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8D" w:rsidRPr="00B8678D" w:rsidRDefault="00B8678D" w:rsidP="00B8678D">
      <w:pPr>
        <w:widowControl w:val="0"/>
        <w:autoSpaceDE w:val="0"/>
        <w:autoSpaceDN w:val="0"/>
        <w:adjustRightInd w:val="0"/>
        <w:spacing w:after="240"/>
        <w:jc w:val="right"/>
        <w:rPr>
          <w:rFonts w:ascii="Arial" w:eastAsiaTheme="minorEastAsia" w:hAnsi="Arial" w:cs="Arial"/>
          <w:b/>
          <w:bCs/>
          <w:sz w:val="36"/>
          <w:szCs w:val="36"/>
        </w:rPr>
      </w:pPr>
      <w:proofErr w:type="gramStart"/>
      <w:r w:rsidRPr="00B8678D">
        <w:rPr>
          <w:rFonts w:ascii="Arial" w:eastAsiaTheme="minorEastAsia" w:hAnsi="Arial" w:cs="Arial"/>
          <w:b/>
          <w:bCs/>
          <w:sz w:val="44"/>
          <w:szCs w:val="44"/>
        </w:rPr>
        <w:t>ATAR  Physics</w:t>
      </w:r>
      <w:proofErr w:type="gramEnd"/>
      <w:r w:rsidRPr="00B8678D">
        <w:rPr>
          <w:rFonts w:ascii="Arial" w:eastAsiaTheme="minorEastAsia" w:hAnsi="Arial" w:cs="Arial"/>
          <w:b/>
          <w:bCs/>
          <w:sz w:val="44"/>
          <w:szCs w:val="44"/>
        </w:rPr>
        <w:t xml:space="preserve"> Year 1</w:t>
      </w:r>
      <w:r>
        <w:rPr>
          <w:rFonts w:ascii="Arial" w:eastAsiaTheme="minorEastAsia" w:hAnsi="Arial" w:cs="Arial"/>
          <w:b/>
          <w:bCs/>
          <w:sz w:val="44"/>
          <w:szCs w:val="44"/>
        </w:rPr>
        <w:t>2</w:t>
      </w:r>
    </w:p>
    <w:p w:rsidR="00B8678D" w:rsidRPr="00B8678D" w:rsidRDefault="00B8678D" w:rsidP="00B8678D">
      <w:pPr>
        <w:widowControl w:val="0"/>
        <w:autoSpaceDE w:val="0"/>
        <w:autoSpaceDN w:val="0"/>
        <w:adjustRightInd w:val="0"/>
        <w:spacing w:after="240"/>
        <w:jc w:val="right"/>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2016</w:t>
      </w:r>
    </w:p>
    <w:p w:rsidR="00B8678D" w:rsidRPr="00B8678D" w:rsidRDefault="00B8678D" w:rsidP="00B8678D">
      <w:pPr>
        <w:widowControl w:val="0"/>
        <w:autoSpaceDE w:val="0"/>
        <w:autoSpaceDN w:val="0"/>
        <w:adjustRightInd w:val="0"/>
        <w:spacing w:after="240"/>
        <w:ind w:firstLine="720"/>
        <w:jc w:val="right"/>
        <w:rPr>
          <w:rFonts w:ascii="Arial" w:eastAsiaTheme="minorEastAsia" w:hAnsi="Arial" w:cs="Arial"/>
          <w:b/>
          <w:bCs/>
          <w:sz w:val="36"/>
          <w:szCs w:val="36"/>
        </w:rPr>
      </w:pPr>
      <w:r w:rsidRPr="00B8678D">
        <w:rPr>
          <w:rFonts w:ascii="Arial" w:eastAsiaTheme="minorEastAsia" w:hAnsi="Arial" w:cs="Arial"/>
          <w:b/>
          <w:bCs/>
          <w:sz w:val="36"/>
          <w:szCs w:val="36"/>
        </w:rPr>
        <w:t>Question/Answer Booklet</w:t>
      </w:r>
    </w:p>
    <w:p w:rsidR="00B8678D" w:rsidRPr="00B8678D" w:rsidRDefault="00B8678D" w:rsidP="00B8678D">
      <w:pPr>
        <w:widowControl w:val="0"/>
        <w:autoSpaceDE w:val="0"/>
        <w:autoSpaceDN w:val="0"/>
        <w:adjustRightInd w:val="0"/>
        <w:spacing w:after="240"/>
        <w:jc w:val="right"/>
        <w:rPr>
          <w:rFonts w:ascii="Arial" w:eastAsiaTheme="minorEastAsia" w:hAnsi="Arial" w:cs="Arial"/>
          <w:b/>
          <w:bCs/>
          <w:sz w:val="42"/>
          <w:szCs w:val="42"/>
        </w:rPr>
      </w:pPr>
    </w:p>
    <w:p w:rsidR="00B8678D" w:rsidRPr="00B8678D" w:rsidRDefault="00B8678D" w:rsidP="00B8678D">
      <w:pPr>
        <w:tabs>
          <w:tab w:val="right" w:pos="9270"/>
        </w:tabs>
        <w:rPr>
          <w:rFonts w:ascii="Arial" w:hAnsi="Arial" w:cs="Arial"/>
          <w:sz w:val="28"/>
          <w:szCs w:val="20"/>
        </w:rPr>
      </w:pPr>
      <w:r w:rsidRPr="00B8678D">
        <w:rPr>
          <w:rFonts w:ascii="Arial" w:hAnsi="Arial" w:cs="Arial"/>
          <w:sz w:val="28"/>
          <w:szCs w:val="20"/>
        </w:rPr>
        <w:t>Student Name:  ___________________________________</w:t>
      </w:r>
    </w:p>
    <w:p w:rsidR="00B8678D" w:rsidRPr="00B8678D" w:rsidRDefault="00B8678D" w:rsidP="00B8678D">
      <w:pPr>
        <w:widowControl w:val="0"/>
        <w:autoSpaceDE w:val="0"/>
        <w:autoSpaceDN w:val="0"/>
        <w:adjustRightInd w:val="0"/>
        <w:spacing w:after="240"/>
        <w:rPr>
          <w:rFonts w:ascii="Arial" w:eastAsiaTheme="minorEastAsia" w:hAnsi="Arial" w:cs="Arial"/>
          <w:b/>
          <w:bCs/>
          <w:sz w:val="32"/>
          <w:szCs w:val="38"/>
        </w:rPr>
      </w:pPr>
    </w:p>
    <w:p w:rsidR="00B8678D" w:rsidRPr="00B8678D" w:rsidRDefault="00B8678D" w:rsidP="00B8678D">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rsidR="00B8678D" w:rsidRPr="00B8678D" w:rsidRDefault="00B8678D" w:rsidP="00B8678D">
      <w:pPr>
        <w:spacing w:after="120"/>
        <w:rPr>
          <w:rFonts w:ascii="Arial" w:hAnsi="Arial"/>
        </w:rPr>
      </w:pPr>
      <w:r w:rsidRPr="00B8678D">
        <w:rPr>
          <w:rFonts w:ascii="Arial" w:hAnsi="Arial"/>
        </w:rPr>
        <w:t xml:space="preserve">Reading time before commencing work: </w:t>
      </w:r>
      <w:r w:rsidRPr="00B8678D">
        <w:rPr>
          <w:rFonts w:ascii="Arial" w:hAnsi="Arial"/>
        </w:rPr>
        <w:tab/>
        <w:t>10 minutes</w:t>
      </w:r>
    </w:p>
    <w:p w:rsidR="00B8678D" w:rsidRPr="00B8678D" w:rsidRDefault="00B8678D" w:rsidP="00B8678D">
      <w:pPr>
        <w:rPr>
          <w:rFonts w:ascii="Arial" w:hAnsi="Arial"/>
        </w:rPr>
      </w:pPr>
      <w:r w:rsidRPr="00B8678D">
        <w:rPr>
          <w:rFonts w:ascii="Arial" w:hAnsi="Arial"/>
        </w:rPr>
        <w:t>Working time for paper:</w:t>
      </w:r>
      <w:r w:rsidRPr="00B8678D">
        <w:rPr>
          <w:rFonts w:ascii="Arial" w:hAnsi="Arial"/>
        </w:rPr>
        <w:tab/>
      </w:r>
      <w:r w:rsidRPr="00B8678D">
        <w:rPr>
          <w:rFonts w:ascii="Arial" w:hAnsi="Arial"/>
        </w:rPr>
        <w:tab/>
      </w:r>
      <w:r w:rsidRPr="00B8678D">
        <w:rPr>
          <w:rFonts w:ascii="Arial" w:hAnsi="Arial"/>
        </w:rPr>
        <w:tab/>
        <w:t xml:space="preserve">  3 hours</w:t>
      </w:r>
    </w:p>
    <w:p w:rsidR="00B8678D" w:rsidRPr="00B8678D" w:rsidRDefault="00B8678D" w:rsidP="00B8678D">
      <w:pPr>
        <w:rPr>
          <w:rFonts w:ascii="Arial" w:hAnsi="Arial"/>
        </w:rPr>
      </w:pPr>
    </w:p>
    <w:p w:rsidR="00B8678D" w:rsidRPr="00B8678D" w:rsidRDefault="00B8678D" w:rsidP="00B8678D">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rsidR="00B8678D" w:rsidRPr="00B8678D" w:rsidRDefault="00B8678D" w:rsidP="00B8678D">
      <w:pPr>
        <w:spacing w:after="120"/>
        <w:rPr>
          <w:rFonts w:ascii="Arial" w:hAnsi="Arial"/>
          <w:b/>
          <w:i/>
        </w:rPr>
      </w:pPr>
      <w:r w:rsidRPr="00B8678D">
        <w:rPr>
          <w:rFonts w:ascii="Arial" w:hAnsi="Arial"/>
          <w:b/>
          <w:i/>
        </w:rPr>
        <w:t>To be provided by the supervisor</w:t>
      </w:r>
    </w:p>
    <w:p w:rsidR="00B8678D" w:rsidRPr="00B8678D" w:rsidRDefault="00B8678D" w:rsidP="00B8678D">
      <w:pPr>
        <w:rPr>
          <w:rFonts w:ascii="Arial" w:hAnsi="Arial"/>
        </w:rPr>
      </w:pPr>
      <w:r w:rsidRPr="00B8678D">
        <w:rPr>
          <w:rFonts w:ascii="Arial" w:hAnsi="Arial"/>
        </w:rPr>
        <w:t>This Question/Answer Booklet and the Formulae and Constants Sheet</w:t>
      </w:r>
    </w:p>
    <w:p w:rsidR="00B8678D" w:rsidRPr="00B8678D" w:rsidRDefault="00B8678D" w:rsidP="00B8678D">
      <w:pPr>
        <w:rPr>
          <w:rFonts w:ascii="Arial" w:hAnsi="Arial"/>
        </w:rPr>
      </w:pPr>
    </w:p>
    <w:p w:rsidR="00B8678D" w:rsidRPr="00B8678D" w:rsidRDefault="00B8678D" w:rsidP="00B8678D">
      <w:pPr>
        <w:spacing w:after="120"/>
        <w:rPr>
          <w:rFonts w:ascii="Arial" w:hAnsi="Arial"/>
          <w:b/>
          <w:i/>
        </w:rPr>
      </w:pPr>
      <w:r w:rsidRPr="00B8678D">
        <w:rPr>
          <w:rFonts w:ascii="Arial" w:hAnsi="Arial"/>
          <w:b/>
          <w:i/>
        </w:rPr>
        <w:t>To be provided by the candidate</w:t>
      </w:r>
    </w:p>
    <w:p w:rsidR="00B8678D" w:rsidRPr="00B8678D" w:rsidRDefault="00B8678D" w:rsidP="00B8678D">
      <w:pPr>
        <w:spacing w:after="120"/>
        <w:ind w:left="2160" w:hanging="2160"/>
        <w:rPr>
          <w:rFonts w:ascii="Arial" w:hAnsi="Arial"/>
        </w:rPr>
      </w:pPr>
      <w:r w:rsidRPr="00B8678D">
        <w:rPr>
          <w:rFonts w:ascii="Arial" w:hAnsi="Arial"/>
        </w:rPr>
        <w:t xml:space="preserve">Standard items: </w:t>
      </w:r>
      <w:r w:rsidRPr="00B8678D">
        <w:rPr>
          <w:rFonts w:ascii="Arial" w:hAnsi="Arial"/>
        </w:rPr>
        <w:tab/>
        <w:t>pens (blue/black preferred), pencils (including coloured), sharpener, correction tape/fluid, eraser, ruler, highlighters</w:t>
      </w:r>
    </w:p>
    <w:p w:rsidR="00B8678D" w:rsidRPr="00B8678D" w:rsidRDefault="00B8678D" w:rsidP="00B8678D">
      <w:pPr>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 examinations, drawing templates, drawing compass and a protractor</w:t>
      </w:r>
    </w:p>
    <w:p w:rsidR="00B8678D" w:rsidRPr="00B8678D" w:rsidRDefault="00B8678D" w:rsidP="00B8678D">
      <w:pPr>
        <w:ind w:left="2160" w:hanging="2160"/>
        <w:rPr>
          <w:rFonts w:ascii="Arial" w:hAnsi="Arial"/>
        </w:rPr>
      </w:pPr>
    </w:p>
    <w:p w:rsidR="00B8678D" w:rsidRPr="00B8678D" w:rsidRDefault="00B8678D" w:rsidP="00B8678D">
      <w:pPr>
        <w:spacing w:after="240"/>
        <w:ind w:left="2160" w:hanging="2160"/>
        <w:rPr>
          <w:rFonts w:ascii="Arial" w:hAnsi="Arial"/>
          <w:b/>
          <w:sz w:val="32"/>
        </w:rPr>
      </w:pPr>
      <w:r w:rsidRPr="00B8678D">
        <w:rPr>
          <w:rFonts w:ascii="Arial" w:hAnsi="Arial"/>
          <w:b/>
          <w:sz w:val="32"/>
        </w:rPr>
        <w:t>Important note to candidates</w:t>
      </w:r>
    </w:p>
    <w:p w:rsidR="00B8678D" w:rsidRPr="00B8678D" w:rsidRDefault="00B8678D" w:rsidP="00B8678D">
      <w:pPr>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rsidR="00B8678D" w:rsidRPr="00B8678D" w:rsidRDefault="00B8678D" w:rsidP="00B8678D">
      <w:pPr>
        <w:widowControl w:val="0"/>
        <w:autoSpaceDE w:val="0"/>
        <w:autoSpaceDN w:val="0"/>
        <w:adjustRightInd w:val="0"/>
        <w:spacing w:after="240"/>
        <w:rPr>
          <w:rFonts w:ascii="Arial" w:eastAsiaTheme="minorEastAsia" w:hAnsi="Arial" w:cs="Times"/>
        </w:rPr>
      </w:pPr>
    </w:p>
    <w:p w:rsidR="00B8678D" w:rsidRPr="00B8678D" w:rsidRDefault="00B8678D" w:rsidP="00B8678D">
      <w:pPr>
        <w:rPr>
          <w:rFonts w:ascii="Arial" w:hAnsi="Arial"/>
          <w:b/>
          <w:bCs/>
        </w:rPr>
      </w:pPr>
      <w:r w:rsidRPr="00B8678D">
        <w:rPr>
          <w:rFonts w:ascii="Arial" w:hAnsi="Arial"/>
          <w:b/>
          <w:bCs/>
        </w:rPr>
        <w:br w:type="page"/>
      </w:r>
    </w:p>
    <w:p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lastRenderedPageBreak/>
        <w:t>Structure of this paper</w:t>
      </w:r>
    </w:p>
    <w:tbl>
      <w:tblPr>
        <w:tblStyle w:val="TableGrid"/>
        <w:tblW w:w="0" w:type="auto"/>
        <w:tblLook w:val="04A0" w:firstRow="1" w:lastRow="0" w:firstColumn="1" w:lastColumn="0" w:noHBand="0" w:noVBand="1"/>
      </w:tblPr>
      <w:tblGrid>
        <w:gridCol w:w="2070"/>
        <w:gridCol w:w="1532"/>
        <w:gridCol w:w="1533"/>
        <w:gridCol w:w="1539"/>
        <w:gridCol w:w="1528"/>
        <w:gridCol w:w="1760"/>
      </w:tblGrid>
      <w:tr w:rsidR="00B8678D" w:rsidRPr="00B8678D" w:rsidTr="00A25269">
        <w:tc>
          <w:tcPr>
            <w:tcW w:w="2093" w:type="dxa"/>
            <w:vAlign w:val="center"/>
          </w:tcPr>
          <w:p w:rsidR="00B8678D" w:rsidRPr="00B8678D" w:rsidRDefault="00B8678D" w:rsidP="00A25269">
            <w:pPr>
              <w:jc w:val="center"/>
              <w:rPr>
                <w:rFonts w:ascii="Arial" w:hAnsi="Arial"/>
                <w:b/>
              </w:rPr>
            </w:pPr>
            <w:r w:rsidRPr="00B8678D">
              <w:rPr>
                <w:rFonts w:ascii="Arial" w:hAnsi="Arial"/>
                <w:b/>
              </w:rPr>
              <w:t>Section</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rsidR="00B8678D" w:rsidRPr="00B8678D" w:rsidRDefault="00B8678D" w:rsidP="00A25269">
            <w:pPr>
              <w:jc w:val="center"/>
              <w:rPr>
                <w:rFonts w:ascii="Arial" w:eastAsiaTheme="minorEastAsia" w:hAnsi="Arial" w:cs="Arial"/>
              </w:rPr>
            </w:pPr>
          </w:p>
          <w:p w:rsidR="00B8678D" w:rsidRPr="00B8678D" w:rsidRDefault="00B8678D" w:rsidP="00A25269">
            <w:pPr>
              <w:jc w:val="center"/>
              <w:rPr>
                <w:rFonts w:ascii="Arial" w:eastAsiaTheme="minorEastAsia" w:hAnsi="Arial" w:cs="Times"/>
              </w:rPr>
            </w:pPr>
            <w:r w:rsidRPr="00B8678D">
              <w:rPr>
                <w:rFonts w:ascii="Arial" w:eastAsiaTheme="minorEastAsia" w:hAnsi="Arial" w:cs="Arial"/>
              </w:rPr>
              <w:t>Marks available</w:t>
            </w:r>
          </w:p>
        </w:tc>
        <w:tc>
          <w:tcPr>
            <w:tcW w:w="1808" w:type="dxa"/>
          </w:tcPr>
          <w:p w:rsidR="00B8678D" w:rsidRPr="00B8678D" w:rsidRDefault="00B8678D" w:rsidP="00A25269">
            <w:pPr>
              <w:jc w:val="center"/>
              <w:rPr>
                <w:rFonts w:ascii="Arial" w:eastAsiaTheme="minorEastAsia" w:hAnsi="Arial" w:cs="Arial"/>
              </w:rPr>
            </w:pPr>
          </w:p>
          <w:p w:rsidR="00B8678D" w:rsidRPr="00B8678D" w:rsidRDefault="00B8678D" w:rsidP="00A25269">
            <w:pPr>
              <w:jc w:val="center"/>
              <w:rPr>
                <w:rFonts w:ascii="Arial" w:eastAsiaTheme="minorEastAsia" w:hAnsi="Arial" w:cs="Times"/>
                <w:b/>
              </w:rPr>
            </w:pPr>
            <w:r w:rsidRPr="00B8678D">
              <w:rPr>
                <w:rFonts w:ascii="Arial" w:eastAsiaTheme="minorEastAsia" w:hAnsi="Arial" w:cs="Arial"/>
                <w:b/>
              </w:rPr>
              <w:t>Marks Attained</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rsidR="00B8678D" w:rsidRPr="00B8678D" w:rsidRDefault="00B8678D" w:rsidP="00A25269">
            <w:pPr>
              <w:jc w:val="center"/>
              <w:rPr>
                <w:rFonts w:ascii="Arial" w:hAnsi="Arial"/>
              </w:rPr>
            </w:pPr>
            <w:r w:rsidRPr="00B8678D">
              <w:rPr>
                <w:rFonts w:ascii="Arial" w:hAnsi="Arial"/>
              </w:rPr>
              <w:t>13</w:t>
            </w:r>
          </w:p>
        </w:tc>
        <w:tc>
          <w:tcPr>
            <w:tcW w:w="1559" w:type="dxa"/>
            <w:vAlign w:val="center"/>
          </w:tcPr>
          <w:p w:rsidR="00B8678D" w:rsidRPr="00B8678D" w:rsidRDefault="00B8678D" w:rsidP="00A25269">
            <w:pPr>
              <w:jc w:val="center"/>
              <w:rPr>
                <w:rFonts w:ascii="Arial" w:hAnsi="Arial"/>
              </w:rPr>
            </w:pPr>
            <w:r w:rsidRPr="00B8678D">
              <w:rPr>
                <w:rFonts w:ascii="Arial" w:hAnsi="Arial"/>
              </w:rPr>
              <w:t>13</w:t>
            </w:r>
          </w:p>
        </w:tc>
        <w:tc>
          <w:tcPr>
            <w:tcW w:w="1559" w:type="dxa"/>
            <w:vAlign w:val="center"/>
          </w:tcPr>
          <w:p w:rsidR="00B8678D" w:rsidRPr="00B8678D" w:rsidRDefault="00B8678D" w:rsidP="00A25269">
            <w:pPr>
              <w:jc w:val="center"/>
              <w:rPr>
                <w:rFonts w:ascii="Arial" w:hAnsi="Arial"/>
              </w:rPr>
            </w:pPr>
            <w:r w:rsidRPr="00B8678D">
              <w:rPr>
                <w:rFonts w:ascii="Arial" w:hAnsi="Arial"/>
              </w:rPr>
              <w:t>54</w:t>
            </w:r>
          </w:p>
        </w:tc>
        <w:tc>
          <w:tcPr>
            <w:tcW w:w="1560" w:type="dxa"/>
            <w:vAlign w:val="center"/>
          </w:tcPr>
          <w:p w:rsidR="00B8678D" w:rsidRPr="00B8678D" w:rsidRDefault="00B8678D" w:rsidP="00A25269">
            <w:pPr>
              <w:jc w:val="center"/>
              <w:rPr>
                <w:rFonts w:ascii="Arial" w:hAnsi="Arial"/>
              </w:rPr>
            </w:pPr>
            <w:r w:rsidRPr="00B8678D">
              <w:rPr>
                <w:rFonts w:ascii="Arial" w:hAnsi="Arial"/>
              </w:rPr>
              <w:t>54 (30%)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/54</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rsidR="00B8678D" w:rsidRPr="00B8678D" w:rsidRDefault="00B8678D" w:rsidP="00A25269">
            <w:pPr>
              <w:jc w:val="center"/>
              <w:rPr>
                <w:rFonts w:ascii="Arial" w:hAnsi="Arial"/>
              </w:rPr>
            </w:pPr>
            <w:r w:rsidRPr="00B8678D">
              <w:rPr>
                <w:rFonts w:ascii="Arial" w:hAnsi="Arial"/>
              </w:rPr>
              <w:t>7</w:t>
            </w:r>
          </w:p>
        </w:tc>
        <w:tc>
          <w:tcPr>
            <w:tcW w:w="1559" w:type="dxa"/>
            <w:vAlign w:val="center"/>
          </w:tcPr>
          <w:p w:rsidR="00B8678D" w:rsidRPr="00B8678D" w:rsidRDefault="00B8678D" w:rsidP="00A25269">
            <w:pPr>
              <w:jc w:val="center"/>
              <w:rPr>
                <w:rFonts w:ascii="Arial" w:hAnsi="Arial"/>
              </w:rPr>
            </w:pPr>
            <w:r w:rsidRPr="00B8678D">
              <w:rPr>
                <w:rFonts w:ascii="Arial" w:hAnsi="Arial"/>
              </w:rPr>
              <w:t>7</w:t>
            </w:r>
          </w:p>
        </w:tc>
        <w:tc>
          <w:tcPr>
            <w:tcW w:w="1559" w:type="dxa"/>
            <w:vAlign w:val="center"/>
          </w:tcPr>
          <w:p w:rsidR="00B8678D" w:rsidRPr="00B8678D" w:rsidRDefault="00B8678D" w:rsidP="00A25269">
            <w:pPr>
              <w:jc w:val="center"/>
              <w:rPr>
                <w:rFonts w:ascii="Arial" w:hAnsi="Arial"/>
              </w:rPr>
            </w:pPr>
            <w:r w:rsidRPr="00B8678D">
              <w:rPr>
                <w:rFonts w:ascii="Arial" w:hAnsi="Arial"/>
              </w:rPr>
              <w:t>90</w:t>
            </w:r>
          </w:p>
        </w:tc>
        <w:tc>
          <w:tcPr>
            <w:tcW w:w="1560" w:type="dxa"/>
            <w:vAlign w:val="center"/>
          </w:tcPr>
          <w:p w:rsidR="00B8678D" w:rsidRPr="00B8678D" w:rsidRDefault="00B8678D" w:rsidP="00A25269">
            <w:pPr>
              <w:jc w:val="center"/>
              <w:rPr>
                <w:rFonts w:ascii="Arial" w:hAnsi="Arial"/>
              </w:rPr>
            </w:pPr>
            <w:r w:rsidRPr="00B8678D">
              <w:rPr>
                <w:rFonts w:ascii="Arial" w:hAnsi="Arial"/>
              </w:rPr>
              <w:t>90 (50%)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/90</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rsidR="00B8678D" w:rsidRPr="00B8678D" w:rsidRDefault="00B8678D" w:rsidP="00A25269">
            <w:pPr>
              <w:jc w:val="center"/>
              <w:rPr>
                <w:rFonts w:ascii="Arial" w:hAnsi="Arial"/>
              </w:rPr>
            </w:pPr>
            <w:r w:rsidRPr="00B8678D">
              <w:rPr>
                <w:rFonts w:ascii="Arial" w:hAnsi="Arial"/>
              </w:rPr>
              <w:t>2</w:t>
            </w:r>
          </w:p>
        </w:tc>
        <w:tc>
          <w:tcPr>
            <w:tcW w:w="1559" w:type="dxa"/>
            <w:vAlign w:val="center"/>
          </w:tcPr>
          <w:p w:rsidR="00B8678D" w:rsidRPr="00B8678D" w:rsidRDefault="00B8678D" w:rsidP="00A25269">
            <w:pPr>
              <w:jc w:val="center"/>
              <w:rPr>
                <w:rFonts w:ascii="Arial" w:hAnsi="Arial"/>
              </w:rPr>
            </w:pPr>
            <w:r w:rsidRPr="00B8678D">
              <w:rPr>
                <w:rFonts w:ascii="Arial" w:hAnsi="Arial"/>
              </w:rPr>
              <w:t>2</w:t>
            </w:r>
          </w:p>
        </w:tc>
        <w:tc>
          <w:tcPr>
            <w:tcW w:w="1559" w:type="dxa"/>
            <w:vAlign w:val="center"/>
          </w:tcPr>
          <w:p w:rsidR="00B8678D" w:rsidRPr="00B8678D" w:rsidRDefault="00B8678D" w:rsidP="00A25269">
            <w:pPr>
              <w:jc w:val="center"/>
              <w:rPr>
                <w:rFonts w:ascii="Arial" w:hAnsi="Arial"/>
              </w:rPr>
            </w:pPr>
            <w:r w:rsidRPr="00B8678D">
              <w:rPr>
                <w:rFonts w:ascii="Arial" w:hAnsi="Arial"/>
              </w:rPr>
              <w:t>36</w:t>
            </w:r>
          </w:p>
        </w:tc>
        <w:tc>
          <w:tcPr>
            <w:tcW w:w="1560" w:type="dxa"/>
            <w:vAlign w:val="center"/>
          </w:tcPr>
          <w:p w:rsidR="00B8678D" w:rsidRPr="00B8678D" w:rsidRDefault="00B8678D" w:rsidP="00A25269">
            <w:pPr>
              <w:jc w:val="center"/>
              <w:rPr>
                <w:rFonts w:ascii="Arial" w:hAnsi="Arial"/>
              </w:rPr>
            </w:pPr>
            <w:r w:rsidRPr="00B8678D">
              <w:rPr>
                <w:rFonts w:ascii="Arial" w:hAnsi="Arial"/>
              </w:rPr>
              <w:t>36 (20%)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/36</w:t>
            </w:r>
          </w:p>
        </w:tc>
      </w:tr>
      <w:tr w:rsidR="00B8678D" w:rsidRPr="00B8678D" w:rsidTr="00A25269">
        <w:trPr>
          <w:trHeight w:val="641"/>
        </w:trPr>
        <w:tc>
          <w:tcPr>
            <w:tcW w:w="2093" w:type="dxa"/>
          </w:tcPr>
          <w:p w:rsidR="00B8678D" w:rsidRPr="00B8678D" w:rsidRDefault="00B8678D" w:rsidP="00A25269">
            <w:pPr>
              <w:rPr>
                <w:rFonts w:ascii="Arial" w:eastAsiaTheme="minorEastAsia" w:hAnsi="Arial" w:cs="Arial"/>
              </w:rPr>
            </w:pPr>
          </w:p>
        </w:tc>
        <w:tc>
          <w:tcPr>
            <w:tcW w:w="1559" w:type="dxa"/>
            <w:vAlign w:val="center"/>
          </w:tcPr>
          <w:p w:rsidR="00B8678D" w:rsidRPr="00B8678D" w:rsidRDefault="00B8678D" w:rsidP="00A25269">
            <w:pPr>
              <w:jc w:val="center"/>
              <w:rPr>
                <w:rFonts w:ascii="Arial" w:hAnsi="Arial"/>
              </w:rPr>
            </w:pPr>
          </w:p>
        </w:tc>
        <w:tc>
          <w:tcPr>
            <w:tcW w:w="1559" w:type="dxa"/>
            <w:vAlign w:val="center"/>
          </w:tcPr>
          <w:p w:rsidR="00B8678D" w:rsidRPr="00B8678D" w:rsidRDefault="00B8678D" w:rsidP="00A25269">
            <w:pPr>
              <w:jc w:val="center"/>
              <w:rPr>
                <w:rFonts w:ascii="Arial" w:hAnsi="Arial"/>
              </w:rPr>
            </w:pPr>
          </w:p>
          <w:p w:rsidR="00B8678D" w:rsidRPr="00B8678D" w:rsidRDefault="00B8678D" w:rsidP="00A25269">
            <w:pPr>
              <w:jc w:val="center"/>
              <w:rPr>
                <w:rFonts w:ascii="Arial" w:hAnsi="Arial"/>
              </w:rPr>
            </w:pPr>
          </w:p>
        </w:tc>
        <w:tc>
          <w:tcPr>
            <w:tcW w:w="1559" w:type="dxa"/>
            <w:vAlign w:val="center"/>
          </w:tcPr>
          <w:p w:rsidR="00B8678D" w:rsidRPr="00B8678D" w:rsidRDefault="00B8678D" w:rsidP="00A25269">
            <w:pPr>
              <w:jc w:val="center"/>
              <w:rPr>
                <w:rFonts w:ascii="Arial" w:hAnsi="Arial"/>
              </w:rPr>
            </w:pPr>
          </w:p>
        </w:tc>
        <w:tc>
          <w:tcPr>
            <w:tcW w:w="1560" w:type="dxa"/>
            <w:vAlign w:val="center"/>
          </w:tcPr>
          <w:p w:rsidR="00B8678D" w:rsidRPr="00B8678D" w:rsidRDefault="00B8678D" w:rsidP="00A25269">
            <w:pPr>
              <w:jc w:val="center"/>
              <w:rPr>
                <w:rFonts w:ascii="Arial" w:hAnsi="Arial"/>
              </w:rPr>
            </w:pPr>
            <w:r w:rsidRPr="00B8678D">
              <w:rPr>
                <w:rFonts w:ascii="Arial" w:hAnsi="Arial"/>
              </w:rPr>
              <w:t>180 (100%)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/180</w:t>
            </w:r>
          </w:p>
        </w:tc>
      </w:tr>
    </w:tbl>
    <w:p w:rsidR="00B8678D" w:rsidRPr="00B8678D" w:rsidRDefault="00B8678D" w:rsidP="00B8678D">
      <w:pPr>
        <w:rPr>
          <w:rFonts w:ascii="Arial" w:hAnsi="Arial"/>
          <w:b/>
          <w:bCs/>
        </w:rPr>
      </w:pPr>
    </w:p>
    <w:p w:rsidR="00B8678D" w:rsidRPr="00B8678D" w:rsidRDefault="00B8678D" w:rsidP="00B8678D">
      <w:pPr>
        <w:rPr>
          <w:rFonts w:ascii="Arial" w:hAnsi="Arial"/>
          <w:b/>
          <w:bCs/>
        </w:rPr>
      </w:pPr>
    </w:p>
    <w:p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rsidR="00B8678D" w:rsidRPr="00B8678D" w:rsidRDefault="00B8678D" w:rsidP="00B8678D">
      <w:pPr>
        <w:ind w:right="720"/>
        <w:rPr>
          <w:rFonts w:ascii="Arial" w:hAnsi="Arial"/>
        </w:rPr>
      </w:pPr>
      <w:r w:rsidRPr="00B8678D">
        <w:rPr>
          <w:rFonts w:ascii="Arial" w:hAnsi="Arial"/>
        </w:rPr>
        <w:t>Write your answers in the spaces provided beneath each question.  The value of each question (out of 1</w:t>
      </w:r>
      <w:r w:rsidR="00C5551E">
        <w:rPr>
          <w:rFonts w:ascii="Arial" w:hAnsi="Arial"/>
        </w:rPr>
        <w:t>8</w:t>
      </w:r>
      <w:r w:rsidRPr="00B8678D">
        <w:rPr>
          <w:rFonts w:ascii="Arial" w:hAnsi="Arial"/>
        </w:rPr>
        <w:t>0) is shown following each question.</w:t>
      </w:r>
    </w:p>
    <w:p w:rsidR="00B8678D" w:rsidRPr="00B8678D" w:rsidRDefault="00B8678D" w:rsidP="00B8678D">
      <w:pPr>
        <w:ind w:right="720"/>
        <w:rPr>
          <w:rFonts w:ascii="Arial" w:hAnsi="Arial"/>
        </w:rPr>
      </w:pPr>
      <w:r w:rsidRPr="00B8678D">
        <w:rPr>
          <w:rFonts w:ascii="Arial" w:hAnsi="Arial"/>
        </w:rPr>
        <w:t>The enclosed Physics: Formulae and Constants Sheet may be removed from the booklet and used as required.</w:t>
      </w:r>
    </w:p>
    <w:p w:rsidR="00B8678D" w:rsidRPr="00B8678D" w:rsidRDefault="00B8678D" w:rsidP="00B8678D">
      <w:pPr>
        <w:ind w:right="720"/>
        <w:rPr>
          <w:rFonts w:ascii="Arial" w:hAnsi="Arial"/>
        </w:rPr>
      </w:pPr>
      <w:r w:rsidRPr="00B8678D">
        <w:rPr>
          <w:rFonts w:ascii="Arial" w:hAnsi="Arial"/>
        </w:rPr>
        <w:t>Calculators satisfying conditions set by the Curriculum Council may be used to evaluate numerical answers.</w:t>
      </w:r>
    </w:p>
    <w:p w:rsidR="00B8678D" w:rsidRPr="00B8678D" w:rsidRDefault="00B8678D" w:rsidP="00B8678D">
      <w:pPr>
        <w:pStyle w:val="BodyText3"/>
        <w:spacing w:after="0" w:line="276" w:lineRule="auto"/>
        <w:rPr>
          <w:sz w:val="22"/>
          <w:szCs w:val="22"/>
        </w:rPr>
      </w:pPr>
      <w:r w:rsidRPr="00B8678D">
        <w:rPr>
          <w:sz w:val="22"/>
          <w:szCs w:val="22"/>
        </w:rPr>
        <w:t>Answers to questions involving calculations should be evaluated and given in decimal form.</w:t>
      </w:r>
    </w:p>
    <w:p w:rsidR="00B8678D" w:rsidRPr="00B8678D" w:rsidRDefault="00B8678D" w:rsidP="00B8678D">
      <w:pPr>
        <w:pStyle w:val="BodyText3"/>
        <w:spacing w:line="276" w:lineRule="auto"/>
        <w:rPr>
          <w:sz w:val="22"/>
          <w:szCs w:val="22"/>
        </w:rPr>
      </w:pPr>
      <w:r w:rsidRPr="00B8678D">
        <w:rPr>
          <w:sz w:val="22"/>
          <w:szCs w:val="22"/>
        </w:rPr>
        <w:t xml:space="preserve">Give final answers to </w:t>
      </w:r>
      <w:r w:rsidRPr="00C5551E">
        <w:rPr>
          <w:b/>
          <w:sz w:val="22"/>
          <w:szCs w:val="22"/>
        </w:rPr>
        <w:t>three significant figures</w:t>
      </w:r>
      <w:r w:rsidRPr="00B8678D">
        <w:rPr>
          <w:sz w:val="22"/>
          <w:szCs w:val="22"/>
        </w:rPr>
        <w:t xml:space="preserve"> and include appropriate units where applicable.</w:t>
      </w:r>
    </w:p>
    <w:p w:rsidR="00B8678D" w:rsidRPr="00B8678D" w:rsidRDefault="00B8678D" w:rsidP="00B8678D">
      <w:pPr>
        <w:pStyle w:val="BodyText3"/>
        <w:spacing w:line="276" w:lineRule="auto"/>
        <w:rPr>
          <w:sz w:val="22"/>
          <w:szCs w:val="22"/>
        </w:rPr>
      </w:pPr>
      <w:proofErr w:type="gramStart"/>
      <w:r w:rsidRPr="00B8678D">
        <w:rPr>
          <w:sz w:val="22"/>
          <w:szCs w:val="22"/>
        </w:rPr>
        <w:t>When calculating numerical answers, show your working or reasoning clearly.</w:t>
      </w:r>
      <w:proofErr w:type="gramEnd"/>
      <w:r w:rsidRPr="00B8678D">
        <w:rPr>
          <w:sz w:val="22"/>
          <w:szCs w:val="22"/>
        </w:rPr>
        <w:t xml:space="preserve"> Despite an incorrect final answer, credit may be obtained for method and working, providing this is clearly and legibly set out.</w:t>
      </w:r>
    </w:p>
    <w:p w:rsidR="00B8678D" w:rsidRPr="00B8678D" w:rsidRDefault="00B8678D" w:rsidP="00B8678D">
      <w:pPr>
        <w:ind w:right="720"/>
        <w:rPr>
          <w:rFonts w:ascii="Arial" w:hAnsi="Arial"/>
        </w:rPr>
      </w:pPr>
      <w:r w:rsidRPr="00B8678D">
        <w:rPr>
          <w:rFonts w:ascii="Arial" w:hAnsi="Arial"/>
        </w:rPr>
        <w:t xml:space="preserve">Questions containing specific instructions to </w:t>
      </w:r>
      <w:r w:rsidRPr="00B8678D">
        <w:rPr>
          <w:rFonts w:ascii="Arial" w:hAnsi="Arial"/>
          <w:b/>
        </w:rPr>
        <w:t>show working</w:t>
      </w:r>
      <w:r w:rsidRPr="00B8678D">
        <w:rPr>
          <w:rFonts w:ascii="Arial" w:hAnsi="Arial"/>
        </w:rPr>
        <w:t xml:space="preserve"> should be answered with a complete, logical, clear sequence of reasoning showing how the final answer was arrived at; correct answers which do not show working will not be awarded full marks.</w:t>
      </w:r>
    </w:p>
    <w:p w:rsidR="00B8678D" w:rsidRPr="00B8678D" w:rsidRDefault="00B8678D" w:rsidP="00B8678D">
      <w:pPr>
        <w:ind w:right="720"/>
        <w:rPr>
          <w:rFonts w:ascii="Arial" w:hAnsi="Arial"/>
        </w:rPr>
      </w:pPr>
      <w:r w:rsidRPr="00B8678D">
        <w:rPr>
          <w:rFonts w:ascii="Arial" w:hAnsi="Arial"/>
        </w:rPr>
        <w:t xml:space="preserve">Questions containing the instruction </w:t>
      </w:r>
      <w:r w:rsidRPr="00B8678D">
        <w:rPr>
          <w:rFonts w:ascii="Arial" w:hAnsi="Arial"/>
          <w:b/>
        </w:rPr>
        <w:t>estimate</w:t>
      </w:r>
      <w:r w:rsidRPr="00B8678D">
        <w:rPr>
          <w:rFonts w:ascii="Arial" w:hAnsi="Arial"/>
        </w:rPr>
        <w:t xml:space="preserve"> may give insufficient numerical data for their solution.  Students should provide appropriate figures to enable an approximate solution to be obtained. </w:t>
      </w:r>
      <w:proofErr w:type="gramStart"/>
      <w:r w:rsidRPr="00B8678D">
        <w:rPr>
          <w:rFonts w:ascii="Arial" w:hAnsi="Arial"/>
        </w:rPr>
        <w:t>When estimating numerical answers, show your working or reasoning clearly.</w:t>
      </w:r>
      <w:proofErr w:type="gramEnd"/>
      <w:r w:rsidRPr="00B8678D">
        <w:rPr>
          <w:rFonts w:ascii="Arial" w:hAnsi="Arial"/>
        </w:rPr>
        <w:t xml:space="preserve"> Give final answers to a maximum of </w:t>
      </w:r>
      <w:r w:rsidRPr="00C5551E">
        <w:rPr>
          <w:rFonts w:ascii="Arial" w:hAnsi="Arial"/>
          <w:b/>
        </w:rPr>
        <w:t>two significant figures</w:t>
      </w:r>
      <w:r w:rsidRPr="00B8678D">
        <w:rPr>
          <w:rFonts w:ascii="Arial" w:hAnsi="Arial"/>
        </w:rPr>
        <w:t xml:space="preserve"> and include appropriate units where applicable.</w:t>
      </w:r>
    </w:p>
    <w:p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rsidR="00777A44" w:rsidRDefault="00D73E32" w:rsidP="00777A44">
      <w:pPr>
        <w:spacing w:after="120"/>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r w:rsidR="00EA12BA" w:rsidRPr="006207CF">
        <w:rPr>
          <w:rFonts w:ascii="Arial" w:hAnsi="Arial" w:cs="Arial"/>
          <w:b/>
        </w:rPr>
        <w:t>1</w:t>
      </w:r>
      <w:r w:rsidR="00244B76">
        <w:rPr>
          <w:rFonts w:ascii="Arial" w:hAnsi="Arial" w:cs="Arial"/>
          <w:b/>
        </w:rPr>
        <w:t>5</w:t>
      </w:r>
      <w:r>
        <w:rPr>
          <w:rFonts w:ascii="Arial" w:hAnsi="Arial" w:cs="Arial"/>
        </w:rPr>
        <w:t xml:space="preserve"> questions</w:t>
      </w:r>
      <w:r w:rsidR="00DE0B4E">
        <w:rPr>
          <w:rFonts w:ascii="Arial" w:hAnsi="Arial" w:cs="Arial"/>
        </w:rPr>
        <w:t>.</w:t>
      </w:r>
      <w:r w:rsidR="005C1413" w:rsidRPr="00565C82">
        <w:rPr>
          <w:rFonts w:ascii="Arial" w:hAnsi="Arial" w:cs="Arial"/>
        </w:rPr>
        <w:t xml:space="preserve"> </w:t>
      </w:r>
      <w:r>
        <w:rPr>
          <w:rFonts w:ascii="Arial" w:hAnsi="Arial" w:cs="Arial"/>
        </w:rPr>
        <w:t xml:space="preserve">Answer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in the space</w:t>
      </w:r>
      <w:r w:rsidR="00DE0B4E">
        <w:rPr>
          <w:rFonts w:ascii="Arial" w:hAnsi="Arial" w:cs="Arial"/>
        </w:rPr>
        <w:t>s</w:t>
      </w:r>
      <w:r w:rsidR="005C1413" w:rsidRPr="00565C82">
        <w:rPr>
          <w:rFonts w:ascii="Arial" w:hAnsi="Arial" w:cs="Arial"/>
        </w:rPr>
        <w:t xml:space="preserve"> </w:t>
      </w:r>
      <w:r w:rsidR="00DE0B4E">
        <w:rPr>
          <w:rFonts w:ascii="Arial" w:hAnsi="Arial" w:cs="Arial"/>
        </w:rPr>
        <w:t>provided</w:t>
      </w:r>
      <w:r w:rsidR="005C1413" w:rsidRPr="00565C82">
        <w:rPr>
          <w:rFonts w:ascii="Arial" w:hAnsi="Arial" w:cs="Arial"/>
        </w:rPr>
        <w:t>.</w:t>
      </w:r>
    </w:p>
    <w:p w:rsidR="00777A44" w:rsidRDefault="00777A44" w:rsidP="00E87998">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rsidR="00777A44" w:rsidRPr="00AE3777"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rsidR="00777A44" w:rsidRPr="00AE3777"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AE3777">
        <w:rPr>
          <w:rFonts w:ascii="Arial" w:hAnsi="Arial" w:cs="Arial"/>
          <w:lang w:val="en-US"/>
        </w:rPr>
        <w:t>Continuing an answer: If you need to use the space to continue an answer, indicate in the original answer space where the answer is continued, i.e. give the page number.</w:t>
      </w:r>
    </w:p>
    <w:p w:rsidR="00777A44" w:rsidRDefault="00777A44" w:rsidP="00AB53BA">
      <w:pPr>
        <w:spacing w:after="120"/>
        <w:ind w:left="567" w:hanging="567"/>
        <w:rPr>
          <w:rFonts w:ascii="Arial" w:hAnsi="Arial" w:cs="Arial"/>
        </w:rPr>
      </w:pPr>
      <w:r>
        <w:rPr>
          <w:rFonts w:ascii="Arial" w:hAnsi="Arial" w:cs="Arial"/>
          <w:lang w:val="en-US"/>
        </w:rPr>
        <w:tab/>
        <w:t>Fill in the number of the question(s) that you are continui</w:t>
      </w:r>
      <w:r w:rsidR="00AB53BA">
        <w:rPr>
          <w:rFonts w:ascii="Arial" w:hAnsi="Arial" w:cs="Arial"/>
          <w:lang w:val="en-US"/>
        </w:rPr>
        <w:t xml:space="preserve">ng to answer at the top of the </w:t>
      </w:r>
      <w:r>
        <w:rPr>
          <w:rFonts w:ascii="Arial" w:hAnsi="Arial" w:cs="Arial"/>
          <w:lang w:val="en-US"/>
        </w:rPr>
        <w:t>page.</w:t>
      </w:r>
    </w:p>
    <w:p w:rsidR="005C1413" w:rsidRDefault="00DE0B4E" w:rsidP="0038763C">
      <w:pPr>
        <w:spacing w:after="0" w:line="240" w:lineRule="auto"/>
        <w:rPr>
          <w:rFonts w:ascii="Arial" w:hAnsi="Arial" w:cs="Arial"/>
          <w:b/>
        </w:rPr>
      </w:pPr>
      <w:r>
        <w:rPr>
          <w:rFonts w:ascii="Arial" w:hAnsi="Arial" w:cs="Arial"/>
        </w:rPr>
        <w:t xml:space="preserve">Suggested working time for this section is </w:t>
      </w:r>
      <w:r>
        <w:rPr>
          <w:rFonts w:ascii="Arial" w:hAnsi="Arial" w:cs="Arial"/>
          <w:b/>
        </w:rPr>
        <w:t>5</w:t>
      </w:r>
      <w:r w:rsidR="005141C2">
        <w:rPr>
          <w:rFonts w:ascii="Arial" w:hAnsi="Arial" w:cs="Arial"/>
          <w:b/>
        </w:rPr>
        <w:t>0</w:t>
      </w:r>
      <w:r w:rsidRPr="00DE0B4E">
        <w:rPr>
          <w:rFonts w:ascii="Arial" w:hAnsi="Arial" w:cs="Arial"/>
          <w:b/>
        </w:rPr>
        <w:t xml:space="preserve"> minutes</w:t>
      </w:r>
      <w:r>
        <w:rPr>
          <w:rFonts w:ascii="Arial" w:hAnsi="Arial" w:cs="Arial"/>
          <w:b/>
        </w:rPr>
        <w:t>.</w:t>
      </w:r>
    </w:p>
    <w:p w:rsidR="00AB53BA" w:rsidRDefault="00F92808" w:rsidP="007C7E6B">
      <w:pPr>
        <w:spacing w:after="120" w:line="240" w:lineRule="auto"/>
        <w:ind w:right="-460"/>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007C7E6B">
        <w:rPr>
          <w:rFonts w:ascii="Arial" w:hAnsi="Arial" w:cs="Arial"/>
          <w:b/>
          <w:u w:val="single"/>
        </w:rPr>
        <w:tab/>
      </w:r>
      <w:r w:rsidR="00167F2C">
        <w:rPr>
          <w:rFonts w:ascii="Arial" w:hAnsi="Arial" w:cs="Arial"/>
          <w:b/>
          <w:u w:val="single"/>
        </w:rPr>
        <w:t xml:space="preserve">        </w:t>
      </w:r>
      <w:r w:rsidRPr="007C7E6B">
        <w:rPr>
          <w:rFonts w:ascii="Arial" w:hAnsi="Arial" w:cs="Arial"/>
          <w:b/>
        </w:rPr>
        <w:tab/>
      </w:r>
    </w:p>
    <w:p w:rsidR="006823BA" w:rsidRPr="007C7E6B" w:rsidRDefault="006823BA" w:rsidP="00656FD1">
      <w:pPr>
        <w:spacing w:after="0" w:line="240" w:lineRule="auto"/>
        <w:ind w:right="-459"/>
        <w:rPr>
          <w:rFonts w:ascii="Arial" w:hAnsi="Arial" w:cs="Arial"/>
          <w:b/>
        </w:rPr>
      </w:pPr>
    </w:p>
    <w:p w:rsidR="00F820D3" w:rsidRPr="00B54779" w:rsidRDefault="00F820D3" w:rsidP="00F820D3">
      <w:pPr>
        <w:spacing w:line="240" w:lineRule="auto"/>
        <w:ind w:left="23"/>
        <w:jc w:val="both"/>
        <w:rPr>
          <w:rFonts w:ascii="Arial" w:hAnsi="Arial" w:cs="Arial"/>
          <w:b/>
        </w:rPr>
      </w:pPr>
      <w:r w:rsidRPr="00B54779">
        <w:rPr>
          <w:rFonts w:ascii="Arial" w:hAnsi="Arial" w:cs="Arial"/>
          <w:b/>
        </w:rPr>
        <w:t xml:space="preserve">Question </w:t>
      </w:r>
      <w:r w:rsidR="00B0414E">
        <w:rPr>
          <w:rFonts w:ascii="Arial" w:hAnsi="Arial" w:cs="Arial"/>
          <w:b/>
        </w:rPr>
        <w:t>1</w:t>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t>(</w:t>
      </w:r>
      <w:r w:rsidR="00676E46">
        <w:rPr>
          <w:rFonts w:ascii="Arial" w:hAnsi="Arial" w:cs="Arial"/>
          <w:b/>
        </w:rPr>
        <w:t>4</w:t>
      </w:r>
      <w:r w:rsidR="00042B5D">
        <w:rPr>
          <w:rFonts w:ascii="Arial" w:hAnsi="Arial" w:cs="Arial"/>
          <w:b/>
        </w:rPr>
        <w:t xml:space="preserve"> marks</w:t>
      </w:r>
      <w:r w:rsidR="00B8678D" w:rsidRPr="00B8678D">
        <w:rPr>
          <w:rFonts w:ascii="Arial" w:hAnsi="Arial" w:cs="Arial"/>
          <w:b/>
        </w:rPr>
        <w:t>)</w:t>
      </w:r>
    </w:p>
    <w:p w:rsidR="00676E46" w:rsidRDefault="00676E46" w:rsidP="00676E46">
      <w:pPr>
        <w:spacing w:after="0" w:line="240" w:lineRule="auto"/>
        <w:rPr>
          <w:rFonts w:ascii="Arial" w:hAnsi="Arial" w:cs="Arial"/>
          <w:snapToGrid w:val="0"/>
        </w:rPr>
      </w:pPr>
      <w:r w:rsidRPr="00E120DD">
        <w:rPr>
          <w:rFonts w:ascii="Arial" w:hAnsi="Arial" w:cs="Arial"/>
          <w:b/>
          <w:noProof/>
          <w:lang w:eastAsia="en-AU"/>
        </w:rPr>
        <w:drawing>
          <wp:anchor distT="0" distB="0" distL="114300" distR="114300" simplePos="0" relativeHeight="251793408" behindDoc="0" locked="0" layoutInCell="1" allowOverlap="1">
            <wp:simplePos x="0" y="0"/>
            <wp:positionH relativeFrom="column">
              <wp:posOffset>908050</wp:posOffset>
            </wp:positionH>
            <wp:positionV relativeFrom="paragraph">
              <wp:posOffset>601345</wp:posOffset>
            </wp:positionV>
            <wp:extent cx="3981450" cy="2152650"/>
            <wp:effectExtent l="0" t="0" r="6350"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anchor>
        </w:drawing>
      </w:r>
      <w:r>
        <w:rPr>
          <w:rFonts w:ascii="Arial" w:hAnsi="Arial" w:cs="Arial"/>
          <w:snapToGrid w:val="0"/>
        </w:rPr>
        <w:t xml:space="preserve">The diagram below shows a simple AC generator, rotating at a frequency of 10 Hz. On the axes provided below, sketch the magnetic flux </w:t>
      </w:r>
      <w:r w:rsidRPr="004D2644">
        <w:rPr>
          <w:rFonts w:ascii="Symbol" w:hAnsi="Symbol" w:cs="Arial"/>
          <w:snapToGrid w:val="0"/>
          <w:sz w:val="24"/>
          <w:szCs w:val="24"/>
        </w:rPr>
        <w:t></w:t>
      </w:r>
      <w:r w:rsidRPr="004D2644">
        <w:rPr>
          <w:rFonts w:ascii="Symbol" w:hAnsi="Symbol" w:cs="Arial"/>
          <w:snapToGrid w:val="0"/>
          <w:sz w:val="24"/>
          <w:szCs w:val="24"/>
        </w:rPr>
        <w:t></w:t>
      </w:r>
      <w:r>
        <w:rPr>
          <w:rFonts w:ascii="Arial" w:hAnsi="Arial" w:cs="Arial"/>
          <w:snapToGrid w:val="0"/>
        </w:rPr>
        <w:t xml:space="preserve">through the coil and also the </w:t>
      </w:r>
      <w:proofErr w:type="spellStart"/>
      <w:r>
        <w:rPr>
          <w:rFonts w:ascii="Arial" w:hAnsi="Arial" w:cs="Arial"/>
          <w:snapToGrid w:val="0"/>
        </w:rPr>
        <w:t>emf</w:t>
      </w:r>
      <w:proofErr w:type="spellEnd"/>
      <w:r>
        <w:rPr>
          <w:rFonts w:ascii="Arial" w:hAnsi="Arial" w:cs="Arial"/>
          <w:snapToGrid w:val="0"/>
        </w:rPr>
        <w:t xml:space="preserve"> </w:t>
      </w:r>
      <w:r w:rsidRPr="004D2644">
        <w:rPr>
          <w:rFonts w:ascii="Symbol" w:hAnsi="Symbol" w:cs="Arial"/>
          <w:snapToGrid w:val="0"/>
          <w:sz w:val="24"/>
          <w:szCs w:val="24"/>
        </w:rPr>
        <w:t></w:t>
      </w:r>
      <w:r>
        <w:rPr>
          <w:rFonts w:ascii="Arial" w:hAnsi="Arial" w:cs="Arial"/>
          <w:snapToGrid w:val="0"/>
        </w:rPr>
        <w:t xml:space="preserve"> induced as the coil rotates, starting from the position shown in the diagram.</w:t>
      </w:r>
    </w:p>
    <w:p w:rsidR="00676E46" w:rsidRPr="00AF7B8C" w:rsidRDefault="004F601B" w:rsidP="00AF7B8C">
      <w:pPr>
        <w:spacing w:after="0" w:line="240" w:lineRule="auto"/>
        <w:rPr>
          <w:rFonts w:ascii="Arial" w:hAnsi="Arial" w:cs="Arial"/>
          <w:snapToGrid w:val="0"/>
        </w:rPr>
      </w:pPr>
      <w:r>
        <w:rPr>
          <w:rFonts w:ascii="Arial" w:hAnsi="Arial" w:cs="Arial"/>
          <w:noProof/>
          <w:lang w:val="en-US"/>
        </w:rPr>
        <w:pict>
          <v:group id="Group 70" o:spid="_x0000_s1026" style="position:absolute;margin-left:11pt;margin-top:189.45pt;width:473pt;height:126.9pt;z-index:251794432;mso-width-relative:margin;mso-height-relative:margin" coordorigin="1397" coordsize="37944,13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">
            <v:line id="Straight Connector 71" o:spid="_x0000_s1027" style="position:absolute;flip:x;visibility:visible" from="3681,1128" to="3681,13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qPxcUAAADbAAAADwAAAGRycy9kb3ducmV2LnhtbESPQWvCQBSE74L/YXmCN7NJLbVEV5GC&#10;NCjY1nrw+Mg+k2D2bZrdmthf3xUKPQ4z8w2zWPWmFldqXWVZQRLFIIhzqysuFBw/N5NnEM4ja6wt&#10;k4IbOVgth4MFptp2/EHXgy9EgLBLUUHpfZNK6fKSDLrINsTBO9vWoA+yLaRusQtwU8uHOH6SBisO&#10;CyU29FJSfjl8GwVZxtvtD2/eTsn716ufVrv9YzdTajzq13MQnnr/H/5rZ1rBLIH7l/AD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qPxcUAAADbAAAADwAAAAAAAAAA&#10;AAAAAAChAgAAZHJzL2Rvd25yZXYueG1sUEsFBgAAAAAEAAQA+QAAAJMDAAAAAA==&#10;" strokecolor="#4579b8 [3044]"/>
            <v:line id="Straight Connector 72" o:spid="_x0000_s1028" style="position:absolute;visibility:visible" from="10925,7422" to="10925,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29" style="position:absolute;visibility:visible" from="18228,7243" to="18228,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8YZPxAAAANsAAAAPAAAAAAAAAAAA&#10;AAAAAKECAABkcnMvZG93bnJldi54bWxQSwUGAAAAAAQABAD5AAAAkgMAAAAA&#10;" strokecolor="#4579b8 [3044]"/>
            <v:line id="Straight Connector 74" o:spid="_x0000_s1030" style="position:absolute;visibility:visible" from="25413,7243" to="25413,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geO8UAAADbAAAADwAAAAAAAAAA&#10;AAAAAAChAgAAZHJzL2Rvd25yZXYueG1sUEsFBgAAAAAEAAQA+QAAAJMDAAAAAA==&#10;" strokecolor="#4579b8 [3044]"/>
            <v:line id="Straight Connector 75" o:spid="_x0000_s1031" style="position:absolute;visibility:visible" from="32419,7303" to="32419,8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S7oMQAAADbAAAADwAAAGRycy9kb3ducmV2LnhtbESPUWsCMRCE34X+h7AF32quilavRhFB&#10;kLYv2v6A7WW9O7xszmTVs7++KRR8HGbmG2a+7FyjLhRi7dnA8yADRVx4W3Np4Otz8zQFFQXZYuOZ&#10;DNwownLx0Jtjbv2Vd3TZS6kShGOOBiqRNtc6FhU5jAPfEifv4INDSTKU2ga8Jrhr9DDLJtphzWmh&#10;wpbWFRXH/dkZOL1/bOPtuxnKZPzzdgyr6UxG0Zj+Y7d6BSXUyT38395aAy9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VLugxAAAANsAAAAPAAAAAAAAAAAA&#10;AAAAAKECAABkcnMvZG93bnJldi54bWxQSwUGAAAAAAQABAD5AAAAkgMAAAAA&#10;" strokecolor="#4579b8 [3044]"/>
            <v:shapetype id="_x0000_t202" coordsize="21600,21600" o:spt="202" path="m,l,21600r21600,l21600,xe">
              <v:stroke joinstyle="miter"/>
              <v:path gradientshapeok="t" o:connecttype="rect"/>
            </v:shapetype>
            <v:shape id="Text Box 76" o:spid="_x0000_s1032" type="#_x0000_t202" style="position:absolute;left:1397;width:2190;height:3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Z+XxgAA&#10;ANsAAAAPAAAAZHJzL2Rvd25yZXYueG1sRI9Pa8JAFMTvBb/D8gpeSt2o+IfUVURsK95qqtLbI/ua&#10;BLNvQ3abxG/vCkKPw8z8hlmsOlOKhmpXWFYwHEQgiFOrC84UfCfvr3MQziNrLC2Tgis5WC17TwuM&#10;tW35i5qDz0SAsItRQe59FUvp0pwMuoGtiIP3a2uDPsg6k7rGNsBNKUdRNJUGCw4LOVa0ySm9HP6M&#10;gp+X7Lx33cexHU/G1fazSWYnnSjVf+7WbyA8df4//GjvtILZFO5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Z+XxgAAANsAAAAPAAAAAAAAAAAAAAAAAJcCAABkcnMv&#10;ZG93bnJldi54bWxQSwUGAAAAAAQABAD1AAAAigMAAAAA&#10;" fillcolor="white [3201]" stroked="f" strokeweight=".5pt">
              <v:textbox>
                <w:txbxContent>
                  <w:p w:rsidR="004F601B" w:rsidRPr="004D2644" w:rsidRDefault="004F601B" w:rsidP="00676E46">
                    <w:pPr>
                      <w:rPr>
                        <w:rFonts w:ascii="Symbol" w:hAnsi="Symbol"/>
                        <w:sz w:val="24"/>
                        <w:szCs w:val="24"/>
                        <w:lang w:val="en-US"/>
                      </w:rPr>
                    </w:pPr>
                    <w:r w:rsidRPr="004D2644">
                      <w:rPr>
                        <w:rFonts w:ascii="Symbol" w:hAnsi="Symbol"/>
                        <w:sz w:val="24"/>
                        <w:szCs w:val="24"/>
                        <w:lang w:val="en-US"/>
                      </w:rPr>
                      <w:t></w:t>
                    </w:r>
                  </w:p>
                </w:txbxContent>
              </v:textbox>
            </v:shape>
            <v:line id="Straight Connector 77" o:spid="_x0000_s1033" style="position:absolute;flip:y;visibility:visible" from="3681,7243" to="34376,7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4+yKsUAAADbAAAADwAAAAAAAAAA&#10;AAAAAAChAgAAZHJzL2Rvd25yZXYueG1sUEsFBgAAAAAEAAQA+QAAAJMDAAAAAA==&#10;" strokecolor="#4579b8 [3044]"/>
            <v:shape id="Text Box 78" o:spid="_x0000_s1034" type="#_x0000_t202" style="position:absolute;left:33530;top:5831;width:5811;height:2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q5+wwAA&#10;ANsAAAAPAAAAZHJzL2Rvd25yZXYueG1sRE/LasJAFN0X/IfhFtxInaioJXUSpNQH7jR90N0lc5sE&#10;M3dCZkzSv+8shC4P571JB1OLjlpXWVYwm0YgiHOrKy4UvGe7p2cQziNrrC2Tgl9ykCajhw3G2vZ8&#10;pu7iCxFC2MWooPS+iaV0eUkG3dQ2xIH7sa1BH2BbSN1iH8JNLedRtJIGKw4NJTb0WlJ+vdyMgu9J&#10;8XVyw/6jXywXzduhy9afOlNq/DhsX0B4Gvy/+O4+agXrMDZ8CT9AJ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q5+wwAAANsAAAAPAAAAAAAAAAAAAAAAAJcCAABkcnMvZG93&#10;bnJldi54bWxQSwUGAAAAAAQABAD1AAAAhwMAAAAA&#10;" fillcolor="white [3201]" stroked="f" strokeweight=".5pt">
              <v:textbox>
                <w:txbxContent>
                  <w:p w:rsidR="004F601B" w:rsidRPr="00E120DD" w:rsidRDefault="004F601B" w:rsidP="00676E46">
                    <w:pPr>
                      <w:rPr>
                        <w:lang w:val="en-US"/>
                      </w:rPr>
                    </w:pPr>
                    <w:proofErr w:type="gramStart"/>
                    <w:r>
                      <w:rPr>
                        <w:lang w:val="en-US"/>
                      </w:rPr>
                      <w:t>t(s)</w:t>
                    </w:r>
                    <w:proofErr w:type="gramEnd"/>
                  </w:p>
                </w:txbxContent>
              </v:textbox>
            </v:shape>
            <v:shape id="Text Box 82" o:spid="_x0000_s1035" type="#_x0000_t202" style="position:absolute;left:31399;top:8152;width:3930;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mzxQAA&#10;ANsAAAAPAAAAZHJzL2Rvd25yZXYueG1sRI9Ba8JAFITvQv/D8gq9SN2o2ErqKlJaFW9NtKW3R/Y1&#10;Cc2+Ddk1if/eFQSPw8x8wyxWvalES40rLSsYjyIQxJnVJecKDunn8xyE88gaK8uk4EwOVsuHwQJj&#10;bTv+ojbxuQgQdjEqKLyvYyldVpBBN7I1cfD+bGPQB9nkUjfYBbip5CSKXqTBksNCgTW9F5T9Jyej&#10;4HeY/+xdvzl209m0/ti26eu3TpV6euzXbyA89f4evrV3WsF8Atcv4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36bPFAAAA2wAAAA8AAAAAAAAAAAAAAAAAlwIAAGRycy9k&#10;b3ducmV2LnhtbFBLBQYAAAAABAAEAPUAAACJAwAAAAA=&#10;" fillcolor="white [3201]" stroked="f" strokeweight=".5pt">
              <v:textbox>
                <w:txbxContent>
                  <w:p w:rsidR="004F601B" w:rsidRPr="00E120DD" w:rsidRDefault="004F601B" w:rsidP="00676E46">
                    <w:pPr>
                      <w:rPr>
                        <w:lang w:val="en-US"/>
                      </w:rPr>
                    </w:pPr>
                    <w:r>
                      <w:rPr>
                        <w:lang w:val="en-US"/>
                      </w:rPr>
                      <w:t>0.2</w:t>
                    </w:r>
                  </w:p>
                </w:txbxContent>
              </v:textbox>
            </v:shape>
            <v:shape id="Text Box 84" o:spid="_x0000_s1036" type="#_x0000_t202" style="position:absolute;left:17280;top:8375;width:3886;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tRcxgAA&#10;ANsAAAAPAAAAZHJzL2Rvd25yZXYueG1sRI9Pa8JAFMTvgt9heYIX0U1r/0h0lVK0ld5qrOLtkX0m&#10;wezbkF2T9Nt3C4LHYWZ+wyxWnSlFQ7UrLCt4mEQgiFOrC84U7JPNeAbCeWSNpWVS8EsOVst+b4Gx&#10;ti1/U7PzmQgQdjEqyL2vYildmpNBN7EVcfDOtjbog6wzqWtsA9yU8jGKXqTBgsNCjhW955Redlej&#10;4DTKjl+u+/hpp8/Tav3ZJK8HnSg1HHRvcxCeOn8P39pbrWD2BP9fw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tRcxgAAANsAAAAPAAAAAAAAAAAAAAAAAJcCAABkcnMv&#10;ZG93bnJldi54bWxQSwUGAAAAAAQABAD1AAAAigMAAAAA&#10;" fillcolor="white [3201]" stroked="f" strokeweight=".5pt">
              <v:textbox>
                <w:txbxContent>
                  <w:p w:rsidR="004F601B" w:rsidRPr="00E120DD" w:rsidRDefault="004F601B" w:rsidP="00676E46">
                    <w:pPr>
                      <w:rPr>
                        <w:lang w:val="en-US"/>
                      </w:rPr>
                    </w:pPr>
                    <w:r>
                      <w:rPr>
                        <w:lang w:val="en-US"/>
                      </w:rPr>
                      <w:t>0.1</w:t>
                    </w:r>
                  </w:p>
                </w:txbxContent>
              </v:textbox>
            </v:shape>
            <w10:wrap type="square"/>
          </v:group>
        </w:pict>
      </w:r>
    </w:p>
    <w:p w:rsidR="00676E46" w:rsidRPr="00AF7B8C" w:rsidRDefault="004F601B" w:rsidP="00AF7B8C">
      <w:pPr>
        <w:spacing w:after="0" w:line="240" w:lineRule="auto"/>
        <w:rPr>
          <w:rFonts w:ascii="Arial" w:hAnsi="Arial" w:cs="Arial"/>
          <w:snapToGrid w:val="0"/>
        </w:rPr>
      </w:pPr>
      <w:r>
        <w:rPr>
          <w:rFonts w:ascii="Arial" w:hAnsi="Arial" w:cs="Arial"/>
          <w:noProof/>
          <w:lang w:val="en-US"/>
        </w:rPr>
        <w:pict>
          <v:group id="Group 118" o:spid="_x0000_s1037" style="position:absolute;margin-left:11pt;margin-top:15pt;width:473pt;height:125.95pt;z-index:251795456;mso-width-relative:margin;mso-height-relative:margin" coordorigin="1397" coordsize="37944,13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">
            <v:line id="Straight Connector 119" o:spid="_x0000_s1038" style="position:absolute;flip:x;visibility:visible" from="3681,1128" to="3681,13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6bBsQAAADcAAAADwAAAGRycy9kb3ducmV2LnhtbERPTWvCQBC9C/0PyxS81U2saBtdRQQx&#10;WGit9eBxyI5JMDubZleT9td3hYK3ebzPmS06U4krNa60rCAeRCCIM6tLzhUcvtZPLyCcR9ZYWSYF&#10;P+RgMX/ozTDRtuVPuu59LkIIuwQVFN7XiZQuK8igG9iaOHAn2xj0ATa51A22IdxUchhFY2mw5NBQ&#10;YE2rgrLz/mIUpClvt7+8/jjGu++Nfy7f3kftRKn+Y7ecgvDU+bv4353qMD9+hdsz4QI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psGxAAAANwAAAAPAAAAAAAAAAAA&#10;AAAAAKECAABkcnMvZG93bnJldi54bWxQSwUGAAAAAAQABAD5AAAAkgMAAAAA&#10;" strokecolor="#4579b8 [3044]"/>
            <v:line id="Straight Connector 120" o:spid="_x0000_s1039" style="position:absolute;visibility:visible" from="10925,7422" to="10925,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PwEsUAAADcAAAADwAAAAAAAAAA&#10;AAAAAAChAgAAZHJzL2Rvd25yZXYueG1sUEsFBgAAAAAEAAQA+QAAAJMDAAAAAA==&#10;" strokecolor="#4579b8 [3044]"/>
            <v:line id="Straight Connector 121" o:spid="_x0000_s1040" style="position:absolute;visibility:visible" from="18228,7243" to="18228,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9VicIAAADcAAAADwAAAGRycy9kb3ducmV2LnhtbERPzWrCQBC+C32HZQredGOKotFVpFAQ&#10;20utDzBmp0kwO5vuTjX26d1Cobf5+H5nteldqy4UYuPZwGScgSIuvW24MnD8eBnNQUVBtth6JgM3&#10;irBZPwxWWFh/5Xe6HKRSKYRjgQZqka7QOpY1OYxj3xEn7tMHh5JgqLQNeE3hrtV5ls20w4ZTQ40d&#10;PddUng/fzsDX69su3k5tLrPpz/4ctvOFPEVjho/9dglKqJd/8Z97Z9P8fAK/z6QL9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9VicIAAADcAAAADwAAAAAAAAAAAAAA&#10;AAChAgAAZHJzL2Rvd25yZXYueG1sUEsFBgAAAAAEAAQA+QAAAJADAAAAAA==&#10;" strokecolor="#4579b8 [3044]"/>
            <v:line id="Straight Connector 122" o:spid="_x0000_s1041" style="position:absolute;visibility:visible" from="25413,7243" to="25413,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93L/sIAAADcAAAADwAAAAAAAAAAAAAA&#10;AAChAgAAZHJzL2Rvd25yZXYueG1sUEsFBgAAAAAEAAQA+QAAAJADAAAAAA==&#10;" strokecolor="#4579b8 [3044]"/>
            <v:line id="Straight Connector 123" o:spid="_x0000_s1042" style="position:absolute;visibility:visible" from="32419,7303" to="32419,8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FuZcIAAADcAAAADwAAAGRycy9kb3ducmV2LnhtbERPzWrCQBC+F/oOyxR6q5tGFI2uIgVB&#10;2l6qPsCYnSbB7Gy6O2rs07uFgrf5+H5nvuxdq84UYuPZwOsgA0VcettwZWC/W79MQEVBtth6JgNX&#10;irBcPD7MsbD+wl903kqlUgjHAg3UIl2hdSxrchgHviNO3LcPDiXBUGkb8JLCXavzLBtrhw2nhho7&#10;equpPG5PzsDPx+cmXg9tLuPR7/sxrCZTGUZjnp/61QyUUC938b97Y9P8fAh/z6QL9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FuZcIAAADcAAAADwAAAAAAAAAAAAAA&#10;AAChAgAAZHJzL2Rvd25yZXYueG1sUEsFBgAAAAAEAAQA+QAAAJADAAAAAA==&#10;" strokecolor="#4579b8 [3044]"/>
            <v:shape id="Text Box 124" o:spid="_x0000_s1043" type="#_x0000_t202" style="position:absolute;left:1397;width:2190;height:3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mWdxAAA&#10;ANwAAAAPAAAAZHJzL2Rvd25yZXYueG1sRE9La8JAEL4L/odlhF6KbnxUJXWVUvqQ3jQ+8DZkp0kw&#10;Oxuy2yT9912h4G0+vuesNp0pRUO1KywrGI8iEMSp1QVnCg7J+3AJwnlkjaVlUvBLDjbrfm+FsbYt&#10;76jZ+0yEEHYxKsi9r2IpXZqTQTeyFXHgvm1t0AdYZ1LX2IZwU8pJFM2lwYJDQ44VveaUXvc/RsHl&#10;MTt/ue7j2E6fptXbZ5MsTjpR6mHQvTyD8NT5u/jfvdVh/mQGt2fCB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75lncQAAADcAAAADwAAAAAAAAAAAAAAAACXAgAAZHJzL2Rv&#10;d25yZXYueG1sUEsFBgAAAAAEAAQA9QAAAIgDAAAAAA==&#10;" fillcolor="white [3201]" stroked="f" strokeweight=".5pt">
              <v:textbox>
                <w:txbxContent>
                  <w:p w:rsidR="004F601B" w:rsidRPr="004D2644" w:rsidRDefault="004F601B" w:rsidP="00676E46">
                    <w:pPr>
                      <w:rPr>
                        <w:rFonts w:ascii="Symbol" w:hAnsi="Symbol"/>
                        <w:sz w:val="28"/>
                        <w:szCs w:val="28"/>
                        <w:lang w:val="en-US"/>
                      </w:rPr>
                    </w:pPr>
                    <w:r w:rsidRPr="004D2644">
                      <w:rPr>
                        <w:rFonts w:ascii="Symbol" w:hAnsi="Symbol"/>
                        <w:sz w:val="28"/>
                        <w:szCs w:val="28"/>
                        <w:lang w:val="en-US"/>
                      </w:rPr>
                      <w:t></w:t>
                    </w:r>
                  </w:p>
                </w:txbxContent>
              </v:textbox>
            </v:shape>
            <v:line id="Straight Connector 125" o:spid="_x0000_s1044" style="position:absolute;flip:y;visibility:visible" from="3681,7243" to="34376,7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31u+xAAAANwAAAAPAAAAAAAAAAAA&#10;AAAAAKECAABkcnMvZG93bnJldi54bWxQSwUGAAAAAAQABAD5AAAAkgMAAAAA&#10;" strokecolor="#4579b8 [3044]"/>
            <v:shape id="Text Box 126" o:spid="_x0000_s1045" type="#_x0000_t202" style="position:absolute;left:33530;top:5831;width:5811;height:2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F5xxAAA&#10;ANwAAAAPAAAAZHJzL2Rvd25yZXYueG1sRE9La8JAEL4X/A/LCF6KblSqkrqKiH3gTaOW3obsNAlm&#10;Z0N2m8R/7xYK3ubje85y3ZlSNFS7wrKC8SgCQZxaXXCm4JS8DRcgnEfWWFomBTdysF71npYYa9vy&#10;gZqjz0QIYRejgtz7KpbSpTkZdCNbEQfux9YGfYB1JnWNbQg3pZxE0UwaLDg05FjRNqf0evw1Cr6f&#10;s6+9697P7fRlWu0+mmR+0YlSg363eQXhqfMP8b/7U4f5kxn8PRMu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BeccQAAADcAAAADwAAAAAAAAAAAAAAAACXAgAAZHJzL2Rv&#10;d25yZXYueG1sUEsFBgAAAAAEAAQA9QAAAIgDAAAAAA==&#10;" fillcolor="white [3201]" stroked="f" strokeweight=".5pt">
              <v:textbox>
                <w:txbxContent>
                  <w:p w:rsidR="004F601B" w:rsidRPr="00E120DD" w:rsidRDefault="004F601B" w:rsidP="00676E46">
                    <w:pPr>
                      <w:rPr>
                        <w:lang w:val="en-US"/>
                      </w:rPr>
                    </w:pPr>
                    <w:proofErr w:type="gramStart"/>
                    <w:r>
                      <w:rPr>
                        <w:lang w:val="en-US"/>
                      </w:rPr>
                      <w:t>t(s)</w:t>
                    </w:r>
                    <w:proofErr w:type="gramEnd"/>
                  </w:p>
                </w:txbxContent>
              </v:textbox>
            </v:shape>
            <v:shape id="Text Box 127" o:spid="_x0000_s1046" type="#_x0000_t202" style="position:absolute;left:31399;top:8143;width:3930;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PvqxAAA&#10;ANwAAAAPAAAAZHJzL2Rvd25yZXYueG1sRE9Na8JAEL0X/A/LFLyUulGxSuoqIlqLtyZV6W3ITpNg&#10;djZkt0n8912h0Ns83ucs172pREuNKy0rGI8iEMSZ1SXnCj7T/fMChPPIGivLpOBGDtarwcMSY207&#10;/qA28bkIIexiVFB4X8dSuqwgg25ka+LAfdvGoA+wyaVusAvhppKTKHqRBksODQXWtC0ouyY/RsHX&#10;U345uv7t1E1n03p3aNP5WadKDR/7zSsIT73/F/+533WYP5nD/ZlwgV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z76sQAAADcAAAADwAAAAAAAAAAAAAAAACXAgAAZHJzL2Rv&#10;d25yZXYueG1sUEsFBgAAAAAEAAQA9QAAAIgDAAAAAA==&#10;" fillcolor="white [3201]" stroked="f" strokeweight=".5pt">
              <v:textbox>
                <w:txbxContent>
                  <w:p w:rsidR="004F601B" w:rsidRPr="00E120DD" w:rsidRDefault="004F601B" w:rsidP="00676E46">
                    <w:pPr>
                      <w:rPr>
                        <w:lang w:val="en-US"/>
                      </w:rPr>
                    </w:pPr>
                    <w:r>
                      <w:rPr>
                        <w:lang w:val="en-US"/>
                      </w:rPr>
                      <w:t>0.2</w:t>
                    </w:r>
                  </w:p>
                </w:txbxContent>
              </v:textbox>
            </v:shape>
            <v:shape id="Text Box 128" o:spid="_x0000_s1047" type="#_x0000_t202" style="position:absolute;left:17280;top:8310;width:4888;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2+YxwAA&#10;ANwAAAAPAAAAZHJzL2Rvd25yZXYueG1sRI9Pa8JAEMXvBb/DMkIvpW5UakvqKiL9hzdNW/E2ZKdJ&#10;MDsbstskfnvnUOhthvfmvd8s14OrVUdtqDwbmE4SUMS5txUXBj6z1/snUCEiW6w9k4ELBVivRjdL&#10;TK3veU/dIRZKQjikaKCMsUm1DnlJDsPEN8Si/fjWYZS1LbRtsZdwV+tZkiy0w4qlocSGtiXl58Ov&#10;M3C6K467MLx99fOHefPy3mWP3zYz5nY8bJ5BRRriv/nv+sMK/kxo5RmZQK+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NvmMcAAADcAAAADwAAAAAAAAAAAAAAAACXAgAAZHJz&#10;L2Rvd25yZXYueG1sUEsFBgAAAAAEAAQA9QAAAIsDAAAAAA==&#10;" fillcolor="white [3201]" stroked="f" strokeweight=".5pt">
              <v:textbox>
                <w:txbxContent>
                  <w:p w:rsidR="004F601B" w:rsidRPr="00E120DD" w:rsidRDefault="004F601B" w:rsidP="00676E46">
                    <w:pPr>
                      <w:rPr>
                        <w:lang w:val="en-US"/>
                      </w:rPr>
                    </w:pPr>
                    <w:r>
                      <w:rPr>
                        <w:lang w:val="en-US"/>
                      </w:rPr>
                      <w:t>0.1</w:t>
                    </w:r>
                  </w:p>
                </w:txbxContent>
              </v:textbox>
            </v:shape>
            <w10:wrap type="square"/>
          </v:group>
        </w:pict>
      </w:r>
    </w:p>
    <w:p w:rsidR="00681C7B" w:rsidRPr="005B5003" w:rsidRDefault="00681C7B" w:rsidP="00681C7B">
      <w:pPr>
        <w:spacing w:line="240" w:lineRule="auto"/>
        <w:rPr>
          <w:rFonts w:ascii="Arial" w:hAnsi="Arial" w:cs="Arial"/>
          <w:b/>
        </w:rPr>
      </w:pPr>
      <w:r w:rsidRPr="007417BB">
        <w:rPr>
          <w:noProof/>
          <w:lang w:eastAsia="en-AU"/>
        </w:rPr>
        <w:lastRenderedPageBreak/>
        <w:drawing>
          <wp:anchor distT="0" distB="0" distL="114300" distR="114300" simplePos="0" relativeHeight="251803648" behindDoc="0" locked="0" layoutInCell="1" allowOverlap="1">
            <wp:simplePos x="0" y="0"/>
            <wp:positionH relativeFrom="column">
              <wp:posOffset>4819650</wp:posOffset>
            </wp:positionH>
            <wp:positionV relativeFrom="paragraph">
              <wp:posOffset>348615</wp:posOffset>
            </wp:positionV>
            <wp:extent cx="1569720" cy="2327275"/>
            <wp:effectExtent l="0" t="0" r="5080" b="9525"/>
            <wp:wrapSquare wrapText="bothSides"/>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2327275"/>
                    </a:xfrm>
                    <a:prstGeom prst="rect">
                      <a:avLst/>
                    </a:prstGeom>
                    <a:noFill/>
                    <a:ln>
                      <a:noFill/>
                    </a:ln>
                  </pic:spPr>
                </pic:pic>
              </a:graphicData>
            </a:graphic>
          </wp:anchor>
        </w:drawing>
      </w:r>
      <w:r>
        <w:rPr>
          <w:rFonts w:ascii="Arial" w:hAnsi="Arial" w:cs="Arial"/>
          <w:b/>
        </w:rPr>
        <w:t>Question 2</w:t>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t>(</w:t>
      </w:r>
      <w:r>
        <w:rPr>
          <w:rFonts w:ascii="Arial" w:hAnsi="Arial" w:cs="Arial"/>
          <w:b/>
        </w:rPr>
        <w:t>3</w:t>
      </w:r>
      <w:r w:rsidRPr="005B5003">
        <w:rPr>
          <w:rFonts w:ascii="Arial" w:hAnsi="Arial" w:cs="Arial"/>
          <w:b/>
        </w:rPr>
        <w:t xml:space="preserve"> marks)</w:t>
      </w:r>
    </w:p>
    <w:p w:rsidR="00681C7B" w:rsidRDefault="00681C7B" w:rsidP="00681C7B">
      <w:pPr>
        <w:spacing w:after="0"/>
        <w:ind w:right="2800"/>
        <w:rPr>
          <w:rFonts w:ascii="Arial" w:hAnsi="Arial" w:cs="Arial"/>
        </w:rPr>
      </w:pPr>
      <w:r>
        <w:rPr>
          <w:rFonts w:ascii="Arial" w:hAnsi="Arial" w:cs="Arial"/>
        </w:rPr>
        <w:t>A long jumper at the Rio Olympics launches himself into the air at a speed of 11.0 m/s and an angle of 22.5</w:t>
      </w:r>
      <w:r>
        <w:rPr>
          <w:rFonts w:ascii="Arial" w:hAnsi="Arial" w:cs="Arial"/>
        </w:rPr>
        <w:sym w:font="Symbol" w:char="F0B0"/>
      </w:r>
      <w:r>
        <w:rPr>
          <w:rFonts w:ascii="Arial" w:hAnsi="Arial" w:cs="Arial"/>
        </w:rPr>
        <w:t xml:space="preserve"> to the horizontal in an attempt to beat the world record of 8.95 metres. </w:t>
      </w:r>
      <w:r w:rsidR="007442E8">
        <w:rPr>
          <w:rFonts w:ascii="Arial" w:hAnsi="Arial" w:cs="Arial"/>
        </w:rPr>
        <w:t>Ignoring air resistance, s</w:t>
      </w:r>
      <w:r>
        <w:rPr>
          <w:rFonts w:ascii="Arial" w:hAnsi="Arial" w:cs="Arial"/>
        </w:rPr>
        <w:t>how by calculation whether or not he is successful.</w:t>
      </w: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rPr>
      </w:pPr>
    </w:p>
    <w:p w:rsidR="00681C7B" w:rsidRDefault="00681C7B" w:rsidP="00681C7B">
      <w:pPr>
        <w:spacing w:after="0"/>
        <w:rPr>
          <w:rFonts w:ascii="Arial" w:hAnsi="Arial" w:cs="Arial"/>
          <w:b/>
        </w:rPr>
      </w:pPr>
    </w:p>
    <w:p w:rsidR="00681C7B" w:rsidRDefault="00681C7B" w:rsidP="00681C7B">
      <w:pPr>
        <w:spacing w:after="0"/>
        <w:rPr>
          <w:rFonts w:ascii="Arial" w:hAnsi="Arial" w:cs="Arial"/>
          <w:b/>
        </w:rPr>
      </w:pPr>
    </w:p>
    <w:p w:rsidR="00B0414E" w:rsidRPr="00D61945" w:rsidRDefault="00B0414E" w:rsidP="00B0414E">
      <w:pPr>
        <w:spacing w:line="240" w:lineRule="auto"/>
        <w:rPr>
          <w:rFonts w:ascii="Arial" w:hAnsi="Arial" w:cs="Arial"/>
          <w:b/>
        </w:rPr>
      </w:pPr>
      <w:r w:rsidRPr="00D61945">
        <w:rPr>
          <w:rFonts w:ascii="Arial" w:hAnsi="Arial" w:cs="Arial"/>
          <w:b/>
        </w:rPr>
        <w:t xml:space="preserve">Question </w:t>
      </w:r>
      <w:r w:rsidR="00681C7B">
        <w:rPr>
          <w:rFonts w:ascii="Arial" w:hAnsi="Arial" w:cs="Arial"/>
          <w:b/>
        </w:rPr>
        <w:t>3</w:t>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t>(</w:t>
      </w:r>
      <w:r w:rsidR="00430D4A">
        <w:rPr>
          <w:rFonts w:ascii="Arial" w:hAnsi="Arial" w:cs="Arial"/>
          <w:b/>
        </w:rPr>
        <w:t xml:space="preserve">4 </w:t>
      </w:r>
      <w:r w:rsidRPr="00D61945">
        <w:rPr>
          <w:rFonts w:ascii="Arial" w:hAnsi="Arial" w:cs="Arial"/>
          <w:b/>
        </w:rPr>
        <w:t>marks)</w:t>
      </w:r>
    </w:p>
    <w:p w:rsidR="009E52B0" w:rsidRPr="008361D9" w:rsidRDefault="008361D9" w:rsidP="00430D4A">
      <w:pPr>
        <w:spacing w:after="120"/>
        <w:rPr>
          <w:rFonts w:ascii="Arial" w:hAnsi="Arial" w:cs="Arial"/>
        </w:rPr>
      </w:pPr>
      <w:r w:rsidRPr="008361D9">
        <w:rPr>
          <w:rStyle w:val="st"/>
          <w:rFonts w:ascii="Arial" w:eastAsia="Times New Roman" w:hAnsi="Arial" w:cs="Arial"/>
        </w:rPr>
        <w:t xml:space="preserve">The relatively nearby star Tau </w:t>
      </w:r>
      <w:proofErr w:type="spellStart"/>
      <w:r w:rsidRPr="008361D9">
        <w:rPr>
          <w:rStyle w:val="st"/>
          <w:rFonts w:ascii="Arial" w:eastAsia="Times New Roman" w:hAnsi="Arial" w:cs="Arial"/>
        </w:rPr>
        <w:t>Ceti</w:t>
      </w:r>
      <w:proofErr w:type="spellEnd"/>
      <w:r w:rsidRPr="008361D9">
        <w:rPr>
          <w:rStyle w:val="st"/>
          <w:rFonts w:ascii="Arial" w:eastAsia="Times New Roman" w:hAnsi="Arial" w:cs="Arial"/>
        </w:rPr>
        <w:t xml:space="preserve">, </w:t>
      </w:r>
      <w:r>
        <w:rPr>
          <w:rStyle w:val="st"/>
          <w:rFonts w:ascii="Arial" w:eastAsia="Times New Roman" w:hAnsi="Arial" w:cs="Arial"/>
        </w:rPr>
        <w:t xml:space="preserve">which </w:t>
      </w:r>
      <w:r w:rsidRPr="008361D9">
        <w:rPr>
          <w:rStyle w:val="st"/>
          <w:rFonts w:ascii="Arial" w:eastAsia="Times New Roman" w:hAnsi="Arial" w:cs="Arial"/>
        </w:rPr>
        <w:t>is the closest solitary G-class star</w:t>
      </w:r>
      <w:r>
        <w:rPr>
          <w:rStyle w:val="st"/>
          <w:rFonts w:ascii="Arial" w:eastAsia="Times New Roman" w:hAnsi="Arial" w:cs="Arial"/>
        </w:rPr>
        <w:t xml:space="preserve"> like our Sun, </w:t>
      </w:r>
      <w:r w:rsidRPr="008361D9">
        <w:rPr>
          <w:rStyle w:val="st"/>
          <w:rFonts w:ascii="Arial" w:eastAsia="Times New Roman" w:hAnsi="Arial" w:cs="Arial"/>
        </w:rPr>
        <w:t xml:space="preserve">lies </w:t>
      </w:r>
      <w:r w:rsidRPr="008361D9">
        <w:rPr>
          <w:rStyle w:val="Emphasis"/>
          <w:rFonts w:ascii="Arial" w:eastAsia="Times New Roman" w:hAnsi="Arial" w:cs="Arial"/>
          <w:i w:val="0"/>
        </w:rPr>
        <w:t>11.9 light-years</w:t>
      </w:r>
      <w:r w:rsidRPr="008361D9">
        <w:rPr>
          <w:rStyle w:val="st"/>
          <w:rFonts w:ascii="Arial" w:eastAsia="Times New Roman" w:hAnsi="Arial" w:cs="Arial"/>
        </w:rPr>
        <w:t xml:space="preserve"> from Earth, </w:t>
      </w:r>
      <w:r>
        <w:rPr>
          <w:rStyle w:val="st"/>
          <w:rFonts w:ascii="Arial" w:eastAsia="Times New Roman" w:hAnsi="Arial" w:cs="Arial"/>
        </w:rPr>
        <w:t>and has</w:t>
      </w:r>
      <w:r w:rsidRPr="008361D9">
        <w:rPr>
          <w:rStyle w:val="st"/>
          <w:rFonts w:ascii="Arial" w:eastAsia="Times New Roman" w:hAnsi="Arial" w:cs="Arial"/>
        </w:rPr>
        <w:t xml:space="preserve"> five </w:t>
      </w:r>
      <w:proofErr w:type="spellStart"/>
      <w:r w:rsidRPr="008361D9">
        <w:rPr>
          <w:rStyle w:val="st"/>
          <w:rFonts w:ascii="Arial" w:eastAsia="Times New Roman" w:hAnsi="Arial" w:cs="Arial"/>
        </w:rPr>
        <w:t>exoplanets</w:t>
      </w:r>
      <w:proofErr w:type="spellEnd"/>
      <w:r w:rsidRPr="008361D9">
        <w:rPr>
          <w:rStyle w:val="st"/>
          <w:rFonts w:ascii="Arial" w:eastAsia="Times New Roman" w:hAnsi="Arial" w:cs="Arial"/>
        </w:rPr>
        <w:t>, two of which lie in the "habitable zone" — that just-right range of distances that could support the existence of liquid water on the planets' surfaces.</w:t>
      </w:r>
      <w:r>
        <w:rPr>
          <w:rStyle w:val="st"/>
          <w:rFonts w:ascii="Arial" w:eastAsia="Times New Roman" w:hAnsi="Arial" w:cs="Arial"/>
        </w:rPr>
        <w:t xml:space="preserve"> An interstellar </w:t>
      </w:r>
      <w:r>
        <w:rPr>
          <w:rFonts w:ascii="Arial" w:hAnsi="Arial" w:cs="Arial"/>
        </w:rPr>
        <w:t xml:space="preserve">spaceship from Earth is travelling to Tau </w:t>
      </w:r>
      <w:proofErr w:type="spellStart"/>
      <w:r>
        <w:rPr>
          <w:rFonts w:ascii="Arial" w:hAnsi="Arial" w:cs="Arial"/>
        </w:rPr>
        <w:t>Ceti</w:t>
      </w:r>
      <w:proofErr w:type="spellEnd"/>
      <w:r>
        <w:rPr>
          <w:rFonts w:ascii="Arial" w:hAnsi="Arial" w:cs="Arial"/>
        </w:rPr>
        <w:t xml:space="preserve"> at 90% of the speed of light.</w:t>
      </w:r>
    </w:p>
    <w:p w:rsidR="00D30DCB" w:rsidRDefault="00430D4A" w:rsidP="00430D4A">
      <w:pPr>
        <w:spacing w:after="0"/>
        <w:ind w:left="709" w:hanging="709"/>
        <w:rPr>
          <w:rFonts w:ascii="Arial" w:hAnsi="Arial" w:cs="Arial"/>
        </w:rPr>
      </w:pPr>
      <w:r>
        <w:rPr>
          <w:rFonts w:ascii="Arial" w:hAnsi="Arial" w:cs="Arial"/>
        </w:rPr>
        <w:t>(</w:t>
      </w:r>
      <w:proofErr w:type="gramStart"/>
      <w:r>
        <w:rPr>
          <w:rFonts w:ascii="Arial" w:hAnsi="Arial" w:cs="Arial"/>
        </w:rPr>
        <w:t>a</w:t>
      </w:r>
      <w:proofErr w:type="gramEnd"/>
      <w:r>
        <w:rPr>
          <w:rFonts w:ascii="Arial" w:hAnsi="Arial" w:cs="Arial"/>
        </w:rPr>
        <w:t>)</w:t>
      </w:r>
      <w:r>
        <w:rPr>
          <w:rFonts w:ascii="Arial" w:hAnsi="Arial" w:cs="Arial"/>
        </w:rPr>
        <w:tab/>
        <w:t xml:space="preserve">How far away is Tau </w:t>
      </w:r>
      <w:proofErr w:type="spellStart"/>
      <w:r>
        <w:rPr>
          <w:rFonts w:ascii="Arial" w:hAnsi="Arial" w:cs="Arial"/>
        </w:rPr>
        <w:t>Ceti</w:t>
      </w:r>
      <w:proofErr w:type="spellEnd"/>
      <w:r>
        <w:rPr>
          <w:rFonts w:ascii="Arial" w:hAnsi="Arial" w:cs="Arial"/>
        </w:rPr>
        <w:t xml:space="preserve"> (in </w:t>
      </w:r>
      <w:r w:rsidRPr="008361D9">
        <w:rPr>
          <w:rStyle w:val="Emphasis"/>
          <w:rFonts w:ascii="Arial" w:eastAsia="Times New Roman" w:hAnsi="Arial" w:cs="Arial"/>
          <w:i w:val="0"/>
        </w:rPr>
        <w:t>light-years</w:t>
      </w:r>
      <w:r>
        <w:rPr>
          <w:rStyle w:val="Emphasis"/>
          <w:rFonts w:ascii="Arial" w:eastAsia="Times New Roman" w:hAnsi="Arial" w:cs="Arial"/>
          <w:i w:val="0"/>
        </w:rPr>
        <w:t>)</w:t>
      </w:r>
      <w:r w:rsidRPr="008361D9">
        <w:rPr>
          <w:rStyle w:val="st"/>
          <w:rFonts w:ascii="Arial" w:eastAsia="Times New Roman" w:hAnsi="Arial" w:cs="Arial"/>
        </w:rPr>
        <w:t xml:space="preserve"> </w:t>
      </w:r>
      <w:r>
        <w:rPr>
          <w:rFonts w:ascii="Arial" w:hAnsi="Arial" w:cs="Arial"/>
        </w:rPr>
        <w:t>to the astronauts on the spaceship?</w:t>
      </w:r>
      <w:r>
        <w:rPr>
          <w:rFonts w:ascii="Arial" w:hAnsi="Arial" w:cs="Arial"/>
        </w:rPr>
        <w:tab/>
        <w:t>(2 marks)</w:t>
      </w:r>
    </w:p>
    <w:p w:rsidR="00430D4A" w:rsidRDefault="00430D4A"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430D4A" w:rsidRDefault="00430D4A" w:rsidP="00430D4A">
      <w:pPr>
        <w:spacing w:after="0"/>
        <w:ind w:left="709" w:hanging="709"/>
        <w:rPr>
          <w:rFonts w:ascii="Arial" w:hAnsi="Arial" w:cs="Arial"/>
        </w:rPr>
      </w:pPr>
    </w:p>
    <w:p w:rsidR="00430D4A" w:rsidRDefault="00430D4A" w:rsidP="00676E46">
      <w:pPr>
        <w:spacing w:after="120"/>
        <w:ind w:left="709" w:hanging="709"/>
        <w:rPr>
          <w:rFonts w:ascii="Arial" w:hAnsi="Arial" w:cs="Arial"/>
        </w:rPr>
      </w:pPr>
      <w:r>
        <w:rPr>
          <w:rFonts w:ascii="Arial" w:hAnsi="Arial" w:cs="Arial"/>
        </w:rPr>
        <w:t>(b)</w:t>
      </w:r>
      <w:r>
        <w:rPr>
          <w:rFonts w:ascii="Arial" w:hAnsi="Arial" w:cs="Arial"/>
        </w:rPr>
        <w:tab/>
        <w:t xml:space="preserve">How long will the spaceship take to reach Tau </w:t>
      </w:r>
      <w:proofErr w:type="spellStart"/>
      <w:proofErr w:type="gramStart"/>
      <w:r>
        <w:rPr>
          <w:rFonts w:ascii="Arial" w:hAnsi="Arial" w:cs="Arial"/>
        </w:rPr>
        <w:t>Ceti</w:t>
      </w:r>
      <w:proofErr w:type="spellEnd"/>
      <w:proofErr w:type="gramEnd"/>
    </w:p>
    <w:p w:rsidR="00430D4A" w:rsidRDefault="00430D4A" w:rsidP="00430D4A">
      <w:pPr>
        <w:spacing w:after="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from</w:t>
      </w:r>
      <w:proofErr w:type="gramEnd"/>
      <w:r>
        <w:rPr>
          <w:rFonts w:ascii="Arial" w:hAnsi="Arial" w:cs="Arial"/>
        </w:rPr>
        <w:t xml:space="preserve"> the reference frame of observers on Earth?</w:t>
      </w:r>
      <w:r>
        <w:rPr>
          <w:rFonts w:ascii="Arial" w:hAnsi="Arial" w:cs="Arial"/>
        </w:rPr>
        <w:tab/>
      </w:r>
      <w:r>
        <w:rPr>
          <w:rFonts w:ascii="Arial" w:hAnsi="Arial" w:cs="Arial"/>
        </w:rPr>
        <w:tab/>
      </w:r>
      <w:r>
        <w:rPr>
          <w:rFonts w:ascii="Arial" w:hAnsi="Arial" w:cs="Arial"/>
        </w:rPr>
        <w:tab/>
      </w:r>
      <w:r>
        <w:rPr>
          <w:rFonts w:ascii="Arial" w:hAnsi="Arial" w:cs="Arial"/>
        </w:rPr>
        <w:tab/>
        <w:t>(1 mark)</w:t>
      </w:r>
    </w:p>
    <w:p w:rsidR="00430D4A" w:rsidRDefault="00430D4A" w:rsidP="00430D4A">
      <w:pPr>
        <w:spacing w:after="0"/>
        <w:ind w:left="1276" w:hanging="567"/>
        <w:rPr>
          <w:rFonts w:ascii="Arial" w:hAnsi="Arial" w:cs="Arial"/>
        </w:rPr>
      </w:pPr>
    </w:p>
    <w:p w:rsidR="00676E46" w:rsidRDefault="00676E46" w:rsidP="00430D4A">
      <w:pPr>
        <w:spacing w:after="0"/>
        <w:ind w:left="1276" w:hanging="567"/>
        <w:rPr>
          <w:rFonts w:ascii="Arial" w:hAnsi="Arial" w:cs="Arial"/>
        </w:rPr>
      </w:pPr>
    </w:p>
    <w:p w:rsidR="00676E46" w:rsidRDefault="00676E46" w:rsidP="00430D4A">
      <w:pPr>
        <w:spacing w:after="0"/>
        <w:ind w:left="1276" w:hanging="567"/>
        <w:rPr>
          <w:rFonts w:ascii="Arial" w:hAnsi="Arial" w:cs="Arial"/>
        </w:rPr>
      </w:pPr>
    </w:p>
    <w:p w:rsidR="00676E46" w:rsidRDefault="00676E46" w:rsidP="00430D4A">
      <w:pPr>
        <w:spacing w:after="0"/>
        <w:ind w:left="1276" w:hanging="567"/>
        <w:rPr>
          <w:rFonts w:ascii="Arial" w:hAnsi="Arial" w:cs="Arial"/>
        </w:rPr>
      </w:pPr>
    </w:p>
    <w:p w:rsidR="00430D4A" w:rsidRDefault="00430D4A" w:rsidP="00430D4A">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from</w:t>
      </w:r>
      <w:proofErr w:type="gramEnd"/>
      <w:r>
        <w:rPr>
          <w:rFonts w:ascii="Arial" w:hAnsi="Arial" w:cs="Arial"/>
        </w:rPr>
        <w:t xml:space="preserve"> the reference frame of the astronauts on the spaceship?</w:t>
      </w:r>
      <w:r>
        <w:rPr>
          <w:rFonts w:ascii="Arial" w:hAnsi="Arial" w:cs="Arial"/>
        </w:rPr>
        <w:tab/>
      </w:r>
      <w:r>
        <w:rPr>
          <w:rFonts w:ascii="Arial" w:hAnsi="Arial" w:cs="Arial"/>
        </w:rPr>
        <w:tab/>
        <w:t>(1 mark)</w:t>
      </w:r>
    </w:p>
    <w:p w:rsidR="00D30DCB" w:rsidRDefault="00D30DCB" w:rsidP="00DE2490">
      <w:pPr>
        <w:spacing w:after="0"/>
        <w:rPr>
          <w:rFonts w:ascii="Arial" w:hAnsi="Arial" w:cs="Arial"/>
        </w:rPr>
      </w:pPr>
    </w:p>
    <w:p w:rsidR="004A7556" w:rsidRDefault="004A7556" w:rsidP="00DE2490">
      <w:pPr>
        <w:spacing w:after="0"/>
        <w:rPr>
          <w:rFonts w:ascii="Arial" w:hAnsi="Arial" w:cs="Arial"/>
        </w:rPr>
      </w:pPr>
    </w:p>
    <w:p w:rsidR="00681C7B" w:rsidRDefault="00681C7B">
      <w:pPr>
        <w:rPr>
          <w:rFonts w:ascii="Arial" w:hAnsi="Arial" w:cs="Arial"/>
        </w:rPr>
      </w:pPr>
      <w:r>
        <w:rPr>
          <w:rFonts w:ascii="Arial" w:hAnsi="Arial" w:cs="Arial"/>
        </w:rPr>
        <w:br w:type="page"/>
      </w:r>
    </w:p>
    <w:p w:rsidR="004A7556" w:rsidRPr="00660859" w:rsidRDefault="004A7556" w:rsidP="004A7556">
      <w:pPr>
        <w:spacing w:line="240" w:lineRule="auto"/>
        <w:rPr>
          <w:rFonts w:ascii="Arial" w:hAnsi="Arial" w:cs="Arial"/>
          <w:b/>
        </w:rPr>
      </w:pPr>
      <w:r>
        <w:rPr>
          <w:rFonts w:ascii="Arial" w:hAnsi="Arial" w:cs="Arial"/>
          <w:b/>
        </w:rPr>
        <w:lastRenderedPageBreak/>
        <w:t xml:space="preserve">Question </w:t>
      </w:r>
      <w:r w:rsidR="00681C7B">
        <w:rPr>
          <w:rFonts w:ascii="Arial" w:hAnsi="Arial" w:cs="Arial"/>
          <w:b/>
        </w:rPr>
        <w:t>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660859">
        <w:rPr>
          <w:rFonts w:ascii="Arial" w:hAnsi="Arial" w:cs="Arial"/>
          <w:b/>
        </w:rPr>
        <w:t xml:space="preserve"> marks)</w:t>
      </w:r>
    </w:p>
    <w:p w:rsidR="004A7556" w:rsidRDefault="007442E8" w:rsidP="006C1AA7">
      <w:pPr>
        <w:spacing w:after="0"/>
        <w:rPr>
          <w:rFonts w:ascii="Arial" w:hAnsi="Arial" w:cs="Arial"/>
          <w:color w:val="000000"/>
          <w:lang w:eastAsia="en-AU"/>
        </w:rPr>
      </w:pPr>
      <w:r>
        <w:rPr>
          <w:rFonts w:ascii="Arial" w:hAnsi="Arial" w:cs="Arial"/>
          <w:noProof/>
          <w:color w:val="000000"/>
          <w:lang w:eastAsia="en-AU"/>
        </w:rPr>
        <w:drawing>
          <wp:anchor distT="0" distB="0" distL="114300" distR="114300" simplePos="0" relativeHeight="251817984" behindDoc="0" locked="0" layoutInCell="1" allowOverlap="1" wp14:anchorId="36D74979" wp14:editId="7C2A6F69">
            <wp:simplePos x="0" y="0"/>
            <wp:positionH relativeFrom="column">
              <wp:posOffset>3057525</wp:posOffset>
            </wp:positionH>
            <wp:positionV relativeFrom="paragraph">
              <wp:posOffset>89535</wp:posOffset>
            </wp:positionV>
            <wp:extent cx="3000375" cy="2228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A7">
        <w:rPr>
          <w:rFonts w:ascii="Arial" w:hAnsi="Arial" w:cs="Arial"/>
          <w:color w:val="000000"/>
          <w:lang w:eastAsia="en-AU"/>
        </w:rPr>
        <w:t>The diagram at right illustrates Young’s famous double-slit experiment, which was crucial in helping us to understand the nature of light. Briefly describe how the experiment worked, and explain the insight it gave into the nature of light.</w:t>
      </w:r>
    </w:p>
    <w:p w:rsidR="004A7556" w:rsidRDefault="004A7556" w:rsidP="004A7556">
      <w:pPr>
        <w:spacing w:after="0"/>
        <w:rPr>
          <w:rFonts w:ascii="Arial" w:hAnsi="Arial" w:cs="Arial"/>
          <w:color w:val="000000"/>
          <w:lang w:eastAsia="en-AU"/>
        </w:rPr>
      </w:pPr>
    </w:p>
    <w:p w:rsidR="004A7556" w:rsidRDefault="004A7556" w:rsidP="004A7556">
      <w:pPr>
        <w:spacing w:after="0"/>
        <w:rPr>
          <w:rFonts w:ascii="Arial" w:hAnsi="Arial" w:cs="Arial"/>
          <w:color w:val="000000"/>
          <w:lang w:eastAsia="en-AU"/>
        </w:rPr>
      </w:pPr>
    </w:p>
    <w:p w:rsidR="004A7556" w:rsidRDefault="004A7556" w:rsidP="004A7556">
      <w:pPr>
        <w:spacing w:after="0"/>
        <w:rPr>
          <w:rFonts w:ascii="Arial" w:hAnsi="Arial" w:cs="Arial"/>
          <w:color w:val="000000"/>
          <w:lang w:eastAsia="en-AU"/>
        </w:rPr>
      </w:pPr>
    </w:p>
    <w:p w:rsidR="004A7556" w:rsidRDefault="004A7556" w:rsidP="00DE2490">
      <w:pPr>
        <w:spacing w:after="0"/>
        <w:rPr>
          <w:rFonts w:ascii="Arial" w:hAnsi="Arial" w:cs="Arial"/>
        </w:rPr>
      </w:pPr>
    </w:p>
    <w:p w:rsidR="004A7556" w:rsidRDefault="004A7556"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681C7B" w:rsidRDefault="00681C7B" w:rsidP="00DE2490">
      <w:pPr>
        <w:spacing w:after="0"/>
        <w:rPr>
          <w:rFonts w:ascii="Arial" w:hAnsi="Arial" w:cs="Arial"/>
        </w:rPr>
      </w:pPr>
    </w:p>
    <w:p w:rsidR="00681C7B" w:rsidRDefault="00681C7B" w:rsidP="00DE2490">
      <w:pPr>
        <w:spacing w:after="0"/>
        <w:rPr>
          <w:rFonts w:ascii="Arial" w:hAnsi="Arial" w:cs="Arial"/>
        </w:rPr>
      </w:pPr>
    </w:p>
    <w:p w:rsidR="006C1AA7" w:rsidRDefault="006C1AA7" w:rsidP="00DE2490">
      <w:pPr>
        <w:spacing w:after="0"/>
        <w:rPr>
          <w:rFonts w:ascii="Arial" w:hAnsi="Arial" w:cs="Arial"/>
        </w:rPr>
      </w:pPr>
    </w:p>
    <w:p w:rsidR="006C1AA7" w:rsidRDefault="006C1AA7" w:rsidP="00DE2490">
      <w:pPr>
        <w:spacing w:after="0"/>
        <w:rPr>
          <w:rFonts w:ascii="Arial" w:hAnsi="Arial" w:cs="Arial"/>
        </w:rPr>
      </w:pPr>
    </w:p>
    <w:p w:rsidR="006C1AA7" w:rsidRDefault="006C1AA7" w:rsidP="00DE2490">
      <w:pPr>
        <w:spacing w:after="0"/>
        <w:rPr>
          <w:rFonts w:ascii="Arial" w:hAnsi="Arial" w:cs="Arial"/>
        </w:rPr>
      </w:pPr>
    </w:p>
    <w:p w:rsidR="005E6753" w:rsidRDefault="005E6753" w:rsidP="00DE2490">
      <w:pPr>
        <w:spacing w:after="0"/>
        <w:rPr>
          <w:rFonts w:ascii="Arial" w:hAnsi="Arial" w:cs="Arial"/>
        </w:rPr>
      </w:pPr>
    </w:p>
    <w:p w:rsidR="005E6753" w:rsidRDefault="005E6753" w:rsidP="00DE2490">
      <w:pPr>
        <w:spacing w:after="0"/>
        <w:rPr>
          <w:rFonts w:ascii="Arial" w:hAnsi="Arial" w:cs="Arial"/>
        </w:rPr>
      </w:pPr>
    </w:p>
    <w:p w:rsidR="006C1AA7" w:rsidRDefault="006C1AA7" w:rsidP="00DE2490">
      <w:pPr>
        <w:spacing w:after="0"/>
        <w:rPr>
          <w:rFonts w:ascii="Arial" w:hAnsi="Arial" w:cs="Arial"/>
        </w:rPr>
      </w:pPr>
    </w:p>
    <w:p w:rsidR="006C1AA7" w:rsidRDefault="006C1AA7" w:rsidP="00DE2490">
      <w:pPr>
        <w:spacing w:after="0"/>
        <w:rPr>
          <w:rFonts w:ascii="Arial" w:hAnsi="Arial" w:cs="Arial"/>
        </w:rPr>
      </w:pPr>
    </w:p>
    <w:p w:rsidR="00251A1C" w:rsidRDefault="00251A1C" w:rsidP="00DE2490">
      <w:pPr>
        <w:spacing w:after="0"/>
        <w:rPr>
          <w:rFonts w:ascii="Arial" w:hAnsi="Arial" w:cs="Arial"/>
        </w:rPr>
      </w:pPr>
    </w:p>
    <w:p w:rsidR="00251A1C" w:rsidRDefault="00251A1C" w:rsidP="00DE2490">
      <w:pPr>
        <w:spacing w:after="0"/>
        <w:rPr>
          <w:rFonts w:ascii="Arial" w:hAnsi="Arial" w:cs="Arial"/>
        </w:rPr>
      </w:pPr>
    </w:p>
    <w:p w:rsidR="006C1AA7" w:rsidRPr="008D0917" w:rsidRDefault="006C1AA7" w:rsidP="006C1AA7">
      <w:pPr>
        <w:spacing w:line="240" w:lineRule="auto"/>
        <w:ind w:left="23"/>
        <w:jc w:val="both"/>
        <w:rPr>
          <w:rFonts w:ascii="Arial" w:hAnsi="Arial" w:cs="Arial"/>
          <w:b/>
        </w:rPr>
      </w:pPr>
      <w:r w:rsidRPr="008D0917">
        <w:rPr>
          <w:rFonts w:ascii="Arial" w:hAnsi="Arial" w:cs="Arial"/>
          <w:b/>
        </w:rPr>
        <w:t xml:space="preserve">Question </w:t>
      </w:r>
      <w:r>
        <w:rPr>
          <w:rFonts w:ascii="Arial" w:hAnsi="Arial" w:cs="Arial"/>
          <w:b/>
        </w:rPr>
        <w:t>5</w:t>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t>(</w:t>
      </w:r>
      <w:r>
        <w:rPr>
          <w:rFonts w:ascii="Arial" w:hAnsi="Arial" w:cs="Arial"/>
          <w:b/>
        </w:rPr>
        <w:t>4</w:t>
      </w:r>
      <w:r w:rsidRPr="008D0917">
        <w:rPr>
          <w:rFonts w:ascii="Arial" w:hAnsi="Arial" w:cs="Arial"/>
          <w:b/>
        </w:rPr>
        <w:t xml:space="preserve"> marks)</w:t>
      </w:r>
    </w:p>
    <w:p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rFonts w:ascii="Arial" w:hAnsi="Arial" w:cs="Arial"/>
        </w:rPr>
      </w:pPr>
      <w:r w:rsidRPr="005E1192">
        <w:rPr>
          <w:rFonts w:ascii="Arial" w:hAnsi="Arial" w:cs="Arial"/>
        </w:rPr>
        <w:t>A satellite orbits the Earth in a circular orbit at an altitude of 4000 km. Calculate</w:t>
      </w:r>
    </w:p>
    <w:p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Arial" w:hAnsi="Arial" w:cs="Arial"/>
        </w:rPr>
      </w:pPr>
      <w:r w:rsidRPr="005E1192">
        <w:rPr>
          <w:rFonts w:ascii="Arial" w:hAnsi="Arial" w:cs="Arial"/>
        </w:rPr>
        <w:t>(a)</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centripetal acceleration experienced by the satellite.</w:t>
      </w:r>
      <w:r>
        <w:rPr>
          <w:rFonts w:ascii="Arial" w:hAnsi="Arial" w:cs="Arial"/>
        </w:rPr>
        <w:tab/>
      </w:r>
      <w:r>
        <w:rPr>
          <w:rFonts w:ascii="Arial" w:hAnsi="Arial" w:cs="Arial"/>
        </w:rPr>
        <w:tab/>
      </w:r>
      <w:r>
        <w:rPr>
          <w:rFonts w:ascii="Arial" w:hAnsi="Arial" w:cs="Arial"/>
        </w:rPr>
        <w:tab/>
      </w:r>
      <w:r>
        <w:rPr>
          <w:rFonts w:ascii="Arial" w:hAnsi="Arial" w:cs="Arial"/>
        </w:rPr>
        <w:tab/>
        <w:t>(2 marks)</w:t>
      </w:r>
    </w:p>
    <w:p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5E1192">
        <w:rPr>
          <w:rFonts w:ascii="Arial" w:hAnsi="Arial" w:cs="Arial"/>
        </w:rPr>
        <w:t>(b)</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orbital speed of the satellite.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6C1AA7" w:rsidRDefault="006C1AA7" w:rsidP="006C1AA7">
      <w:pPr>
        <w:spacing w:line="240" w:lineRule="auto"/>
        <w:rPr>
          <w:rFonts w:ascii="Arial" w:hAnsi="Arial" w:cs="Arial"/>
          <w:b/>
        </w:rPr>
      </w:pPr>
    </w:p>
    <w:p w:rsidR="006C1AA7" w:rsidRDefault="006C1AA7" w:rsidP="006C1AA7">
      <w:pPr>
        <w:spacing w:line="240" w:lineRule="auto"/>
        <w:rPr>
          <w:rFonts w:ascii="Arial" w:hAnsi="Arial" w:cs="Arial"/>
          <w:b/>
        </w:rPr>
      </w:pPr>
    </w:p>
    <w:p w:rsidR="006C1AA7" w:rsidRDefault="006C1AA7">
      <w:pPr>
        <w:rPr>
          <w:rFonts w:ascii="Arial" w:hAnsi="Arial" w:cs="Arial"/>
        </w:rPr>
      </w:pPr>
      <w:r>
        <w:rPr>
          <w:rFonts w:ascii="Arial" w:hAnsi="Arial" w:cs="Arial"/>
        </w:rPr>
        <w:br w:type="page"/>
      </w:r>
    </w:p>
    <w:p w:rsidR="00681C7B" w:rsidRPr="00823108" w:rsidRDefault="005E6753" w:rsidP="00681C7B">
      <w:pPr>
        <w:spacing w:line="240" w:lineRule="auto"/>
        <w:rPr>
          <w:rFonts w:ascii="Arial" w:hAnsi="Arial" w:cs="Arial"/>
        </w:rPr>
      </w:pPr>
      <w:r>
        <w:rPr>
          <w:rFonts w:ascii="Arial" w:hAnsi="Arial" w:cs="Arial"/>
          <w:b/>
        </w:rPr>
        <w:lastRenderedPageBreak/>
        <w:t>Question 6</w:t>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t>(5</w:t>
      </w:r>
      <w:r w:rsidR="00681C7B" w:rsidRPr="00C92541">
        <w:rPr>
          <w:rFonts w:ascii="Arial" w:hAnsi="Arial" w:cs="Arial"/>
          <w:b/>
        </w:rPr>
        <w:t xml:space="preserve"> marks)</w:t>
      </w:r>
    </w:p>
    <w:p w:rsidR="00681C7B" w:rsidRDefault="00681C7B" w:rsidP="00681C7B">
      <w:pPr>
        <w:pStyle w:val="BodyText"/>
        <w:spacing w:line="276" w:lineRule="auto"/>
        <w:rPr>
          <w:rFonts w:ascii="Arial" w:hAnsi="Arial" w:cs="Arial"/>
          <w:sz w:val="22"/>
          <w:szCs w:val="22"/>
        </w:rPr>
      </w:pPr>
      <w:r w:rsidRPr="00D44CC2">
        <w:rPr>
          <w:rFonts w:ascii="Arial" w:hAnsi="Arial" w:cs="Arial"/>
          <w:sz w:val="22"/>
          <w:szCs w:val="22"/>
        </w:rPr>
        <w:t>The diagrams below show a long straight vertical wire</w:t>
      </w:r>
      <w:r>
        <w:rPr>
          <w:rFonts w:ascii="Arial" w:hAnsi="Arial" w:cs="Arial"/>
          <w:sz w:val="22"/>
          <w:szCs w:val="22"/>
        </w:rPr>
        <w:t xml:space="preserve"> (diagram A)</w:t>
      </w:r>
      <w:r w:rsidRPr="00D44CC2">
        <w:rPr>
          <w:rFonts w:ascii="Arial" w:hAnsi="Arial" w:cs="Arial"/>
          <w:sz w:val="22"/>
          <w:szCs w:val="22"/>
        </w:rPr>
        <w:t xml:space="preserve"> and a solenoid</w:t>
      </w:r>
      <w:r>
        <w:rPr>
          <w:rFonts w:ascii="Arial" w:hAnsi="Arial" w:cs="Arial"/>
          <w:sz w:val="22"/>
          <w:szCs w:val="22"/>
        </w:rPr>
        <w:t xml:space="preserve"> (diagram B)</w:t>
      </w:r>
      <w:r w:rsidRPr="00D44CC2">
        <w:rPr>
          <w:rFonts w:ascii="Arial" w:hAnsi="Arial" w:cs="Arial"/>
          <w:sz w:val="22"/>
          <w:szCs w:val="22"/>
        </w:rPr>
        <w:t xml:space="preserve">. Arrows </w:t>
      </w:r>
      <w:r>
        <w:rPr>
          <w:rFonts w:ascii="Arial" w:hAnsi="Arial" w:cs="Arial"/>
          <w:sz w:val="22"/>
          <w:szCs w:val="22"/>
        </w:rPr>
        <w:t>indicate</w:t>
      </w:r>
      <w:r w:rsidRPr="00D44CC2">
        <w:rPr>
          <w:rFonts w:ascii="Arial" w:hAnsi="Arial" w:cs="Arial"/>
          <w:sz w:val="22"/>
          <w:szCs w:val="22"/>
        </w:rPr>
        <w:t xml:space="preserve"> the direction of the current</w:t>
      </w:r>
      <w:r>
        <w:rPr>
          <w:rFonts w:ascii="Arial" w:hAnsi="Arial" w:cs="Arial"/>
          <w:sz w:val="22"/>
          <w:szCs w:val="22"/>
        </w:rPr>
        <w:t xml:space="preserve"> through each of the conductors.</w:t>
      </w:r>
    </w:p>
    <w:p w:rsidR="00681C7B" w:rsidRPr="005E6753" w:rsidRDefault="00681C7B" w:rsidP="005E6753">
      <w:pPr>
        <w:pStyle w:val="BodyText"/>
        <w:rPr>
          <w:rFonts w:ascii="Arial" w:hAnsi="Arial" w:cs="Arial"/>
          <w:sz w:val="16"/>
          <w:szCs w:val="16"/>
        </w:rPr>
      </w:pPr>
    </w:p>
    <w:p w:rsidR="00681C7B" w:rsidRPr="0094484A" w:rsidRDefault="00681C7B" w:rsidP="00681C7B">
      <w:pPr>
        <w:pStyle w:val="BodyText"/>
        <w:rPr>
          <w:rFonts w:ascii="Arial" w:hAnsi="Arial" w:cs="Arial"/>
          <w:b/>
        </w:rPr>
      </w:pPr>
      <w:r w:rsidRPr="0094484A">
        <w:rPr>
          <w:rFonts w:ascii="Arial" w:hAnsi="Arial" w:cs="Arial"/>
          <w:b/>
        </w:rPr>
        <w:tab/>
      </w:r>
      <w:r>
        <w:rPr>
          <w:rFonts w:ascii="Arial" w:hAnsi="Arial" w:cs="Arial"/>
          <w:b/>
        </w:rPr>
        <w:t xml:space="preserve">   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4484A">
        <w:rPr>
          <w:rFonts w:ascii="Arial" w:hAnsi="Arial" w:cs="Arial"/>
          <w:b/>
        </w:rPr>
        <w:t>B</w:t>
      </w:r>
    </w:p>
    <w:p w:rsidR="00681C7B" w:rsidRDefault="004F601B" w:rsidP="00681C7B">
      <w:pPr>
        <w:spacing w:after="0"/>
        <w:ind w:left="709" w:hanging="709"/>
        <w:rPr>
          <w:rFonts w:ascii="Arial" w:hAnsi="Arial" w:cs="Arial"/>
        </w:rPr>
      </w:pPr>
      <w:r>
        <w:rPr>
          <w:noProof/>
          <w:lang w:val="en-US"/>
        </w:rPr>
        <w:pict>
          <v:shape id="Text Box 4" o:spid="_x0000_s1048" type="#_x0000_t202" style="position:absolute;left:0;text-align:left;margin-left:60.5pt;margin-top:66.6pt;width:11pt;height:8.7pt;z-index:251805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" fillcolor="white [3212]" stroked="f">
            <v:textbox>
              <w:txbxContent>
                <w:p w:rsidR="004F601B" w:rsidRDefault="004F601B" w:rsidP="00681C7B"/>
              </w:txbxContent>
            </v:textbox>
          </v:shape>
        </w:pict>
      </w:r>
      <w:r w:rsidR="00681C7B">
        <w:rPr>
          <w:noProof/>
          <w:lang w:eastAsia="en-AU"/>
        </w:rPr>
        <w:drawing>
          <wp:inline distT="0" distB="0" distL="0" distR="0">
            <wp:extent cx="5727700" cy="1813560"/>
            <wp:effectExtent l="0" t="0" r="12700" b="0"/>
            <wp:docPr id="10"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813560"/>
                    </a:xfrm>
                    <a:prstGeom prst="rect">
                      <a:avLst/>
                    </a:prstGeom>
                    <a:noFill/>
                    <a:ln>
                      <a:noFill/>
                    </a:ln>
                  </pic:spPr>
                </pic:pic>
              </a:graphicData>
            </a:graphic>
          </wp:inline>
        </w:drawing>
      </w:r>
    </w:p>
    <w:p w:rsidR="00681C7B" w:rsidRDefault="00681C7B" w:rsidP="00681C7B">
      <w:pPr>
        <w:spacing w:after="0" w:line="240" w:lineRule="auto"/>
        <w:ind w:left="23"/>
        <w:jc w:val="both"/>
        <w:rPr>
          <w:rFonts w:ascii="Arial" w:hAnsi="Arial" w:cs="Arial"/>
          <w:b/>
        </w:rPr>
      </w:pPr>
    </w:p>
    <w:p w:rsidR="00681C7B" w:rsidRPr="0094484A" w:rsidRDefault="00681C7B" w:rsidP="005E6753">
      <w:pPr>
        <w:spacing w:after="120"/>
        <w:rPr>
          <w:rFonts w:ascii="Arial" w:hAnsi="Arial" w:cs="Arial"/>
        </w:rPr>
      </w:pPr>
      <w:r w:rsidRPr="0094484A">
        <w:rPr>
          <w:rFonts w:ascii="Arial" w:hAnsi="Arial" w:cs="Arial"/>
        </w:rPr>
        <w:t>(a)</w:t>
      </w:r>
      <w:r>
        <w:rPr>
          <w:rFonts w:ascii="Arial" w:hAnsi="Arial" w:cs="Arial"/>
        </w:rPr>
        <w:tab/>
        <w:t>Sketch on each diagram the magnetic field</w:t>
      </w:r>
      <w:r w:rsidRPr="00D44CC2">
        <w:rPr>
          <w:rFonts w:ascii="Arial" w:hAnsi="Arial" w:cs="Arial"/>
        </w:rPr>
        <w:t xml:space="preserve"> </w:t>
      </w:r>
      <w:r>
        <w:rPr>
          <w:rFonts w:ascii="Arial" w:hAnsi="Arial" w:cs="Arial"/>
        </w:rPr>
        <w:t>produc</w:t>
      </w:r>
      <w:r w:rsidRPr="00D44CC2">
        <w:rPr>
          <w:rFonts w:ascii="Arial" w:hAnsi="Arial" w:cs="Arial"/>
        </w:rPr>
        <w:t xml:space="preserve">ed by </w:t>
      </w:r>
      <w:r>
        <w:rPr>
          <w:rFonts w:ascii="Arial" w:hAnsi="Arial" w:cs="Arial"/>
        </w:rPr>
        <w:t>each conductor.</w:t>
      </w:r>
      <w:r>
        <w:rPr>
          <w:rFonts w:ascii="Arial" w:hAnsi="Arial" w:cs="Arial"/>
        </w:rPr>
        <w:tab/>
      </w:r>
      <w:r>
        <w:rPr>
          <w:rFonts w:ascii="Arial" w:hAnsi="Arial" w:cs="Arial"/>
        </w:rPr>
        <w:tab/>
        <w:t>(3 marks)</w:t>
      </w:r>
    </w:p>
    <w:p w:rsidR="00681C7B" w:rsidRPr="00297FFB" w:rsidRDefault="00681C7B" w:rsidP="00681C7B">
      <w:pPr>
        <w:spacing w:after="0"/>
        <w:ind w:left="709" w:hanging="709"/>
        <w:rPr>
          <w:rFonts w:ascii="Arial" w:hAnsi="Arial" w:cs="Arial"/>
        </w:rPr>
      </w:pPr>
      <w:r w:rsidRPr="00297FFB">
        <w:rPr>
          <w:rFonts w:ascii="Arial" w:hAnsi="Arial" w:cs="Arial"/>
        </w:rPr>
        <w:t>(b)</w:t>
      </w:r>
      <w:r w:rsidRPr="00297FFB">
        <w:rPr>
          <w:rFonts w:ascii="Arial" w:hAnsi="Arial" w:cs="Arial"/>
        </w:rPr>
        <w:tab/>
      </w:r>
      <w:r>
        <w:rPr>
          <w:rFonts w:ascii="Arial" w:hAnsi="Arial" w:cs="Arial"/>
        </w:rPr>
        <w:t xml:space="preserve">In diagram A the magnetic field strength is found to be 45 </w:t>
      </w:r>
      <w:r w:rsidRPr="00AA27B1">
        <w:rPr>
          <w:rFonts w:ascii="Symbol" w:hAnsi="Symbol" w:cs="Arial"/>
          <w:sz w:val="24"/>
          <w:szCs w:val="24"/>
        </w:rPr>
        <w:t></w:t>
      </w:r>
      <w:r>
        <w:rPr>
          <w:rFonts w:ascii="Arial" w:hAnsi="Arial" w:cs="Arial"/>
        </w:rPr>
        <w:t>T at a perpendicular distance of 1.</w:t>
      </w:r>
      <w:r w:rsidR="00AA27B1">
        <w:rPr>
          <w:rFonts w:ascii="Arial" w:hAnsi="Arial" w:cs="Arial"/>
        </w:rPr>
        <w:t>75</w:t>
      </w:r>
      <w:r>
        <w:rPr>
          <w:rFonts w:ascii="Arial" w:hAnsi="Arial" w:cs="Arial"/>
        </w:rPr>
        <w:t xml:space="preserve"> </w:t>
      </w:r>
      <w:r w:rsidR="00AA27B1">
        <w:rPr>
          <w:rFonts w:ascii="Arial" w:hAnsi="Arial" w:cs="Arial"/>
        </w:rPr>
        <w:t>c</w:t>
      </w:r>
      <w:r>
        <w:rPr>
          <w:rFonts w:ascii="Arial" w:hAnsi="Arial" w:cs="Arial"/>
        </w:rPr>
        <w:t xml:space="preserve">m from the </w:t>
      </w:r>
      <w:r w:rsidRPr="00D44CC2">
        <w:rPr>
          <w:rFonts w:ascii="Arial" w:hAnsi="Arial" w:cs="Arial"/>
        </w:rPr>
        <w:t>long straight wire</w:t>
      </w:r>
      <w:r>
        <w:rPr>
          <w:rFonts w:ascii="Arial" w:hAnsi="Arial" w:cs="Arial"/>
        </w:rPr>
        <w:t>. Calculate the size of the current in the wire.</w:t>
      </w:r>
      <w:r>
        <w:rPr>
          <w:rFonts w:ascii="Arial" w:hAnsi="Arial" w:cs="Arial"/>
        </w:rPr>
        <w:tab/>
        <w:t>(2 marks)</w:t>
      </w:r>
    </w:p>
    <w:p w:rsidR="00681C7B" w:rsidRPr="00297FFB" w:rsidRDefault="00681C7B" w:rsidP="00681C7B">
      <w:pPr>
        <w:spacing w:after="0"/>
        <w:rPr>
          <w:rFonts w:ascii="Arial" w:hAnsi="Arial" w:cs="Arial"/>
        </w:rPr>
      </w:pPr>
    </w:p>
    <w:p w:rsidR="00681C7B" w:rsidRDefault="00681C7B" w:rsidP="00DE2490">
      <w:pPr>
        <w:spacing w:after="0"/>
        <w:rPr>
          <w:rFonts w:ascii="Arial" w:hAnsi="Arial" w:cs="Arial"/>
        </w:rPr>
      </w:pPr>
    </w:p>
    <w:p w:rsidR="006C1AA7" w:rsidRDefault="006C1AA7" w:rsidP="00DE2490">
      <w:pPr>
        <w:spacing w:after="0"/>
        <w:rPr>
          <w:rFonts w:ascii="Arial" w:hAnsi="Arial" w:cs="Arial"/>
        </w:rPr>
      </w:pPr>
    </w:p>
    <w:p w:rsidR="005E6753" w:rsidRDefault="005E6753" w:rsidP="00DE2490">
      <w:pPr>
        <w:spacing w:after="0"/>
        <w:rPr>
          <w:rFonts w:ascii="Arial" w:hAnsi="Arial" w:cs="Arial"/>
        </w:rPr>
      </w:pPr>
    </w:p>
    <w:p w:rsidR="005E6753" w:rsidRDefault="005E6753" w:rsidP="00DE2490">
      <w:pPr>
        <w:spacing w:after="0"/>
        <w:rPr>
          <w:rFonts w:ascii="Arial" w:hAnsi="Arial" w:cs="Arial"/>
        </w:rPr>
      </w:pPr>
    </w:p>
    <w:p w:rsidR="005E6753" w:rsidRDefault="005E6753" w:rsidP="00DE2490">
      <w:pPr>
        <w:spacing w:after="0"/>
        <w:rPr>
          <w:rFonts w:ascii="Arial" w:hAnsi="Arial" w:cs="Arial"/>
        </w:rPr>
      </w:pPr>
    </w:p>
    <w:p w:rsidR="005E6753" w:rsidRDefault="005E6753" w:rsidP="00DE2490">
      <w:pPr>
        <w:spacing w:after="0"/>
        <w:rPr>
          <w:rFonts w:ascii="Arial" w:hAnsi="Arial" w:cs="Arial"/>
        </w:rPr>
      </w:pPr>
    </w:p>
    <w:p w:rsidR="006C1AA7" w:rsidRDefault="006C1AA7" w:rsidP="00DE2490">
      <w:pPr>
        <w:spacing w:after="0"/>
        <w:rPr>
          <w:rFonts w:ascii="Arial" w:hAnsi="Arial" w:cs="Arial"/>
        </w:rPr>
      </w:pPr>
    </w:p>
    <w:p w:rsidR="005E6753" w:rsidRPr="00823108" w:rsidRDefault="005E6753" w:rsidP="005E6753">
      <w:pPr>
        <w:spacing w:line="240" w:lineRule="auto"/>
        <w:rPr>
          <w:rFonts w:ascii="Arial" w:hAnsi="Arial" w:cs="Arial"/>
        </w:rPr>
      </w:pPr>
      <w:r>
        <w:rPr>
          <w:rFonts w:ascii="Arial" w:hAnsi="Arial" w:cs="Arial"/>
          <w:b/>
        </w:rPr>
        <w:t>Question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rsidR="005E6753" w:rsidRPr="000D2D38" w:rsidRDefault="005E6753" w:rsidP="005E6753">
      <w:pPr>
        <w:spacing w:after="120"/>
        <w:ind w:left="23"/>
        <w:rPr>
          <w:rFonts w:ascii="Arial" w:hAnsi="Arial" w:cs="Arial"/>
        </w:rPr>
      </w:pPr>
      <w:r>
        <w:rPr>
          <w:rFonts w:ascii="Arial" w:hAnsi="Arial" w:cs="Arial"/>
        </w:rPr>
        <w:t>A p</w:t>
      </w:r>
      <w:r w:rsidRPr="000D2D38">
        <w:rPr>
          <w:rFonts w:ascii="Arial" w:hAnsi="Arial" w:cs="Arial"/>
        </w:rPr>
        <w:t xml:space="preserve">roton </w:t>
      </w:r>
      <w:r>
        <w:rPr>
          <w:rFonts w:ascii="Arial" w:hAnsi="Arial" w:cs="Arial"/>
        </w:rPr>
        <w:t>is accelerated in the</w:t>
      </w:r>
      <w:r w:rsidRPr="000D2D38">
        <w:rPr>
          <w:rFonts w:ascii="Arial" w:hAnsi="Arial" w:cs="Arial"/>
        </w:rPr>
        <w:t xml:space="preserve"> L</w:t>
      </w:r>
      <w:r>
        <w:rPr>
          <w:rFonts w:ascii="Arial" w:hAnsi="Arial" w:cs="Arial"/>
        </w:rPr>
        <w:t xml:space="preserve">arge </w:t>
      </w:r>
      <w:r w:rsidRPr="000D2D38">
        <w:rPr>
          <w:rFonts w:ascii="Arial" w:hAnsi="Arial" w:cs="Arial"/>
        </w:rPr>
        <w:t>H</w:t>
      </w:r>
      <w:r>
        <w:rPr>
          <w:rFonts w:ascii="Arial" w:hAnsi="Arial" w:cs="Arial"/>
        </w:rPr>
        <w:t xml:space="preserve">adron </w:t>
      </w:r>
      <w:r w:rsidRPr="000D2D38">
        <w:rPr>
          <w:rFonts w:ascii="Arial" w:hAnsi="Arial" w:cs="Arial"/>
        </w:rPr>
        <w:t>C</w:t>
      </w:r>
      <w:r>
        <w:rPr>
          <w:rFonts w:ascii="Arial" w:hAnsi="Arial" w:cs="Arial"/>
        </w:rPr>
        <w:t>ollider at CERN in Geneva up to 99.995% of the speed of light. At this speed, calculate</w:t>
      </w:r>
    </w:p>
    <w:p w:rsidR="005E6753" w:rsidRPr="000B6850" w:rsidRDefault="005E6753" w:rsidP="005E6753">
      <w:pPr>
        <w:spacing w:after="0"/>
        <w:ind w:left="23"/>
        <w:rPr>
          <w:rFonts w:ascii="Arial" w:hAnsi="Arial" w:cs="Arial"/>
        </w:rPr>
      </w:pPr>
      <w:r w:rsidRPr="000B6850">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mass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Pr="000B6850" w:rsidRDefault="005E6753" w:rsidP="005E6753">
      <w:pPr>
        <w:spacing w:after="0"/>
        <w:ind w:left="23"/>
        <w:rPr>
          <w:rFonts w:ascii="Arial" w:hAnsi="Arial" w:cs="Arial"/>
        </w:rPr>
      </w:pPr>
    </w:p>
    <w:p w:rsidR="005E6753" w:rsidRDefault="005E6753" w:rsidP="005E6753">
      <w:pPr>
        <w:spacing w:after="0"/>
        <w:ind w:left="23"/>
        <w:rPr>
          <w:rFonts w:ascii="Arial" w:hAnsi="Arial" w:cs="Arial"/>
        </w:rPr>
      </w:pPr>
      <w:r>
        <w:rPr>
          <w:rFonts w:ascii="Arial" w:hAnsi="Arial" w:cs="Arial"/>
        </w:rPr>
        <w:t>(b)</w:t>
      </w:r>
      <w:r>
        <w:rPr>
          <w:rFonts w:ascii="Arial" w:hAnsi="Arial" w:cs="Arial"/>
        </w:rPr>
        <w:tab/>
      </w:r>
      <w:proofErr w:type="gramStart"/>
      <w:r>
        <w:rPr>
          <w:rFonts w:ascii="Arial" w:hAnsi="Arial" w:cs="Arial"/>
        </w:rPr>
        <w:t>its</w:t>
      </w:r>
      <w:proofErr w:type="gramEnd"/>
      <w:r>
        <w:rPr>
          <w:rFonts w:ascii="Arial" w:hAnsi="Arial" w:cs="Arial"/>
        </w:rPr>
        <w:t xml:space="preserve"> momentum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Default="005E6753" w:rsidP="005E6753">
      <w:pPr>
        <w:spacing w:after="0"/>
        <w:ind w:left="23"/>
        <w:rPr>
          <w:rFonts w:ascii="Arial" w:hAnsi="Arial" w:cs="Arial"/>
        </w:rPr>
      </w:pPr>
    </w:p>
    <w:p w:rsidR="005E6753" w:rsidRPr="000B6850" w:rsidRDefault="005E6753" w:rsidP="005E6753">
      <w:pPr>
        <w:spacing w:after="0"/>
        <w:ind w:left="23" w:hanging="23"/>
        <w:rPr>
          <w:rFonts w:ascii="Arial" w:hAnsi="Arial" w:cs="Arial"/>
        </w:rPr>
      </w:pPr>
      <w:r>
        <w:rPr>
          <w:rFonts w:ascii="Arial" w:hAnsi="Arial" w:cs="Arial"/>
        </w:rPr>
        <w:t>(c)</w:t>
      </w:r>
      <w:r>
        <w:rPr>
          <w:rFonts w:ascii="Arial" w:hAnsi="Arial" w:cs="Arial"/>
        </w:rPr>
        <w:tab/>
      </w:r>
      <w:proofErr w:type="gramStart"/>
      <w:r>
        <w:rPr>
          <w:rFonts w:ascii="Arial" w:hAnsi="Arial" w:cs="Arial"/>
        </w:rPr>
        <w:t>the</w:t>
      </w:r>
      <w:proofErr w:type="gramEnd"/>
      <w:r>
        <w:rPr>
          <w:rFonts w:ascii="Arial" w:hAnsi="Arial" w:cs="Arial"/>
        </w:rPr>
        <w:t xml:space="preserve"> wavelength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5E6753" w:rsidRPr="000B6850" w:rsidRDefault="005E6753" w:rsidP="005E6753">
      <w:pPr>
        <w:spacing w:after="0"/>
        <w:ind w:left="23"/>
        <w:jc w:val="both"/>
        <w:rPr>
          <w:rFonts w:ascii="Arial" w:hAnsi="Arial" w:cs="Arial"/>
        </w:rPr>
      </w:pPr>
    </w:p>
    <w:p w:rsidR="006C1AA7" w:rsidRDefault="006C1AA7" w:rsidP="00DE2490">
      <w:pPr>
        <w:spacing w:after="0"/>
        <w:rPr>
          <w:rFonts w:ascii="Arial" w:hAnsi="Arial" w:cs="Arial"/>
        </w:rPr>
      </w:pPr>
    </w:p>
    <w:p w:rsidR="00676E46" w:rsidRDefault="00676E46">
      <w:pPr>
        <w:rPr>
          <w:rFonts w:ascii="Arial" w:hAnsi="Arial" w:cs="Arial"/>
        </w:rPr>
      </w:pPr>
      <w:r>
        <w:rPr>
          <w:rFonts w:ascii="Arial" w:hAnsi="Arial" w:cs="Arial"/>
        </w:rPr>
        <w:br w:type="page"/>
      </w:r>
    </w:p>
    <w:p w:rsidR="00FA045C" w:rsidRPr="00C92541" w:rsidRDefault="00FA045C" w:rsidP="00FA045C">
      <w:pPr>
        <w:spacing w:line="240" w:lineRule="auto"/>
        <w:rPr>
          <w:rFonts w:ascii="Arial" w:hAnsi="Arial" w:cs="Arial"/>
          <w:b/>
        </w:rPr>
      </w:pPr>
      <w:r>
        <w:rPr>
          <w:rFonts w:ascii="Arial" w:hAnsi="Arial" w:cs="Arial"/>
          <w:b/>
        </w:rPr>
        <w:lastRenderedPageBreak/>
        <w:t xml:space="preserve">Question </w:t>
      </w:r>
      <w:r w:rsidR="005E6753">
        <w:rPr>
          <w:rFonts w:ascii="Arial" w:hAnsi="Arial" w:cs="Arial"/>
          <w:b/>
        </w:rPr>
        <w:t>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t>
      </w:r>
      <w:r w:rsidR="002F6384">
        <w:rPr>
          <w:rFonts w:ascii="Arial" w:hAnsi="Arial" w:cs="Arial"/>
          <w:b/>
        </w:rPr>
        <w:t xml:space="preserve">4 </w:t>
      </w:r>
      <w:r w:rsidRPr="00C92541">
        <w:rPr>
          <w:rFonts w:ascii="Arial" w:hAnsi="Arial" w:cs="Arial"/>
          <w:b/>
        </w:rPr>
        <w:t>marks)</w:t>
      </w:r>
    </w:p>
    <w:p w:rsidR="005E6753" w:rsidRDefault="005E6753" w:rsidP="005E6753">
      <w:pPr>
        <w:spacing w:after="0"/>
        <w:rPr>
          <w:rFonts w:ascii="Arial" w:hAnsi="Arial" w:cs="Arial"/>
        </w:rPr>
      </w:pPr>
      <w:r>
        <w:rPr>
          <w:rFonts w:ascii="Arial" w:hAnsi="Arial" w:cs="Arial"/>
        </w:rPr>
        <w:t>The diagrams below show the interaction between a bar magnet and a solenoid in three different situations. The needle of the galvanometer, shown below the solenoid, indicates any flow of current.</w:t>
      </w:r>
    </w:p>
    <w:p w:rsidR="005E6753" w:rsidRDefault="005E6753" w:rsidP="0077531C">
      <w:pPr>
        <w:spacing w:after="0"/>
        <w:ind w:left="567" w:hanging="567"/>
        <w:rPr>
          <w:rFonts w:ascii="Arial" w:hAnsi="Arial" w:cs="Arial"/>
        </w:rPr>
      </w:pPr>
      <w:r w:rsidRPr="00A25269">
        <w:rPr>
          <w:noProof/>
          <w:lang w:eastAsia="en-AU"/>
        </w:rPr>
        <w:drawing>
          <wp:anchor distT="0" distB="0" distL="114300" distR="114300" simplePos="0" relativeHeight="251747328" behindDoc="0" locked="0" layoutInCell="1" allowOverlap="1">
            <wp:simplePos x="0" y="0"/>
            <wp:positionH relativeFrom="column">
              <wp:posOffset>349250</wp:posOffset>
            </wp:positionH>
            <wp:positionV relativeFrom="paragraph">
              <wp:posOffset>99060</wp:posOffset>
            </wp:positionV>
            <wp:extent cx="5588000" cy="261112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2611120"/>
                    </a:xfrm>
                    <a:prstGeom prst="rect">
                      <a:avLst/>
                    </a:prstGeom>
                    <a:noFill/>
                    <a:ln>
                      <a:noFill/>
                    </a:ln>
                  </pic:spPr>
                </pic:pic>
              </a:graphicData>
            </a:graphic>
          </wp:anchor>
        </w:drawing>
      </w: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77531C">
      <w:pPr>
        <w:spacing w:after="0"/>
        <w:ind w:left="567" w:hanging="567"/>
        <w:rPr>
          <w:rFonts w:ascii="Arial" w:hAnsi="Arial" w:cs="Arial"/>
        </w:rPr>
      </w:pPr>
    </w:p>
    <w:p w:rsidR="005E6753" w:rsidRDefault="005E6753" w:rsidP="00D600C8">
      <w:pPr>
        <w:spacing w:after="120"/>
        <w:ind w:left="567" w:hanging="567"/>
        <w:rPr>
          <w:rFonts w:ascii="Arial" w:hAnsi="Arial" w:cs="Arial"/>
        </w:rPr>
      </w:pPr>
      <w:r>
        <w:rPr>
          <w:rFonts w:ascii="Arial" w:hAnsi="Arial" w:cs="Arial"/>
        </w:rPr>
        <w:t>Briefly explain the following observations:</w:t>
      </w:r>
    </w:p>
    <w:p w:rsidR="0077531C" w:rsidRDefault="0077531C" w:rsidP="0077531C">
      <w:pPr>
        <w:spacing w:after="0"/>
        <w:ind w:left="567" w:hanging="567"/>
        <w:rPr>
          <w:rFonts w:ascii="Arial" w:hAnsi="Arial" w:cs="Arial"/>
        </w:rPr>
      </w:pPr>
      <w:r>
        <w:rPr>
          <w:rFonts w:ascii="Arial" w:hAnsi="Arial" w:cs="Arial"/>
        </w:rPr>
        <w:t>(a)</w:t>
      </w:r>
      <w:r>
        <w:rPr>
          <w:rFonts w:ascii="Arial" w:hAnsi="Arial" w:cs="Arial"/>
        </w:rPr>
        <w:tab/>
      </w:r>
      <w:r w:rsidR="002F6384">
        <w:rPr>
          <w:rFonts w:ascii="Arial" w:hAnsi="Arial" w:cs="Arial"/>
        </w:rPr>
        <w:t xml:space="preserve">No current </w:t>
      </w:r>
      <w:r w:rsidR="00681C7B">
        <w:rPr>
          <w:rFonts w:ascii="Arial" w:hAnsi="Arial" w:cs="Arial"/>
        </w:rPr>
        <w:t>flows</w:t>
      </w:r>
      <w:r>
        <w:rPr>
          <w:rFonts w:ascii="Arial" w:hAnsi="Arial" w:cs="Arial"/>
        </w:rPr>
        <w:t xml:space="preserve"> </w:t>
      </w:r>
      <w:r w:rsidR="00681C7B">
        <w:rPr>
          <w:rFonts w:ascii="Arial" w:hAnsi="Arial" w:cs="Arial"/>
        </w:rPr>
        <w:t xml:space="preserve">(diagram </w:t>
      </w:r>
      <w:r>
        <w:rPr>
          <w:rFonts w:ascii="Arial" w:hAnsi="Arial" w:cs="Arial"/>
        </w:rPr>
        <w:t xml:space="preserve">b) when the magnet is </w:t>
      </w:r>
      <w:r w:rsidR="00BE73E6">
        <w:rPr>
          <w:rFonts w:ascii="Arial" w:hAnsi="Arial" w:cs="Arial"/>
        </w:rPr>
        <w:t xml:space="preserve">held </w:t>
      </w:r>
      <w:r>
        <w:rPr>
          <w:rFonts w:ascii="Arial" w:hAnsi="Arial" w:cs="Arial"/>
        </w:rPr>
        <w:t>stationary near the sole</w:t>
      </w:r>
      <w:r w:rsidR="002F6384">
        <w:rPr>
          <w:rFonts w:ascii="Arial" w:hAnsi="Arial" w:cs="Arial"/>
        </w:rPr>
        <w:t>noid.</w:t>
      </w:r>
      <w:r w:rsidR="00BE73E6">
        <w:rPr>
          <w:rFonts w:ascii="Arial" w:hAnsi="Arial" w:cs="Arial"/>
        </w:rPr>
        <w:tab/>
        <w:t>(1 mark)</w:t>
      </w:r>
    </w:p>
    <w:p w:rsidR="0077531C" w:rsidRDefault="0077531C" w:rsidP="0077531C">
      <w:pPr>
        <w:spacing w:after="0"/>
        <w:ind w:left="567" w:hanging="567"/>
        <w:rPr>
          <w:rFonts w:ascii="Arial" w:hAnsi="Arial" w:cs="Arial"/>
        </w:rPr>
      </w:pPr>
    </w:p>
    <w:p w:rsidR="0077531C" w:rsidRDefault="0077531C" w:rsidP="0077531C">
      <w:pPr>
        <w:spacing w:after="0"/>
        <w:ind w:left="567" w:hanging="567"/>
        <w:rPr>
          <w:rFonts w:ascii="Arial" w:hAnsi="Arial" w:cs="Arial"/>
        </w:rPr>
      </w:pPr>
    </w:p>
    <w:p w:rsidR="0077531C" w:rsidRDefault="0077531C" w:rsidP="0077531C">
      <w:pPr>
        <w:spacing w:after="0"/>
        <w:ind w:left="567" w:hanging="567"/>
        <w:rPr>
          <w:rFonts w:ascii="Arial" w:hAnsi="Arial" w:cs="Arial"/>
        </w:rPr>
      </w:pPr>
    </w:p>
    <w:p w:rsidR="0077531C" w:rsidRDefault="0077531C" w:rsidP="0077531C">
      <w:pPr>
        <w:spacing w:after="0"/>
        <w:ind w:left="567" w:hanging="567"/>
        <w:rPr>
          <w:rFonts w:ascii="Arial" w:hAnsi="Arial" w:cs="Arial"/>
        </w:rPr>
      </w:pPr>
    </w:p>
    <w:p w:rsidR="00CE2428" w:rsidRDefault="00CE2428" w:rsidP="0077531C">
      <w:pPr>
        <w:spacing w:after="0"/>
        <w:ind w:left="567" w:hanging="567"/>
        <w:rPr>
          <w:rFonts w:ascii="Arial" w:hAnsi="Arial" w:cs="Arial"/>
        </w:rPr>
      </w:pPr>
    </w:p>
    <w:p w:rsidR="00CE2428" w:rsidRDefault="00CE2428" w:rsidP="0077531C">
      <w:pPr>
        <w:spacing w:after="0"/>
        <w:ind w:left="567" w:hanging="567"/>
        <w:rPr>
          <w:rFonts w:ascii="Arial" w:hAnsi="Arial" w:cs="Arial"/>
        </w:rPr>
      </w:pPr>
    </w:p>
    <w:p w:rsidR="00BE73E6" w:rsidRDefault="00BE73E6" w:rsidP="0077531C">
      <w:pPr>
        <w:spacing w:after="0"/>
        <w:ind w:left="567" w:hanging="567"/>
        <w:rPr>
          <w:rFonts w:ascii="Arial" w:hAnsi="Arial" w:cs="Arial"/>
        </w:rPr>
      </w:pPr>
    </w:p>
    <w:p w:rsidR="0077531C" w:rsidRDefault="0077531C" w:rsidP="0077531C">
      <w:pPr>
        <w:spacing w:after="0"/>
        <w:ind w:left="567" w:hanging="567"/>
        <w:rPr>
          <w:rFonts w:ascii="Arial" w:hAnsi="Arial" w:cs="Arial"/>
        </w:rPr>
      </w:pPr>
    </w:p>
    <w:p w:rsidR="0077531C" w:rsidRDefault="00BE73E6" w:rsidP="0077531C">
      <w:pPr>
        <w:spacing w:after="0"/>
        <w:ind w:left="567" w:hanging="567"/>
        <w:rPr>
          <w:rFonts w:ascii="Arial" w:hAnsi="Arial" w:cs="Arial"/>
        </w:rPr>
      </w:pPr>
      <w:r>
        <w:rPr>
          <w:rFonts w:ascii="Arial" w:hAnsi="Arial" w:cs="Arial"/>
        </w:rPr>
        <w:t>(b)</w:t>
      </w:r>
      <w:r>
        <w:rPr>
          <w:rFonts w:ascii="Arial" w:hAnsi="Arial" w:cs="Arial"/>
        </w:rPr>
        <w:tab/>
        <w:t>The current flow</w:t>
      </w:r>
      <w:r w:rsidR="0077531C">
        <w:rPr>
          <w:rFonts w:ascii="Arial" w:hAnsi="Arial" w:cs="Arial"/>
        </w:rPr>
        <w:t>s in opposite directions in diagrams (a) and (c)</w:t>
      </w:r>
      <w:r>
        <w:rPr>
          <w:rFonts w:ascii="Arial" w:hAnsi="Arial" w:cs="Arial"/>
        </w:rPr>
        <w:t xml:space="preserve"> when the magnet is pushed </w:t>
      </w:r>
      <w:proofErr w:type="gramStart"/>
      <w:r>
        <w:rPr>
          <w:rFonts w:ascii="Arial" w:hAnsi="Arial" w:cs="Arial"/>
        </w:rPr>
        <w:t>towards,</w:t>
      </w:r>
      <w:proofErr w:type="gramEnd"/>
      <w:r>
        <w:rPr>
          <w:rFonts w:ascii="Arial" w:hAnsi="Arial" w:cs="Arial"/>
        </w:rPr>
        <w:t xml:space="preserve"> then pulled away from the solenoid</w:t>
      </w:r>
      <w:r w:rsidR="0077531C">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FA045C" w:rsidRDefault="00FA045C" w:rsidP="00FA045C">
      <w:pPr>
        <w:spacing w:after="0"/>
        <w:ind w:left="709" w:hanging="709"/>
        <w:rPr>
          <w:rFonts w:ascii="Arial" w:hAnsi="Arial" w:cs="Arial"/>
        </w:rPr>
      </w:pPr>
    </w:p>
    <w:p w:rsidR="00FA045C" w:rsidRDefault="00FA045C" w:rsidP="00FA045C">
      <w:pPr>
        <w:spacing w:after="0"/>
        <w:ind w:left="709" w:hanging="709"/>
        <w:rPr>
          <w:rFonts w:ascii="Arial" w:hAnsi="Arial" w:cs="Arial"/>
        </w:rPr>
      </w:pPr>
    </w:p>
    <w:p w:rsidR="00A25269" w:rsidRDefault="00A25269" w:rsidP="00FA045C">
      <w:pPr>
        <w:spacing w:after="0"/>
        <w:ind w:left="709" w:hanging="709"/>
        <w:rPr>
          <w:rFonts w:ascii="Arial" w:hAnsi="Arial" w:cs="Arial"/>
        </w:rPr>
      </w:pPr>
    </w:p>
    <w:p w:rsidR="006C1AA7" w:rsidRDefault="006C1AA7" w:rsidP="00FA045C">
      <w:pPr>
        <w:spacing w:after="0"/>
        <w:ind w:left="709" w:hanging="709"/>
        <w:rPr>
          <w:rFonts w:ascii="Arial" w:hAnsi="Arial" w:cs="Arial"/>
        </w:rPr>
      </w:pPr>
    </w:p>
    <w:p w:rsidR="006C1AA7" w:rsidRDefault="006C1AA7" w:rsidP="00FA045C">
      <w:pPr>
        <w:spacing w:after="0"/>
        <w:ind w:left="709" w:hanging="709"/>
        <w:rPr>
          <w:rFonts w:ascii="Arial" w:hAnsi="Arial" w:cs="Arial"/>
        </w:rPr>
      </w:pPr>
    </w:p>
    <w:p w:rsidR="006C1AA7" w:rsidRDefault="006C1AA7" w:rsidP="00FA045C">
      <w:pPr>
        <w:spacing w:after="0"/>
        <w:ind w:left="709" w:hanging="709"/>
        <w:rPr>
          <w:rFonts w:ascii="Arial" w:hAnsi="Arial" w:cs="Arial"/>
        </w:rPr>
      </w:pPr>
    </w:p>
    <w:p w:rsidR="006C1AA7" w:rsidRDefault="006C1AA7" w:rsidP="00FA045C">
      <w:pPr>
        <w:spacing w:after="0"/>
        <w:ind w:left="709" w:hanging="709"/>
        <w:rPr>
          <w:rFonts w:ascii="Arial" w:hAnsi="Arial" w:cs="Arial"/>
        </w:rPr>
      </w:pPr>
    </w:p>
    <w:p w:rsidR="005E6753" w:rsidRDefault="005E6753" w:rsidP="00FA045C">
      <w:pPr>
        <w:spacing w:after="0"/>
        <w:ind w:left="709" w:hanging="709"/>
        <w:rPr>
          <w:rFonts w:ascii="Arial" w:hAnsi="Arial" w:cs="Arial"/>
        </w:rPr>
      </w:pPr>
    </w:p>
    <w:p w:rsidR="005E6753" w:rsidRDefault="005E6753" w:rsidP="00FA045C">
      <w:pPr>
        <w:spacing w:after="0"/>
        <w:ind w:left="709" w:hanging="709"/>
        <w:rPr>
          <w:rFonts w:ascii="Arial" w:hAnsi="Arial" w:cs="Arial"/>
        </w:rPr>
      </w:pPr>
    </w:p>
    <w:p w:rsidR="005E6753" w:rsidRDefault="005E6753" w:rsidP="00FA045C">
      <w:pPr>
        <w:spacing w:after="0"/>
        <w:ind w:left="709" w:hanging="709"/>
        <w:rPr>
          <w:rFonts w:ascii="Arial" w:hAnsi="Arial" w:cs="Arial"/>
        </w:rPr>
      </w:pPr>
    </w:p>
    <w:p w:rsidR="005E6753" w:rsidRDefault="005E6753">
      <w:pPr>
        <w:rPr>
          <w:rFonts w:ascii="Arial" w:hAnsi="Arial" w:cs="Arial"/>
        </w:rPr>
      </w:pPr>
      <w:r>
        <w:rPr>
          <w:rFonts w:ascii="Arial" w:hAnsi="Arial" w:cs="Arial"/>
        </w:rPr>
        <w:br w:type="page"/>
      </w:r>
    </w:p>
    <w:p w:rsidR="00DB4C69" w:rsidRPr="00DB4C69" w:rsidRDefault="00DB4C69" w:rsidP="00297FFB">
      <w:pPr>
        <w:spacing w:line="240" w:lineRule="auto"/>
        <w:rPr>
          <w:rFonts w:ascii="Arial" w:hAnsi="Arial" w:cs="Arial"/>
          <w:b/>
        </w:rPr>
      </w:pPr>
      <w:r w:rsidRPr="00DB4C69">
        <w:rPr>
          <w:rFonts w:ascii="Arial" w:hAnsi="Arial" w:cs="Arial"/>
          <w:b/>
        </w:rPr>
        <w:lastRenderedPageBreak/>
        <w:t xml:space="preserve">Question </w:t>
      </w:r>
      <w:r w:rsidR="005E6753">
        <w:rPr>
          <w:rFonts w:ascii="Arial" w:hAnsi="Arial" w:cs="Arial"/>
          <w:b/>
        </w:rPr>
        <w:t>9</w:t>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t>(</w:t>
      </w:r>
      <w:r w:rsidR="002F6384">
        <w:rPr>
          <w:rFonts w:ascii="Arial" w:hAnsi="Arial" w:cs="Arial"/>
          <w:b/>
        </w:rPr>
        <w:t>5</w:t>
      </w:r>
      <w:r w:rsidRPr="00DB4C69">
        <w:rPr>
          <w:rFonts w:ascii="Arial" w:hAnsi="Arial" w:cs="Arial"/>
          <w:b/>
        </w:rPr>
        <w:t xml:space="preserve"> marks)</w:t>
      </w:r>
    </w:p>
    <w:p w:rsidR="00A25269" w:rsidRDefault="0042435E" w:rsidP="0042435E">
      <w:pPr>
        <w:spacing w:after="120"/>
        <w:rPr>
          <w:rFonts w:ascii="Arial" w:hAnsi="Arial" w:cs="Arial"/>
        </w:rPr>
      </w:pPr>
      <w:r>
        <w:rPr>
          <w:rFonts w:ascii="Arial" w:hAnsi="Arial" w:cs="Arial"/>
        </w:rPr>
        <w:t xml:space="preserve">A photoelectric cell contains an aluminium electrode that is illuminated with ultraviolet light of wavelength 284 nm. The work function of aluminium is 4.08 </w:t>
      </w:r>
      <w:proofErr w:type="spellStart"/>
      <w:r>
        <w:rPr>
          <w:rFonts w:ascii="Arial" w:hAnsi="Arial" w:cs="Arial"/>
        </w:rPr>
        <w:t>eV</w:t>
      </w:r>
      <w:proofErr w:type="spellEnd"/>
      <w:r>
        <w:rPr>
          <w:rFonts w:ascii="Arial" w:hAnsi="Arial" w:cs="Arial"/>
        </w:rPr>
        <w:t>. Calculate</w:t>
      </w:r>
    </w:p>
    <w:p w:rsidR="0042435E" w:rsidRDefault="0042435E" w:rsidP="0042435E">
      <w:pPr>
        <w:spacing w:after="0"/>
        <w:rPr>
          <w:rFonts w:ascii="Arial" w:hAnsi="Arial" w:cs="Arial"/>
        </w:rPr>
      </w:pPr>
      <w:r>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energy of one of the ultraviolet photons in electron-volts.</w:t>
      </w:r>
      <w:r>
        <w:rPr>
          <w:rFonts w:ascii="Arial" w:hAnsi="Arial" w:cs="Arial"/>
        </w:rPr>
        <w:tab/>
      </w:r>
      <w:r>
        <w:rPr>
          <w:rFonts w:ascii="Arial" w:hAnsi="Arial" w:cs="Arial"/>
        </w:rPr>
        <w:tab/>
      </w:r>
      <w:r>
        <w:rPr>
          <w:rFonts w:ascii="Arial" w:hAnsi="Arial" w:cs="Arial"/>
        </w:rPr>
        <w:tab/>
        <w:t>(2 marks)</w:t>
      </w:r>
    </w:p>
    <w:p w:rsidR="0042435E" w:rsidRDefault="0042435E" w:rsidP="0042435E">
      <w:pPr>
        <w:spacing w:after="0"/>
        <w:rPr>
          <w:rFonts w:ascii="Arial" w:hAnsi="Arial" w:cs="Arial"/>
        </w:rPr>
      </w:pPr>
    </w:p>
    <w:p w:rsidR="002F6384" w:rsidRDefault="002F6384" w:rsidP="0042435E">
      <w:pPr>
        <w:spacing w:after="0"/>
        <w:rPr>
          <w:rFonts w:ascii="Arial" w:hAnsi="Arial" w:cs="Arial"/>
        </w:rPr>
      </w:pPr>
    </w:p>
    <w:p w:rsidR="002F6384" w:rsidRDefault="002F6384" w:rsidP="0042435E">
      <w:pPr>
        <w:spacing w:after="0"/>
        <w:rPr>
          <w:rFonts w:ascii="Arial" w:hAnsi="Arial" w:cs="Arial"/>
        </w:rPr>
      </w:pPr>
    </w:p>
    <w:p w:rsidR="00E13F54" w:rsidRDefault="00E13F54" w:rsidP="0042435E">
      <w:pPr>
        <w:spacing w:after="0"/>
        <w:rPr>
          <w:rFonts w:ascii="Arial" w:hAnsi="Arial" w:cs="Arial"/>
        </w:rPr>
      </w:pPr>
    </w:p>
    <w:p w:rsidR="00E13F54" w:rsidRDefault="00E13F54" w:rsidP="0042435E">
      <w:pPr>
        <w:spacing w:after="0"/>
        <w:rPr>
          <w:rFonts w:ascii="Arial" w:hAnsi="Arial" w:cs="Arial"/>
        </w:rPr>
      </w:pPr>
    </w:p>
    <w:p w:rsidR="002F6384" w:rsidRDefault="002F6384" w:rsidP="0042435E">
      <w:pPr>
        <w:spacing w:after="0"/>
        <w:rPr>
          <w:rFonts w:ascii="Arial" w:hAnsi="Arial" w:cs="Arial"/>
        </w:rPr>
      </w:pPr>
    </w:p>
    <w:p w:rsidR="002F6384" w:rsidRDefault="002F6384" w:rsidP="0042435E">
      <w:pPr>
        <w:spacing w:after="0"/>
        <w:rPr>
          <w:rFonts w:ascii="Arial" w:hAnsi="Arial" w:cs="Arial"/>
        </w:rPr>
      </w:pPr>
    </w:p>
    <w:p w:rsidR="002F6384" w:rsidRDefault="002F6384" w:rsidP="0042435E">
      <w:pPr>
        <w:spacing w:after="0"/>
        <w:rPr>
          <w:rFonts w:ascii="Arial" w:hAnsi="Arial" w:cs="Arial"/>
        </w:rPr>
      </w:pPr>
    </w:p>
    <w:p w:rsidR="002F6384" w:rsidRDefault="002F6384" w:rsidP="0042435E">
      <w:pPr>
        <w:spacing w:after="0"/>
        <w:rPr>
          <w:rFonts w:ascii="Arial" w:hAnsi="Arial" w:cs="Arial"/>
        </w:rPr>
      </w:pPr>
    </w:p>
    <w:p w:rsidR="0042435E" w:rsidRDefault="0042435E" w:rsidP="0042435E">
      <w:pPr>
        <w:spacing w:after="0"/>
        <w:rPr>
          <w:rFonts w:ascii="Arial" w:hAnsi="Arial" w:cs="Arial"/>
        </w:rPr>
      </w:pPr>
      <w:r>
        <w:rPr>
          <w:rFonts w:ascii="Arial" w:hAnsi="Arial" w:cs="Arial"/>
        </w:rPr>
        <w:t>(b)</w:t>
      </w:r>
      <w:r>
        <w:rPr>
          <w:rFonts w:ascii="Arial" w:hAnsi="Arial" w:cs="Arial"/>
        </w:rPr>
        <w:tab/>
      </w:r>
      <w:proofErr w:type="gramStart"/>
      <w:r>
        <w:rPr>
          <w:rFonts w:ascii="Arial" w:hAnsi="Arial" w:cs="Arial"/>
        </w:rPr>
        <w:t>the</w:t>
      </w:r>
      <w:proofErr w:type="gramEnd"/>
      <w:r>
        <w:rPr>
          <w:rFonts w:ascii="Arial" w:hAnsi="Arial" w:cs="Arial"/>
        </w:rPr>
        <w:t xml:space="preserve"> velocity of the emitted photo</w:t>
      </w:r>
      <w:r w:rsidR="002F6384">
        <w:rPr>
          <w:rFonts w:ascii="Arial" w:hAnsi="Arial" w:cs="Arial"/>
        </w:rPr>
        <w:t>-electrons.</w:t>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t>(3 marks)</w:t>
      </w:r>
    </w:p>
    <w:p w:rsidR="00FA045C" w:rsidRDefault="00FA045C"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6C431D" w:rsidRDefault="006C431D" w:rsidP="00FA045C">
      <w:pPr>
        <w:spacing w:after="0"/>
        <w:ind w:left="709" w:hanging="709"/>
        <w:rPr>
          <w:rFonts w:ascii="Arial" w:hAnsi="Arial" w:cs="Arial"/>
        </w:rPr>
      </w:pPr>
    </w:p>
    <w:p w:rsidR="006C431D" w:rsidRDefault="006C431D" w:rsidP="00FA045C">
      <w:pPr>
        <w:spacing w:after="0"/>
        <w:ind w:left="709" w:hanging="709"/>
        <w:rPr>
          <w:rFonts w:ascii="Arial" w:hAnsi="Arial" w:cs="Arial"/>
        </w:rPr>
      </w:pPr>
    </w:p>
    <w:p w:rsidR="006C431D" w:rsidRDefault="006C431D" w:rsidP="00FA045C">
      <w:pPr>
        <w:spacing w:after="0"/>
        <w:ind w:left="709" w:hanging="709"/>
        <w:rPr>
          <w:rFonts w:ascii="Arial" w:hAnsi="Arial" w:cs="Arial"/>
        </w:rPr>
      </w:pPr>
    </w:p>
    <w:p w:rsidR="006C431D" w:rsidRDefault="006C431D"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E13F54" w:rsidRDefault="00E13F54" w:rsidP="00FA045C">
      <w:pPr>
        <w:spacing w:after="0"/>
        <w:ind w:left="709" w:hanging="709"/>
        <w:rPr>
          <w:rFonts w:ascii="Arial" w:hAnsi="Arial" w:cs="Arial"/>
        </w:rPr>
      </w:pPr>
    </w:p>
    <w:p w:rsidR="005E6753" w:rsidRPr="00EC2E17" w:rsidRDefault="005E6753" w:rsidP="005E6753">
      <w:pPr>
        <w:spacing w:line="240" w:lineRule="auto"/>
        <w:rPr>
          <w:rFonts w:ascii="Arial" w:hAnsi="Arial" w:cs="Arial"/>
          <w:b/>
        </w:rPr>
      </w:pPr>
      <w:r>
        <w:rPr>
          <w:rFonts w:ascii="Arial" w:hAnsi="Arial" w:cs="Arial"/>
          <w:b/>
        </w:rPr>
        <w:t>Qu</w:t>
      </w:r>
      <w:r w:rsidRPr="00EC2E17">
        <w:rPr>
          <w:rFonts w:ascii="Arial" w:hAnsi="Arial" w:cs="Arial"/>
          <w:b/>
        </w:rPr>
        <w:t xml:space="preserve">estion </w:t>
      </w:r>
      <w:r>
        <w:rPr>
          <w:rFonts w:ascii="Arial" w:hAnsi="Arial" w:cs="Arial"/>
          <w:b/>
        </w:rPr>
        <w:t>10</w:t>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t>(</w:t>
      </w:r>
      <w:r>
        <w:rPr>
          <w:rFonts w:ascii="Arial" w:hAnsi="Arial" w:cs="Arial"/>
          <w:b/>
        </w:rPr>
        <w:t>3</w:t>
      </w:r>
      <w:r w:rsidRPr="00EC2E17">
        <w:rPr>
          <w:rFonts w:ascii="Arial" w:hAnsi="Arial" w:cs="Arial"/>
          <w:b/>
        </w:rPr>
        <w:t xml:space="preserve"> marks)</w:t>
      </w:r>
    </w:p>
    <w:p w:rsidR="005E6753" w:rsidRPr="002C31E7" w:rsidRDefault="00F044B6" w:rsidP="006C431D">
      <w:pPr>
        <w:spacing w:after="120"/>
        <w:rPr>
          <w:rFonts w:ascii="Arial" w:hAnsi="Arial" w:cs="Arial"/>
          <w:snapToGrid w:val="0"/>
        </w:rPr>
      </w:pPr>
      <w:r w:rsidRPr="00F044B6">
        <w:rPr>
          <w:noProof/>
          <w:lang w:eastAsia="en-AU"/>
        </w:rPr>
        <w:drawing>
          <wp:anchor distT="0" distB="0" distL="114300" distR="114300" simplePos="0" relativeHeight="251807744" behindDoc="0" locked="0" layoutInCell="1" allowOverlap="1">
            <wp:simplePos x="0" y="0"/>
            <wp:positionH relativeFrom="column">
              <wp:posOffset>4330700</wp:posOffset>
            </wp:positionH>
            <wp:positionV relativeFrom="paragraph">
              <wp:posOffset>153670</wp:posOffset>
            </wp:positionV>
            <wp:extent cx="2095500" cy="1702435"/>
            <wp:effectExtent l="0" t="0" r="12700" b="0"/>
            <wp:wrapSquare wrapText="bothSides"/>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702435"/>
                    </a:xfrm>
                    <a:prstGeom prst="rect">
                      <a:avLst/>
                    </a:prstGeom>
                    <a:noFill/>
                    <a:ln>
                      <a:noFill/>
                    </a:ln>
                  </pic:spPr>
                </pic:pic>
              </a:graphicData>
            </a:graphic>
          </wp:anchor>
        </w:drawing>
      </w:r>
      <w:r w:rsidR="005E6753" w:rsidRPr="002C31E7">
        <w:rPr>
          <w:rFonts w:ascii="Arial" w:hAnsi="Arial" w:cs="Arial"/>
        </w:rPr>
        <w:t xml:space="preserve">The diagram </w:t>
      </w:r>
      <w:r w:rsidR="006C431D">
        <w:rPr>
          <w:rFonts w:ascii="Arial" w:hAnsi="Arial" w:cs="Arial"/>
        </w:rPr>
        <w:t>at right</w:t>
      </w:r>
      <w:r w:rsidR="005E6753" w:rsidRPr="002C31E7">
        <w:rPr>
          <w:rFonts w:ascii="Arial" w:hAnsi="Arial" w:cs="Arial"/>
        </w:rPr>
        <w:t xml:space="preserve"> shows a ring of wire of radius</w:t>
      </w:r>
      <w:r w:rsidR="006C431D">
        <w:rPr>
          <w:rFonts w:ascii="Arial" w:hAnsi="Arial" w:cs="Arial"/>
        </w:rPr>
        <w:t xml:space="preserve"> r =</w:t>
      </w:r>
      <w:r w:rsidR="005E6753" w:rsidRPr="002C31E7">
        <w:rPr>
          <w:rFonts w:ascii="Arial" w:hAnsi="Arial" w:cs="Arial"/>
        </w:rPr>
        <w:t xml:space="preserve"> 2.00 cm, which is </w:t>
      </w:r>
      <w:r w:rsidR="006C431D">
        <w:rPr>
          <w:rFonts w:ascii="Arial" w:hAnsi="Arial" w:cs="Arial"/>
        </w:rPr>
        <w:t xml:space="preserve">fully </w:t>
      </w:r>
      <w:r w:rsidR="005E6753" w:rsidRPr="002C31E7">
        <w:rPr>
          <w:rFonts w:ascii="Arial" w:hAnsi="Arial" w:cs="Arial"/>
        </w:rPr>
        <w:t>immersed in a uniform magnetic field</w:t>
      </w:r>
      <w:r w:rsidR="006C431D">
        <w:rPr>
          <w:rFonts w:ascii="Arial" w:hAnsi="Arial" w:cs="Arial"/>
        </w:rPr>
        <w:t xml:space="preserve"> B = </w:t>
      </w:r>
      <w:r w:rsidR="005E6753" w:rsidRPr="002C31E7">
        <w:rPr>
          <w:rFonts w:ascii="Arial" w:hAnsi="Arial" w:cs="Arial"/>
        </w:rPr>
        <w:t xml:space="preserve">50.0 </w:t>
      </w:r>
      <w:proofErr w:type="spellStart"/>
      <w:r w:rsidR="005E6753" w:rsidRPr="002C31E7">
        <w:rPr>
          <w:rFonts w:ascii="Arial" w:hAnsi="Arial" w:cs="Arial"/>
        </w:rPr>
        <w:t>mT.</w:t>
      </w:r>
      <w:proofErr w:type="spellEnd"/>
      <w:r w:rsidR="005E6753" w:rsidRPr="002C31E7">
        <w:rPr>
          <w:rFonts w:ascii="Arial" w:hAnsi="Arial" w:cs="Arial"/>
        </w:rPr>
        <w:t xml:space="preserve"> The ring is pulled </w:t>
      </w:r>
      <w:r w:rsidR="006C431D">
        <w:rPr>
          <w:rFonts w:ascii="Arial" w:hAnsi="Arial" w:cs="Arial"/>
        </w:rPr>
        <w:t>quickly out</w:t>
      </w:r>
      <w:r w:rsidR="005E6753" w:rsidRPr="002C31E7">
        <w:rPr>
          <w:rFonts w:ascii="Arial" w:hAnsi="Arial" w:cs="Arial"/>
        </w:rPr>
        <w:t xml:space="preserve"> of the magnetic field</w:t>
      </w:r>
      <w:r w:rsidR="006C431D">
        <w:rPr>
          <w:rFonts w:ascii="Arial" w:hAnsi="Arial" w:cs="Arial"/>
        </w:rPr>
        <w:t>, taking</w:t>
      </w:r>
      <w:r w:rsidR="005E6753" w:rsidRPr="002C31E7">
        <w:rPr>
          <w:rFonts w:ascii="Arial" w:hAnsi="Arial" w:cs="Arial"/>
        </w:rPr>
        <w:t xml:space="preserve"> 0.15 s</w:t>
      </w:r>
      <w:r w:rsidR="006C431D">
        <w:rPr>
          <w:rFonts w:ascii="Arial" w:hAnsi="Arial" w:cs="Arial"/>
        </w:rPr>
        <w:t xml:space="preserve"> to be clear of the magnetic field</w:t>
      </w:r>
      <w:r w:rsidR="005E6753" w:rsidRPr="002C31E7">
        <w:rPr>
          <w:rFonts w:ascii="Arial" w:hAnsi="Arial" w:cs="Arial"/>
        </w:rPr>
        <w:t xml:space="preserve">. </w:t>
      </w:r>
    </w:p>
    <w:p w:rsidR="005E6753" w:rsidRDefault="006C431D" w:rsidP="005E6753">
      <w:pPr>
        <w:spacing w:after="0" w:line="240" w:lineRule="auto"/>
        <w:ind w:left="709" w:hanging="709"/>
        <w:rPr>
          <w:rFonts w:ascii="Arial" w:hAnsi="Arial" w:cs="Arial"/>
          <w:snapToGrid w:val="0"/>
        </w:rPr>
      </w:pPr>
      <w:r>
        <w:rPr>
          <w:rFonts w:ascii="Arial" w:hAnsi="Arial" w:cs="Arial"/>
          <w:snapToGrid w:val="0"/>
        </w:rPr>
        <w:t>(a)</w:t>
      </w:r>
      <w:r>
        <w:rPr>
          <w:rFonts w:ascii="Arial" w:hAnsi="Arial" w:cs="Arial"/>
          <w:snapToGrid w:val="0"/>
        </w:rPr>
        <w:tab/>
      </w:r>
      <w:r w:rsidR="005E6753" w:rsidRPr="002C31E7">
        <w:rPr>
          <w:rFonts w:ascii="Arial" w:hAnsi="Arial" w:cs="Arial"/>
          <w:snapToGrid w:val="0"/>
        </w:rPr>
        <w:t>Indicate on the ring the direction of any induced current.</w:t>
      </w:r>
    </w:p>
    <w:p w:rsidR="006C431D" w:rsidRDefault="006C431D" w:rsidP="005E6753">
      <w:pPr>
        <w:spacing w:after="0" w:line="240" w:lineRule="auto"/>
        <w:ind w:left="709" w:hanging="709"/>
        <w:rPr>
          <w:rFonts w:ascii="Arial" w:hAnsi="Arial" w:cs="Arial"/>
          <w:snapToGrid w:val="0"/>
        </w:rPr>
      </w:pP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(1 mark)</w:t>
      </w:r>
    </w:p>
    <w:p w:rsidR="005E6753" w:rsidRDefault="005E6753" w:rsidP="005E6753">
      <w:pPr>
        <w:spacing w:after="0"/>
        <w:ind w:left="709" w:hanging="709"/>
        <w:rPr>
          <w:rFonts w:ascii="Arial" w:hAnsi="Arial" w:cs="Arial"/>
          <w:snapToGrid w:val="0"/>
        </w:rPr>
      </w:pPr>
    </w:p>
    <w:p w:rsidR="005E6753" w:rsidRPr="0083639C" w:rsidRDefault="006C431D" w:rsidP="006C431D">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sidR="005E6753" w:rsidRPr="002C31E7">
        <w:rPr>
          <w:rFonts w:ascii="Arial" w:hAnsi="Arial" w:cs="Arial"/>
          <w:snapToGrid w:val="0"/>
        </w:rPr>
        <w:t xml:space="preserve">If the ring has a resistance of </w:t>
      </w:r>
      <w:proofErr w:type="gramStart"/>
      <w:r w:rsidR="005E6753" w:rsidRPr="002C31E7">
        <w:rPr>
          <w:rFonts w:ascii="Arial" w:hAnsi="Arial" w:cs="Arial"/>
          <w:snapToGrid w:val="0"/>
        </w:rPr>
        <w:t xml:space="preserve">0.03 </w:t>
      </w:r>
      <w:proofErr w:type="gramEnd"/>
      <w:r w:rsidR="005E6753" w:rsidRPr="002C31E7">
        <w:rPr>
          <w:rFonts w:ascii="Arial" w:hAnsi="Arial" w:cs="Arial"/>
          <w:snapToGrid w:val="0"/>
        </w:rPr>
        <w:sym w:font="Symbol" w:char="F057"/>
      </w:r>
      <w:r w:rsidR="005E6753" w:rsidRPr="002C31E7">
        <w:rPr>
          <w:rFonts w:ascii="Arial" w:hAnsi="Arial" w:cs="Arial"/>
          <w:snapToGrid w:val="0"/>
        </w:rPr>
        <w:t>, find the</w:t>
      </w:r>
      <w:r>
        <w:rPr>
          <w:rFonts w:ascii="Arial" w:hAnsi="Arial" w:cs="Arial"/>
          <w:snapToGrid w:val="0"/>
        </w:rPr>
        <w:t xml:space="preserve"> size of the</w:t>
      </w:r>
      <w:r w:rsidR="005E6753" w:rsidRPr="002C31E7">
        <w:rPr>
          <w:rFonts w:ascii="Arial" w:hAnsi="Arial" w:cs="Arial"/>
          <w:snapToGrid w:val="0"/>
        </w:rPr>
        <w:t xml:space="preserve"> average current induced</w:t>
      </w:r>
      <w:r>
        <w:rPr>
          <w:rFonts w:ascii="Arial" w:hAnsi="Arial" w:cs="Arial"/>
          <w:snapToGrid w:val="0"/>
        </w:rPr>
        <w:t xml:space="preserve"> as the ring is pulled clear of the magnetic field</w:t>
      </w:r>
      <w:r w:rsidR="005E6753" w:rsidRPr="002C31E7">
        <w:rPr>
          <w:rFonts w:ascii="Arial" w:hAnsi="Arial" w:cs="Arial"/>
          <w:snapToGrid w:val="0"/>
        </w:rPr>
        <w:t>.</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rsidR="00F376FC" w:rsidRPr="005E6753" w:rsidRDefault="00F376FC" w:rsidP="00F376FC">
      <w:pPr>
        <w:autoSpaceDE w:val="0"/>
        <w:autoSpaceDN w:val="0"/>
        <w:adjustRightInd w:val="0"/>
        <w:spacing w:after="0"/>
        <w:rPr>
          <w:rFonts w:ascii="Arial" w:hAnsi="Arial" w:cs="Arial"/>
          <w:color w:val="000000"/>
          <w:lang w:eastAsia="en-AU"/>
        </w:rPr>
      </w:pPr>
    </w:p>
    <w:p w:rsidR="00676E46" w:rsidRDefault="00676E46">
      <w:pPr>
        <w:rPr>
          <w:rFonts w:ascii="Arial" w:hAnsi="Arial" w:cs="Arial"/>
          <w:color w:val="000000"/>
          <w:lang w:eastAsia="en-AU"/>
        </w:rPr>
      </w:pPr>
      <w:r>
        <w:rPr>
          <w:rFonts w:ascii="Arial" w:hAnsi="Arial" w:cs="Arial"/>
          <w:color w:val="000000"/>
          <w:lang w:eastAsia="en-AU"/>
        </w:rPr>
        <w:br w:type="page"/>
      </w:r>
    </w:p>
    <w:p w:rsidR="00DD128D" w:rsidRPr="00DD128D" w:rsidRDefault="00DB6F5B" w:rsidP="00297FFB">
      <w:pPr>
        <w:spacing w:line="240" w:lineRule="auto"/>
        <w:rPr>
          <w:rFonts w:ascii="Arial" w:hAnsi="Arial" w:cs="Arial"/>
        </w:rPr>
      </w:pPr>
      <w:r>
        <w:rPr>
          <w:rFonts w:ascii="Arial" w:hAnsi="Arial" w:cs="Arial"/>
          <w:b/>
        </w:rPr>
        <w:lastRenderedPageBreak/>
        <w:t xml:space="preserve">Question </w:t>
      </w:r>
      <w:r w:rsidR="005E6753">
        <w:rPr>
          <w:rFonts w:ascii="Arial" w:hAnsi="Arial" w:cs="Arial"/>
          <w:b/>
        </w:rPr>
        <w:t>11</w:t>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t>(5</w:t>
      </w:r>
      <w:r w:rsidR="0066539D" w:rsidRPr="00660859">
        <w:rPr>
          <w:rFonts w:ascii="Arial" w:hAnsi="Arial" w:cs="Arial"/>
          <w:b/>
        </w:rPr>
        <w:t xml:space="preserve"> marks)</w:t>
      </w:r>
      <w:r w:rsidR="00DD128D" w:rsidRPr="00DD128D">
        <w:rPr>
          <w:rFonts w:ascii="Arial" w:hAnsi="Arial" w:cs="Arial"/>
        </w:rPr>
        <w:t xml:space="preserve"> </w:t>
      </w:r>
    </w:p>
    <w:p w:rsidR="00676E46" w:rsidRDefault="00DD128D" w:rsidP="00DD128D">
      <w:pPr>
        <w:spacing w:after="120"/>
        <w:rPr>
          <w:rFonts w:ascii="Arial" w:hAnsi="Arial" w:cs="Arial"/>
        </w:rPr>
      </w:pPr>
      <w:r>
        <w:rPr>
          <w:rFonts w:ascii="Arial" w:hAnsi="Arial" w:cs="Arial"/>
        </w:rPr>
        <w:t>O</w:t>
      </w:r>
      <w:r w:rsidRPr="00DD128D">
        <w:rPr>
          <w:rFonts w:ascii="Arial" w:hAnsi="Arial" w:cs="Arial"/>
        </w:rPr>
        <w:t xml:space="preserve">bservations of the luminosity of a supernova in </w:t>
      </w:r>
      <w:r>
        <w:rPr>
          <w:rFonts w:ascii="Arial" w:hAnsi="Arial" w:cs="Arial"/>
        </w:rPr>
        <w:t>a distant</w:t>
      </w:r>
      <w:r w:rsidRPr="00DD128D">
        <w:rPr>
          <w:rFonts w:ascii="Arial" w:hAnsi="Arial" w:cs="Arial"/>
        </w:rPr>
        <w:t xml:space="preserve"> galaxy </w:t>
      </w:r>
      <w:r>
        <w:rPr>
          <w:rFonts w:ascii="Arial" w:hAnsi="Arial" w:cs="Arial"/>
        </w:rPr>
        <w:t>indicate</w:t>
      </w:r>
      <w:r w:rsidRPr="00DD128D">
        <w:rPr>
          <w:rFonts w:ascii="Arial" w:hAnsi="Arial" w:cs="Arial"/>
        </w:rPr>
        <w:t xml:space="preserve"> that it</w:t>
      </w:r>
      <w:r>
        <w:rPr>
          <w:rFonts w:ascii="Arial" w:hAnsi="Arial" w:cs="Arial"/>
        </w:rPr>
        <w:t xml:space="preserve"> i</w:t>
      </w:r>
      <w:r w:rsidRPr="00DD128D">
        <w:rPr>
          <w:rFonts w:ascii="Arial" w:hAnsi="Arial" w:cs="Arial"/>
        </w:rPr>
        <w:t xml:space="preserve">s </w:t>
      </w:r>
      <w:r>
        <w:rPr>
          <w:rFonts w:ascii="Arial" w:hAnsi="Arial" w:cs="Arial"/>
        </w:rPr>
        <w:t>50</w:t>
      </w:r>
      <w:r w:rsidRPr="00DD128D">
        <w:rPr>
          <w:rFonts w:ascii="Arial" w:hAnsi="Arial" w:cs="Arial"/>
        </w:rPr>
        <w:t xml:space="preserve"> </w:t>
      </w:r>
      <w:r>
        <w:rPr>
          <w:rFonts w:ascii="Arial" w:hAnsi="Arial" w:cs="Arial"/>
        </w:rPr>
        <w:t xml:space="preserve">mega </w:t>
      </w:r>
      <w:r w:rsidR="00A22BAB">
        <w:rPr>
          <w:rFonts w:ascii="Arial" w:hAnsi="Arial" w:cs="Arial"/>
        </w:rPr>
        <w:t>parsecs</w:t>
      </w:r>
      <w:r w:rsidRPr="00DD128D">
        <w:rPr>
          <w:rFonts w:ascii="Arial" w:hAnsi="Arial" w:cs="Arial"/>
        </w:rPr>
        <w:t xml:space="preserve"> away from Earth. </w:t>
      </w:r>
      <w:r w:rsidR="00A22BAB">
        <w:rPr>
          <w:rFonts w:ascii="Arial" w:hAnsi="Arial" w:cs="Arial"/>
        </w:rPr>
        <w:t>A</w:t>
      </w:r>
      <w:r w:rsidR="00F25B97">
        <w:rPr>
          <w:rFonts w:ascii="Arial" w:hAnsi="Arial" w:cs="Arial"/>
        </w:rPr>
        <w:t xml:space="preserve">nalysis of </w:t>
      </w:r>
      <w:r w:rsidR="00F25B97" w:rsidRPr="00DD128D">
        <w:rPr>
          <w:rFonts w:ascii="Arial" w:hAnsi="Arial" w:cs="Arial"/>
        </w:rPr>
        <w:t>the helium spectrum</w:t>
      </w:r>
      <w:r w:rsidR="00F25B97">
        <w:rPr>
          <w:rFonts w:ascii="Arial" w:hAnsi="Arial" w:cs="Arial"/>
        </w:rPr>
        <w:t xml:space="preserve"> from the supernova shows that the</w:t>
      </w:r>
      <w:r w:rsidRPr="00DD128D">
        <w:rPr>
          <w:rFonts w:ascii="Arial" w:hAnsi="Arial" w:cs="Arial"/>
        </w:rPr>
        <w:t xml:space="preserve"> yellow line </w:t>
      </w:r>
      <w:r w:rsidR="00F25B97">
        <w:rPr>
          <w:rFonts w:ascii="Arial" w:hAnsi="Arial" w:cs="Arial"/>
        </w:rPr>
        <w:t>th</w:t>
      </w:r>
      <w:r w:rsidRPr="00DD128D">
        <w:rPr>
          <w:rFonts w:ascii="Arial" w:hAnsi="Arial" w:cs="Arial"/>
        </w:rPr>
        <w:t>at</w:t>
      </w:r>
      <w:r w:rsidR="00F25B97">
        <w:rPr>
          <w:rFonts w:ascii="Arial" w:hAnsi="Arial" w:cs="Arial"/>
        </w:rPr>
        <w:t xml:space="preserve"> usually occurs at</w:t>
      </w:r>
      <w:r w:rsidRPr="00DD128D">
        <w:rPr>
          <w:rFonts w:ascii="Arial" w:hAnsi="Arial" w:cs="Arial"/>
        </w:rPr>
        <w:t xml:space="preserve"> </w:t>
      </w:r>
      <w:r w:rsidR="00F25B97">
        <w:rPr>
          <w:rFonts w:ascii="Arial" w:hAnsi="Arial" w:cs="Arial"/>
        </w:rPr>
        <w:t xml:space="preserve">a wavelength of </w:t>
      </w:r>
      <w:r w:rsidRPr="00DD128D">
        <w:rPr>
          <w:rFonts w:ascii="Arial" w:hAnsi="Arial" w:cs="Arial"/>
        </w:rPr>
        <w:t>587.6 nm was measured for this g</w:t>
      </w:r>
      <w:r w:rsidR="00F25B97">
        <w:rPr>
          <w:rFonts w:ascii="Arial" w:hAnsi="Arial" w:cs="Arial"/>
        </w:rPr>
        <w:t>alaxy to be at 5</w:t>
      </w:r>
      <w:r w:rsidRPr="00DD128D">
        <w:rPr>
          <w:rFonts w:ascii="Arial" w:hAnsi="Arial" w:cs="Arial"/>
        </w:rPr>
        <w:t>9</w:t>
      </w:r>
      <w:r w:rsidR="00F25B97">
        <w:rPr>
          <w:rFonts w:ascii="Arial" w:hAnsi="Arial" w:cs="Arial"/>
        </w:rPr>
        <w:t>5.3</w:t>
      </w:r>
      <w:r w:rsidRPr="00DD128D">
        <w:rPr>
          <w:rFonts w:ascii="Arial" w:hAnsi="Arial" w:cs="Arial"/>
        </w:rPr>
        <w:t xml:space="preserve"> nm.</w:t>
      </w:r>
    </w:p>
    <w:p w:rsidR="00F200FC" w:rsidRDefault="00F200FC" w:rsidP="00DD128D">
      <w:pPr>
        <w:spacing w:after="60"/>
        <w:ind w:left="709" w:hanging="709"/>
        <w:rPr>
          <w:rFonts w:ascii="Arial" w:hAnsi="Arial" w:cs="Arial"/>
        </w:rPr>
      </w:pPr>
    </w:p>
    <w:p w:rsidR="00F200FC" w:rsidRDefault="00F200FC" w:rsidP="00DD128D">
      <w:pPr>
        <w:spacing w:after="60"/>
        <w:ind w:left="709" w:hanging="709"/>
        <w:rPr>
          <w:rFonts w:ascii="Arial" w:hAnsi="Arial" w:cs="Arial"/>
        </w:rPr>
      </w:pPr>
      <w:r w:rsidRPr="00F200FC">
        <w:rPr>
          <w:noProof/>
          <w:lang w:eastAsia="en-AU"/>
        </w:rPr>
        <w:drawing>
          <wp:inline distT="0" distB="0" distL="0" distR="0">
            <wp:extent cx="6188429" cy="1625177"/>
            <wp:effectExtent l="0" t="0" r="9525" b="63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625251"/>
                    </a:xfrm>
                    <a:prstGeom prst="rect">
                      <a:avLst/>
                    </a:prstGeom>
                    <a:noFill/>
                    <a:ln>
                      <a:noFill/>
                    </a:ln>
                  </pic:spPr>
                </pic:pic>
              </a:graphicData>
            </a:graphic>
          </wp:inline>
        </w:drawing>
      </w:r>
    </w:p>
    <w:p w:rsidR="00F200FC" w:rsidRDefault="00F200FC" w:rsidP="00DD128D">
      <w:pPr>
        <w:spacing w:after="60"/>
        <w:ind w:left="709" w:hanging="709"/>
        <w:rPr>
          <w:rFonts w:ascii="Arial" w:hAnsi="Arial" w:cs="Arial"/>
        </w:rPr>
      </w:pPr>
    </w:p>
    <w:p w:rsidR="00DD128D" w:rsidRDefault="00DD128D" w:rsidP="00DD128D">
      <w:pPr>
        <w:spacing w:after="60"/>
        <w:ind w:left="709" w:hanging="709"/>
        <w:rPr>
          <w:rFonts w:ascii="Arial" w:hAnsi="Arial" w:cs="Arial"/>
        </w:rPr>
      </w:pPr>
      <w:r>
        <w:rPr>
          <w:rFonts w:ascii="Arial" w:hAnsi="Arial" w:cs="Arial"/>
        </w:rPr>
        <w:t>(a</w:t>
      </w:r>
      <w:r w:rsidRPr="00DD128D">
        <w:rPr>
          <w:rFonts w:ascii="Arial" w:hAnsi="Arial" w:cs="Arial"/>
        </w:rPr>
        <w:t>)</w:t>
      </w:r>
      <w:r w:rsidRPr="00DD128D">
        <w:rPr>
          <w:rFonts w:ascii="Arial" w:hAnsi="Arial" w:cs="Arial"/>
        </w:rPr>
        <w:tab/>
        <w:t>Wh</w:t>
      </w:r>
      <w:r w:rsidR="00F25B97">
        <w:rPr>
          <w:rFonts w:ascii="Arial" w:hAnsi="Arial" w:cs="Arial"/>
        </w:rPr>
        <w:t>at has caused th</w:t>
      </w:r>
      <w:r w:rsidRPr="00DD128D">
        <w:rPr>
          <w:rFonts w:ascii="Arial" w:hAnsi="Arial" w:cs="Arial"/>
        </w:rPr>
        <w:t>is</w:t>
      </w:r>
      <w:r w:rsidR="00F25B97">
        <w:rPr>
          <w:rFonts w:ascii="Arial" w:hAnsi="Arial" w:cs="Arial"/>
        </w:rPr>
        <w:t xml:space="preserve"> change in</w:t>
      </w:r>
      <w:r w:rsidRPr="00DD128D">
        <w:rPr>
          <w:rFonts w:ascii="Arial" w:hAnsi="Arial" w:cs="Arial"/>
        </w:rPr>
        <w:t xml:space="preserve"> wavelength of the yellow line </w:t>
      </w:r>
      <w:r w:rsidR="00F25B97">
        <w:rPr>
          <w:rFonts w:ascii="Arial" w:hAnsi="Arial" w:cs="Arial"/>
        </w:rPr>
        <w:t>in the helium spectrum</w:t>
      </w:r>
      <w:r w:rsidRPr="00DD128D">
        <w:rPr>
          <w:rFonts w:ascii="Arial" w:hAnsi="Arial" w:cs="Arial"/>
        </w:rPr>
        <w:t xml:space="preserve"> for this </w:t>
      </w:r>
      <w:r w:rsidR="00395004">
        <w:rPr>
          <w:rFonts w:ascii="Arial" w:hAnsi="Arial" w:cs="Arial"/>
        </w:rPr>
        <w:t>distant galaxy?</w:t>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t>(1 mark</w:t>
      </w:r>
      <w:r w:rsidR="00F25B97">
        <w:rPr>
          <w:rFonts w:ascii="Arial" w:hAnsi="Arial" w:cs="Arial"/>
        </w:rPr>
        <w:t>)</w:t>
      </w:r>
    </w:p>
    <w:p w:rsidR="003553F5" w:rsidRDefault="003553F5" w:rsidP="00DD128D">
      <w:pPr>
        <w:spacing w:after="60"/>
        <w:ind w:left="709" w:hanging="709"/>
        <w:rPr>
          <w:rFonts w:ascii="Arial" w:hAnsi="Arial" w:cs="Arial"/>
        </w:rPr>
      </w:pPr>
    </w:p>
    <w:p w:rsidR="003553F5" w:rsidRDefault="003553F5" w:rsidP="00DD128D">
      <w:pPr>
        <w:spacing w:after="60"/>
        <w:ind w:left="709" w:hanging="709"/>
        <w:rPr>
          <w:rFonts w:ascii="Arial" w:hAnsi="Arial" w:cs="Arial"/>
        </w:rPr>
      </w:pPr>
    </w:p>
    <w:p w:rsidR="00F200FC" w:rsidRDefault="00F200FC" w:rsidP="00DD128D">
      <w:pPr>
        <w:spacing w:after="60"/>
        <w:ind w:left="709" w:hanging="709"/>
        <w:rPr>
          <w:rFonts w:ascii="Arial" w:hAnsi="Arial" w:cs="Arial"/>
        </w:rPr>
      </w:pPr>
    </w:p>
    <w:p w:rsidR="003553F5" w:rsidRDefault="003553F5" w:rsidP="00DD128D">
      <w:pPr>
        <w:spacing w:after="60"/>
        <w:ind w:left="709" w:hanging="709"/>
        <w:rPr>
          <w:rFonts w:ascii="Arial" w:hAnsi="Arial" w:cs="Arial"/>
        </w:rPr>
      </w:pPr>
    </w:p>
    <w:p w:rsidR="003553F5" w:rsidRPr="00DD128D" w:rsidRDefault="003553F5" w:rsidP="00DD128D">
      <w:pPr>
        <w:spacing w:after="60"/>
        <w:ind w:left="709" w:hanging="709"/>
        <w:rPr>
          <w:rFonts w:ascii="Arial" w:hAnsi="Arial" w:cs="Arial"/>
        </w:rPr>
      </w:pPr>
    </w:p>
    <w:p w:rsidR="000257B3" w:rsidRDefault="00DD128D" w:rsidP="003553F5">
      <w:pPr>
        <w:spacing w:after="0" w:line="240" w:lineRule="auto"/>
        <w:ind w:left="709" w:hanging="709"/>
        <w:rPr>
          <w:rFonts w:ascii="Arial" w:hAnsi="Arial" w:cs="Arial"/>
        </w:rPr>
      </w:pPr>
      <w:r w:rsidRPr="00DD128D">
        <w:rPr>
          <w:rFonts w:ascii="Arial" w:hAnsi="Arial" w:cs="Arial"/>
        </w:rPr>
        <w:t>(b)</w:t>
      </w:r>
      <w:r w:rsidRPr="00DD128D">
        <w:rPr>
          <w:rFonts w:ascii="Arial" w:hAnsi="Arial" w:cs="Arial"/>
        </w:rPr>
        <w:tab/>
      </w:r>
      <w:r w:rsidR="000257B3">
        <w:rPr>
          <w:rFonts w:ascii="Arial" w:hAnsi="Arial" w:cs="Arial"/>
        </w:rPr>
        <w:t>The</w:t>
      </w:r>
      <w:r w:rsidRPr="00DD128D">
        <w:rPr>
          <w:rFonts w:ascii="Arial" w:hAnsi="Arial" w:cs="Arial"/>
        </w:rPr>
        <w:t xml:space="preserve"> recessional</w:t>
      </w:r>
      <w:r w:rsidR="00B225CC">
        <w:rPr>
          <w:rFonts w:ascii="Arial" w:hAnsi="Arial" w:cs="Arial"/>
        </w:rPr>
        <w:t xml:space="preserve"> velocity of </w:t>
      </w:r>
      <w:r w:rsidR="000257B3">
        <w:rPr>
          <w:rFonts w:ascii="Arial" w:hAnsi="Arial" w:cs="Arial"/>
        </w:rPr>
        <w:t>a</w:t>
      </w:r>
      <w:r w:rsidR="00B225CC">
        <w:rPr>
          <w:rFonts w:ascii="Arial" w:hAnsi="Arial" w:cs="Arial"/>
        </w:rPr>
        <w:t xml:space="preserve"> galaxy </w:t>
      </w:r>
      <w:r w:rsidR="000257B3">
        <w:rPr>
          <w:rFonts w:ascii="Arial" w:hAnsi="Arial" w:cs="Arial"/>
        </w:rPr>
        <w:t>can be calculated from</w:t>
      </w:r>
      <w:r w:rsidRPr="00DD128D">
        <w:rPr>
          <w:rFonts w:ascii="Arial" w:hAnsi="Arial" w:cs="Arial"/>
        </w:rPr>
        <w:t xml:space="preserve"> spectral data</w:t>
      </w:r>
      <w:r w:rsidR="000257B3">
        <w:rPr>
          <w:rFonts w:ascii="Arial" w:hAnsi="Arial" w:cs="Arial"/>
        </w:rPr>
        <w:t xml:space="preserve"> using</w:t>
      </w:r>
      <w:r w:rsidR="00B225CC">
        <w:rPr>
          <w:rFonts w:ascii="Arial" w:hAnsi="Arial" w:cs="Arial"/>
        </w:rPr>
        <w:t xml:space="preserve"> </w:t>
      </w:r>
    </w:p>
    <w:p w:rsidR="000257B3" w:rsidRDefault="000257B3" w:rsidP="00DD128D">
      <w:pPr>
        <w:spacing w:after="60"/>
        <w:ind w:left="709" w:hanging="709"/>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∆λ</m:t>
              </m:r>
            </m:num>
            <m:den>
              <m:sSub>
                <m:sSubPr>
                  <m:ctrlPr>
                    <w:rPr>
                      <w:rFonts w:ascii="Cambria Math" w:hAnsi="Cambria Math" w:cs="Arial"/>
                      <w:i/>
                    </w:rPr>
                  </m:ctrlPr>
                </m:sSubPr>
                <m:e>
                  <m:r>
                    <w:rPr>
                      <w:rFonts w:ascii="Cambria Math" w:hAnsi="Cambria Math" w:cs="Arial"/>
                    </w:rPr>
                    <m:t>λ</m:t>
                  </m:r>
                </m:e>
                <m:sub>
                  <m:r>
                    <w:rPr>
                      <w:rFonts w:ascii="Cambria Math" w:hAnsi="Cambria Math" w:cs="Arial"/>
                    </w:rPr>
                    <m:t>0</m:t>
                  </m:r>
                </m:sub>
              </m:sSub>
            </m:den>
          </m:f>
          <m:r>
            <w:rPr>
              <w:rFonts w:ascii="Cambria Math" w:eastAsiaTheme="minorEastAsia" w:hAnsi="Cambria Math" w:cs="Arial"/>
            </w:rPr>
            <m:t>c</m:t>
          </m:r>
        </m:oMath>
      </m:oMathPara>
    </w:p>
    <w:p w:rsidR="00DD128D" w:rsidRPr="000257B3" w:rsidRDefault="000257B3" w:rsidP="00DD128D">
      <w:pPr>
        <w:spacing w:after="60"/>
        <w:ind w:left="709" w:hanging="709"/>
        <w:rPr>
          <w:rFonts w:ascii="Arial" w:hAnsi="Arial" w:cs="Arial"/>
        </w:rPr>
      </w:pPr>
      <w:r>
        <w:rPr>
          <w:rFonts w:ascii="Arial" w:eastAsiaTheme="minorEastAsia" w:hAnsi="Arial" w:cs="Arial"/>
        </w:rPr>
        <w:tab/>
      </w:r>
      <w:proofErr w:type="gramStart"/>
      <w:r>
        <w:rPr>
          <w:rFonts w:ascii="Arial" w:eastAsiaTheme="minorEastAsia" w:hAnsi="Arial" w:cs="Arial"/>
        </w:rPr>
        <w:t>where</w:t>
      </w:r>
      <w:proofErr w:type="gramEnd"/>
      <w:r>
        <w:rPr>
          <w:rFonts w:ascii="Arial" w:eastAsiaTheme="minorEastAsia" w:hAnsi="Arial" w:cs="Arial"/>
        </w:rPr>
        <w:t xml:space="preserve"> </w:t>
      </w:r>
      <m:oMath>
        <m:r>
          <w:rPr>
            <w:rFonts w:ascii="Cambria Math" w:eastAsiaTheme="minorEastAsia" w:hAnsi="Cambria Math" w:cs="Arial"/>
          </w:rPr>
          <m:t>∆λ</m:t>
        </m:r>
      </m:oMath>
      <w:r>
        <w:rPr>
          <w:rFonts w:ascii="Arial" w:eastAsiaTheme="minorEastAsia" w:hAnsi="Arial" w:cs="Arial"/>
        </w:rPr>
        <w:t xml:space="preserve"> is the difference in the wavelength and </w:t>
      </w:r>
      <m:oMath>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0</m:t>
            </m:r>
          </m:sub>
        </m:sSub>
      </m:oMath>
      <w:r>
        <w:rPr>
          <w:rFonts w:ascii="Arial" w:eastAsiaTheme="minorEastAsia" w:hAnsi="Arial" w:cs="Arial"/>
        </w:rPr>
        <w:t xml:space="preserve"> is the wavelength when measured at rest with the light source.</w:t>
      </w:r>
      <w:r w:rsidR="00C5551E">
        <w:rPr>
          <w:rFonts w:ascii="Arial" w:eastAsiaTheme="minorEastAsia" w:hAnsi="Arial" w:cs="Arial"/>
        </w:rPr>
        <w:t xml:space="preserve"> Calculate the velocity of the galaxy containing the supernova.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5551E">
        <w:rPr>
          <w:rFonts w:ascii="Arial" w:hAnsi="Arial" w:cs="Arial"/>
        </w:rPr>
        <w:tab/>
      </w:r>
      <w:r w:rsidR="00C5551E">
        <w:rPr>
          <w:rFonts w:ascii="Arial" w:hAnsi="Arial" w:cs="Arial"/>
        </w:rPr>
        <w:tab/>
      </w:r>
      <w:r w:rsidR="00C5551E">
        <w:rPr>
          <w:rFonts w:ascii="Arial" w:hAnsi="Arial" w:cs="Arial"/>
        </w:rPr>
        <w:tab/>
      </w:r>
      <w:r w:rsidR="00C5551E">
        <w:rPr>
          <w:rFonts w:ascii="Arial" w:hAnsi="Arial" w:cs="Arial"/>
        </w:rPr>
        <w:tab/>
      </w:r>
      <w:r w:rsidR="00C5551E">
        <w:rPr>
          <w:rFonts w:ascii="Arial" w:hAnsi="Arial" w:cs="Arial"/>
        </w:rPr>
        <w:tab/>
      </w:r>
      <w:r w:rsidR="00395004" w:rsidRPr="00395004">
        <w:rPr>
          <w:rFonts w:ascii="Arial" w:eastAsia="MS Gothic" w:hAnsi="Arial" w:cs="Arial"/>
          <w:color w:val="000000"/>
        </w:rPr>
        <w:t>(2 marks)</w:t>
      </w:r>
    </w:p>
    <w:p w:rsidR="003553F5" w:rsidRDefault="003553F5" w:rsidP="00DD128D">
      <w:pPr>
        <w:spacing w:after="60"/>
        <w:ind w:left="709" w:hanging="709"/>
        <w:rPr>
          <w:rFonts w:ascii="Arial" w:eastAsia="MS Gothic" w:hAnsi="Arial" w:cs="Arial"/>
          <w:color w:val="000000"/>
        </w:rPr>
      </w:pPr>
    </w:p>
    <w:p w:rsidR="003553F5" w:rsidRDefault="003553F5" w:rsidP="00DD128D">
      <w:pPr>
        <w:spacing w:after="60"/>
        <w:ind w:left="709" w:hanging="709"/>
        <w:rPr>
          <w:rFonts w:ascii="Arial" w:eastAsia="MS Gothic" w:hAnsi="Arial" w:cs="Arial"/>
          <w:color w:val="000000"/>
        </w:rPr>
      </w:pPr>
    </w:p>
    <w:p w:rsidR="003553F5" w:rsidRDefault="003553F5" w:rsidP="00DD128D">
      <w:pPr>
        <w:spacing w:after="60"/>
        <w:ind w:left="709" w:hanging="709"/>
        <w:rPr>
          <w:rFonts w:ascii="Arial" w:eastAsia="MS Gothic" w:hAnsi="Arial" w:cs="Arial"/>
          <w:color w:val="000000"/>
        </w:rPr>
      </w:pPr>
    </w:p>
    <w:p w:rsidR="00F200FC" w:rsidRDefault="00F200FC" w:rsidP="00DD128D">
      <w:pPr>
        <w:spacing w:after="60"/>
        <w:ind w:left="709" w:hanging="709"/>
        <w:rPr>
          <w:rFonts w:ascii="Arial" w:eastAsia="MS Gothic" w:hAnsi="Arial" w:cs="Arial"/>
          <w:color w:val="000000"/>
        </w:rPr>
      </w:pPr>
    </w:p>
    <w:p w:rsidR="003553F5" w:rsidRDefault="003553F5" w:rsidP="00DD128D">
      <w:pPr>
        <w:spacing w:after="60"/>
        <w:ind w:left="709" w:hanging="709"/>
        <w:rPr>
          <w:rFonts w:ascii="Arial" w:eastAsia="MS Gothic" w:hAnsi="Arial" w:cs="Arial"/>
          <w:color w:val="000000"/>
        </w:rPr>
      </w:pPr>
    </w:p>
    <w:p w:rsidR="003553F5" w:rsidRDefault="003553F5" w:rsidP="00DD128D">
      <w:pPr>
        <w:spacing w:after="60"/>
        <w:ind w:left="709" w:hanging="709"/>
        <w:rPr>
          <w:rFonts w:ascii="Arial" w:eastAsia="MS Gothic" w:hAnsi="Arial" w:cs="Arial"/>
          <w:color w:val="000000"/>
        </w:rPr>
      </w:pPr>
    </w:p>
    <w:p w:rsidR="003553F5" w:rsidRPr="00DD128D" w:rsidRDefault="003553F5" w:rsidP="00DD128D">
      <w:pPr>
        <w:spacing w:after="60"/>
        <w:ind w:left="709" w:hanging="709"/>
        <w:rPr>
          <w:rFonts w:ascii="Arial" w:hAnsi="Arial" w:cs="Arial"/>
        </w:rPr>
      </w:pPr>
    </w:p>
    <w:p w:rsidR="00DD128D" w:rsidRPr="00DD128D" w:rsidRDefault="00DD128D" w:rsidP="00DD128D">
      <w:pPr>
        <w:spacing w:after="0"/>
        <w:rPr>
          <w:rFonts w:ascii="Arial" w:hAnsi="Arial" w:cs="Arial"/>
        </w:rPr>
      </w:pPr>
      <w:r w:rsidRPr="00DD128D">
        <w:rPr>
          <w:rFonts w:ascii="Arial" w:hAnsi="Arial" w:cs="Arial"/>
        </w:rPr>
        <w:t>(c)</w:t>
      </w:r>
      <w:r w:rsidRPr="00DD128D">
        <w:rPr>
          <w:rFonts w:ascii="Arial" w:hAnsi="Arial" w:cs="Arial"/>
        </w:rPr>
        <w:tab/>
        <w:t>Use the data from this galaxy to estimate a value for Hubble’s constant</w:t>
      </w:r>
      <w:r w:rsidR="003553F5">
        <w:rPr>
          <w:rFonts w:ascii="Arial" w:hAnsi="Arial" w:cs="Arial"/>
        </w:rPr>
        <w:t xml:space="preserve"> </w:t>
      </w:r>
      <w:r w:rsidR="003553F5" w:rsidRPr="003553F5">
        <w:rPr>
          <w:rFonts w:ascii="Arial" w:hAnsi="Arial" w:cs="Arial"/>
          <w:sz w:val="24"/>
        </w:rPr>
        <w:t>H</w:t>
      </w:r>
      <w:r w:rsidR="003553F5" w:rsidRPr="003553F5">
        <w:rPr>
          <w:rFonts w:ascii="Arial" w:hAnsi="Arial" w:cs="Arial"/>
          <w:sz w:val="24"/>
          <w:vertAlign w:val="subscript"/>
        </w:rPr>
        <w:t>o</w:t>
      </w:r>
      <w:r w:rsidRPr="00DD128D">
        <w:rPr>
          <w:rFonts w:ascii="Arial" w:hAnsi="Arial" w:cs="Arial"/>
        </w:rPr>
        <w:t>.</w:t>
      </w:r>
      <w:r w:rsidR="00395004" w:rsidRPr="00395004">
        <w:rPr>
          <w:rFonts w:ascii="Arial" w:eastAsia="MS Gothic" w:hAnsi="Arial" w:cs="Arial"/>
          <w:color w:val="000000"/>
        </w:rPr>
        <w:t xml:space="preserve"> </w:t>
      </w:r>
      <w:r w:rsidR="00395004" w:rsidRPr="00395004">
        <w:rPr>
          <w:rFonts w:ascii="Arial" w:eastAsia="MS Gothic" w:hAnsi="Arial" w:cs="Arial"/>
          <w:color w:val="000000"/>
        </w:rPr>
        <w:tab/>
        <w:t>(2 marks)</w:t>
      </w:r>
    </w:p>
    <w:p w:rsidR="00676E46" w:rsidRDefault="00676E46"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3553F5" w:rsidRDefault="003553F5" w:rsidP="00676E46">
      <w:pPr>
        <w:spacing w:after="0"/>
        <w:rPr>
          <w:rFonts w:ascii="Arial" w:hAnsi="Arial" w:cs="Arial"/>
        </w:rPr>
      </w:pPr>
    </w:p>
    <w:p w:rsidR="00676E46" w:rsidRDefault="00676E46" w:rsidP="00676E46">
      <w:pPr>
        <w:spacing w:after="0"/>
        <w:rPr>
          <w:rFonts w:ascii="Arial" w:hAnsi="Arial" w:cs="Arial"/>
        </w:rPr>
      </w:pPr>
    </w:p>
    <w:p w:rsidR="003A5B60" w:rsidRPr="004C112F" w:rsidRDefault="003A5B60" w:rsidP="00297FFB">
      <w:pPr>
        <w:spacing w:line="240" w:lineRule="auto"/>
        <w:rPr>
          <w:rFonts w:ascii="Arial" w:hAnsi="Arial" w:cs="Arial"/>
          <w:b/>
        </w:rPr>
      </w:pPr>
      <w:r w:rsidRPr="004C112F">
        <w:rPr>
          <w:rFonts w:ascii="Arial" w:hAnsi="Arial" w:cs="Arial"/>
          <w:b/>
        </w:rPr>
        <w:lastRenderedPageBreak/>
        <w:t xml:space="preserve">Question </w:t>
      </w:r>
      <w:r w:rsidR="00DB6F5B">
        <w:rPr>
          <w:rFonts w:ascii="Arial" w:hAnsi="Arial" w:cs="Arial"/>
          <w:b/>
        </w:rPr>
        <w:t>1</w:t>
      </w:r>
      <w:r w:rsidR="005E6753">
        <w:rPr>
          <w:rFonts w:ascii="Arial" w:hAnsi="Arial" w:cs="Arial"/>
          <w:b/>
        </w:rPr>
        <w:t>2</w:t>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t>(</w:t>
      </w:r>
      <w:r w:rsidR="00780FC0">
        <w:rPr>
          <w:rFonts w:ascii="Arial" w:hAnsi="Arial" w:cs="Arial"/>
          <w:b/>
        </w:rPr>
        <w:t>5</w:t>
      </w:r>
      <w:r w:rsidRPr="004C112F">
        <w:rPr>
          <w:rFonts w:ascii="Arial" w:hAnsi="Arial" w:cs="Arial"/>
          <w:b/>
        </w:rPr>
        <w:t xml:space="preserve"> marks)</w:t>
      </w:r>
    </w:p>
    <w:p w:rsidR="00A71D01" w:rsidRDefault="004F601B" w:rsidP="00780FC0">
      <w:pPr>
        <w:spacing w:after="120"/>
        <w:rPr>
          <w:rFonts w:ascii="Arial" w:hAnsi="Arial" w:cs="Arial"/>
        </w:rPr>
      </w:pPr>
      <w:r>
        <w:rPr>
          <w:rFonts w:ascii="Arial" w:hAnsi="Arial" w:cs="Arial"/>
          <w:noProof/>
          <w:lang w:val="en-US"/>
        </w:rPr>
        <w:pict>
          <v:group id="Group 49" o:spid="_x0000_s1049" style="position:absolute;margin-left:264pt;margin-top:3.75pt;width:236.95pt;height:149.5pt;z-index:251799552;mso-width-relative:margin;mso-height-relative:margin" coordsize="24504,132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0" type="#_x0000_t75" style="position:absolute;left:533;width:23971;height:1329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n&#10;9svHAAAA2wAAAA8AAABkcnMvZG93bnJldi54bWxEj09rwkAUxO+FfoflFbyUZqPWtkZXESHgH0rR&#10;9uDxkX0mi9m3Ibtq/PZuodDjMDO/YabzztbiQq03jhX0kxQEceG04VLBz3f+8gHCB2SNtWNScCMP&#10;89njwxQz7a68o8s+lCJC2GeooAqhyaT0RUUWfeIa4ugdXWsxRNmWUrd4jXBby0GavkmLhuNChQ0t&#10;KypO+7NVsNuaw+lrPLxtnoeFGa3zsVscPpXqPXWLCYhAXfgP/7VXWsHrO/x+iT9Azu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tn9svHAAAA2wAAAA8AAAAAAAAAAAAAAAAA&#10;nAIAAGRycy9kb3ducmV2LnhtbFBLBQYAAAAABAAEAPcAAACQAwAAAAA=&#10;">
              <v:imagedata r:id="rId16" o:title=""/>
              <v:path arrowok="t"/>
            </v:shape>
            <v:shape id="Text Box 48" o:spid="_x0000_s1051" type="#_x0000_t202" style="position:absolute;top:2857;width:2794;height:25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pPMwAAA&#10;ANsAAAAPAAAAZHJzL2Rvd25yZXYueG1sRE/LagIxFN0X/Idwhe5qYpFWRqNoQZBuig9cXyfXyejk&#10;ZkiiM+3XN4tCl4fzni9714gHhVh71jAeKRDEpTc1VxqOh83LFERMyAYbz6ThmyIsF4OnORbGd7yj&#10;xz5VIodwLFCDTaktpIylJYdx5FvizF18cJgyDJU0Absc7hr5qtSbdFhzbrDY0oel8ra/Ow2n6krr&#10;+jP8qC+putvU747nd6v187BfzUAk6tO/+M+9NRomeWz+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ApPMwAAAANsAAAAPAAAAAAAAAAAAAAAAAJcCAABkcnMvZG93bnJl&#10;di54bWxQSwUGAAAAAAQABAD1AAAAhAMAAAAA&#10;" fillcolor="white [3212]" stroked="f">
              <v:textbox>
                <w:txbxContent>
                  <w:p w:rsidR="004F601B" w:rsidRDefault="004F601B"/>
                </w:txbxContent>
              </v:textbox>
            </v:shape>
            <w10:wrap type="square"/>
          </v:group>
        </w:pict>
      </w:r>
      <w:r w:rsidR="00DE2490" w:rsidRPr="00E00EE6">
        <w:rPr>
          <w:rFonts w:ascii="Arial" w:hAnsi="Arial" w:cs="Arial"/>
        </w:rPr>
        <w:t xml:space="preserve">An electron is fired into a uniform </w:t>
      </w:r>
      <w:r w:rsidR="00A71D01">
        <w:rPr>
          <w:rFonts w:ascii="Arial" w:hAnsi="Arial" w:cs="Arial"/>
        </w:rPr>
        <w:t xml:space="preserve">perpendicular </w:t>
      </w:r>
      <w:r w:rsidR="00DE2490" w:rsidRPr="00E00EE6">
        <w:rPr>
          <w:rFonts w:ascii="Arial" w:hAnsi="Arial" w:cs="Arial"/>
        </w:rPr>
        <w:t xml:space="preserve">magnetic field of </w:t>
      </w:r>
      <w:r w:rsidR="00A71D01">
        <w:rPr>
          <w:rFonts w:ascii="Arial" w:hAnsi="Arial" w:cs="Arial"/>
        </w:rPr>
        <w:t>strength</w:t>
      </w:r>
      <w:r w:rsidR="00DE2490" w:rsidRPr="00E00EE6">
        <w:rPr>
          <w:rFonts w:ascii="Arial" w:hAnsi="Arial" w:cs="Arial"/>
        </w:rPr>
        <w:t xml:space="preserve"> 230 </w:t>
      </w:r>
      <w:r w:rsidR="00DE2490" w:rsidRPr="00E00EE6">
        <w:rPr>
          <w:rFonts w:ascii="Arial" w:hAnsi="Arial" w:cs="Arial"/>
        </w:rPr>
        <w:sym w:font="Symbol" w:char="F06D"/>
      </w:r>
      <w:r w:rsidR="00DE2490" w:rsidRPr="00E00EE6">
        <w:rPr>
          <w:rFonts w:ascii="Arial" w:hAnsi="Arial" w:cs="Arial"/>
        </w:rPr>
        <w:t xml:space="preserve">T </w:t>
      </w:r>
      <w:r w:rsidR="00A71D01">
        <w:rPr>
          <w:rFonts w:ascii="Arial" w:hAnsi="Arial" w:cs="Arial"/>
        </w:rPr>
        <w:t>and follows a semi-circular path through the magnetic field of radius 35</w:t>
      </w:r>
      <w:r w:rsidR="00A669CB">
        <w:rPr>
          <w:rFonts w:ascii="Arial" w:hAnsi="Arial" w:cs="Arial"/>
        </w:rPr>
        <w:t>0</w:t>
      </w:r>
      <w:r w:rsidR="00A71D01">
        <w:rPr>
          <w:rFonts w:ascii="Arial" w:hAnsi="Arial" w:cs="Arial"/>
        </w:rPr>
        <w:t xml:space="preserve"> mm, as </w:t>
      </w:r>
      <w:r w:rsidR="00E13F54">
        <w:rPr>
          <w:rFonts w:ascii="Arial" w:hAnsi="Arial" w:cs="Arial"/>
        </w:rPr>
        <w:t>illustrated</w:t>
      </w:r>
      <w:r w:rsidR="00A71D01">
        <w:rPr>
          <w:rFonts w:ascii="Arial" w:hAnsi="Arial" w:cs="Arial"/>
        </w:rPr>
        <w:t xml:space="preserve"> at right.</w:t>
      </w: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5E6753" w:rsidRDefault="005E6753" w:rsidP="00A71D01">
      <w:pPr>
        <w:spacing w:after="0"/>
        <w:ind w:left="709" w:hanging="709"/>
        <w:rPr>
          <w:rFonts w:ascii="Arial" w:hAnsi="Arial" w:cs="Arial"/>
        </w:rPr>
      </w:pPr>
    </w:p>
    <w:p w:rsidR="00DE2490" w:rsidRDefault="00A71D01" w:rsidP="00A71D01">
      <w:pPr>
        <w:spacing w:after="0"/>
        <w:ind w:left="709" w:hanging="709"/>
        <w:rPr>
          <w:rFonts w:ascii="Arial" w:hAnsi="Arial" w:cs="Arial"/>
        </w:rPr>
      </w:pPr>
      <w:r>
        <w:rPr>
          <w:rFonts w:ascii="Arial" w:hAnsi="Arial" w:cs="Arial"/>
        </w:rPr>
        <w:t>(a)</w:t>
      </w:r>
      <w:r>
        <w:rPr>
          <w:rFonts w:ascii="Arial" w:hAnsi="Arial" w:cs="Arial"/>
        </w:rPr>
        <w:tab/>
        <w:t>Calculate the speed needed</w:t>
      </w:r>
      <w:r w:rsidR="00780FC0">
        <w:rPr>
          <w:rFonts w:ascii="Arial" w:hAnsi="Arial" w:cs="Arial"/>
        </w:rPr>
        <w:t xml:space="preserve"> for the electron to follow the semi-circular</w:t>
      </w:r>
      <w:r>
        <w:rPr>
          <w:rFonts w:ascii="Arial" w:hAnsi="Arial" w:cs="Arial"/>
        </w:rPr>
        <w:t xml:space="preserve"> path</w:t>
      </w:r>
      <w:r w:rsidR="00DE2490" w:rsidRPr="00E00EE6">
        <w:rPr>
          <w:rFonts w:ascii="Arial" w:hAnsi="Arial" w:cs="Arial"/>
        </w:rPr>
        <w:t>.</w:t>
      </w:r>
      <w:r w:rsidR="000257B3">
        <w:rPr>
          <w:rFonts w:ascii="Arial" w:hAnsi="Arial" w:cs="Arial"/>
        </w:rPr>
        <w:t xml:space="preserve"> </w:t>
      </w:r>
      <w:r w:rsidR="00335FCE">
        <w:rPr>
          <w:rFonts w:ascii="Arial" w:hAnsi="Arial" w:cs="Arial"/>
        </w:rPr>
        <w:t>Y</w:t>
      </w:r>
      <w:r w:rsidR="000257B3">
        <w:rPr>
          <w:rFonts w:ascii="Arial" w:hAnsi="Arial" w:cs="Arial"/>
        </w:rPr>
        <w:t>ou may ignore any relativistic effects.</w:t>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780FC0">
        <w:rPr>
          <w:rFonts w:ascii="Arial" w:hAnsi="Arial" w:cs="Arial"/>
        </w:rPr>
        <w:tab/>
        <w:t>(2 marks)</w:t>
      </w:r>
    </w:p>
    <w:p w:rsidR="00DE2490" w:rsidRDefault="00DE2490"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780FC0" w:rsidRDefault="00780FC0" w:rsidP="00A71D01">
      <w:pPr>
        <w:spacing w:after="0"/>
        <w:rPr>
          <w:rFonts w:ascii="Arial" w:hAnsi="Arial" w:cs="Arial"/>
        </w:rPr>
      </w:pPr>
    </w:p>
    <w:p w:rsidR="005E6753" w:rsidRDefault="005E6753" w:rsidP="00A71D01">
      <w:pPr>
        <w:spacing w:after="0"/>
        <w:rPr>
          <w:rFonts w:ascii="Arial" w:hAnsi="Arial" w:cs="Arial"/>
        </w:rPr>
      </w:pPr>
    </w:p>
    <w:p w:rsidR="005E6753" w:rsidRDefault="005E6753" w:rsidP="00A71D01">
      <w:pPr>
        <w:spacing w:after="0"/>
        <w:rPr>
          <w:rFonts w:ascii="Arial" w:hAnsi="Arial" w:cs="Arial"/>
        </w:rPr>
      </w:pPr>
    </w:p>
    <w:p w:rsidR="005E6753" w:rsidRDefault="005E6753" w:rsidP="00A71D01">
      <w:pPr>
        <w:spacing w:after="0"/>
        <w:rPr>
          <w:rFonts w:ascii="Arial" w:hAnsi="Arial" w:cs="Arial"/>
        </w:rPr>
      </w:pPr>
    </w:p>
    <w:p w:rsidR="005E6753" w:rsidRDefault="005E6753"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780FC0" w:rsidP="00780FC0">
      <w:pPr>
        <w:spacing w:after="0"/>
        <w:ind w:left="709" w:hanging="709"/>
        <w:rPr>
          <w:rFonts w:ascii="Arial" w:hAnsi="Arial" w:cs="Arial"/>
        </w:rPr>
      </w:pPr>
      <w:r>
        <w:rPr>
          <w:rFonts w:ascii="Arial" w:hAnsi="Arial" w:cs="Arial"/>
        </w:rPr>
        <w:t>(b)</w:t>
      </w:r>
      <w:r>
        <w:rPr>
          <w:rFonts w:ascii="Arial" w:hAnsi="Arial" w:cs="Arial"/>
        </w:rPr>
        <w:tab/>
        <w:t>Determine the potential difference through which the electron was accelerated (before reaching the magnetic field) in order to have this speed.</w:t>
      </w:r>
      <w:r>
        <w:rPr>
          <w:rFonts w:ascii="Arial" w:hAnsi="Arial" w:cs="Arial"/>
        </w:rPr>
        <w:tab/>
      </w:r>
      <w:r>
        <w:rPr>
          <w:rFonts w:ascii="Arial" w:hAnsi="Arial" w:cs="Arial"/>
        </w:rPr>
        <w:tab/>
      </w:r>
      <w:r>
        <w:rPr>
          <w:rFonts w:ascii="Arial" w:hAnsi="Arial" w:cs="Arial"/>
        </w:rPr>
        <w:tab/>
      </w:r>
      <w:r>
        <w:rPr>
          <w:rFonts w:ascii="Arial" w:hAnsi="Arial" w:cs="Arial"/>
        </w:rPr>
        <w:tab/>
        <w:t>(3 marks)</w:t>
      </w: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Default="00A71D01" w:rsidP="00A71D01">
      <w:pPr>
        <w:spacing w:after="0"/>
        <w:rPr>
          <w:rFonts w:ascii="Arial" w:hAnsi="Arial" w:cs="Arial"/>
        </w:rPr>
      </w:pPr>
    </w:p>
    <w:p w:rsidR="00A71D01" w:rsidRPr="00E00EE6" w:rsidRDefault="00A71D01" w:rsidP="00A71D01">
      <w:pPr>
        <w:spacing w:after="0"/>
        <w:rPr>
          <w:rFonts w:ascii="Arial" w:hAnsi="Arial" w:cs="Arial"/>
        </w:rPr>
      </w:pPr>
    </w:p>
    <w:p w:rsidR="00ED764C" w:rsidRDefault="00ED764C">
      <w:pPr>
        <w:rPr>
          <w:rFonts w:ascii="Arial" w:hAnsi="Arial" w:cs="Arial"/>
        </w:rPr>
      </w:pPr>
      <w:r>
        <w:rPr>
          <w:rFonts w:ascii="Arial" w:hAnsi="Arial" w:cs="Arial"/>
        </w:rPr>
        <w:br w:type="page"/>
      </w:r>
    </w:p>
    <w:p w:rsidR="009B0119" w:rsidRDefault="009B0119" w:rsidP="00E13F54">
      <w:pPr>
        <w:spacing w:line="240" w:lineRule="auto"/>
        <w:rPr>
          <w:rFonts w:ascii="Arial" w:hAnsi="Arial" w:cs="Arial"/>
          <w:b/>
          <w:bCs/>
          <w:lang w:val="en-US"/>
        </w:rPr>
      </w:pPr>
      <w:r w:rsidRPr="008B6C82">
        <w:rPr>
          <w:rFonts w:ascii="Arial" w:hAnsi="Arial" w:cs="Arial"/>
          <w:b/>
          <w:bCs/>
          <w:lang w:val="en-US"/>
        </w:rPr>
        <w:lastRenderedPageBreak/>
        <w:t>Question 1</w:t>
      </w:r>
      <w:r w:rsidR="004A7556">
        <w:rPr>
          <w:rFonts w:ascii="Arial" w:hAnsi="Arial" w:cs="Arial"/>
          <w:b/>
          <w:bCs/>
          <w:lang w:val="en-US"/>
        </w:rPr>
        <w:t>3</w:t>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t>(4</w:t>
      </w:r>
      <w:r w:rsidRPr="008B6C82">
        <w:rPr>
          <w:rFonts w:ascii="Arial" w:hAnsi="Arial" w:cs="Arial"/>
          <w:b/>
          <w:bCs/>
          <w:lang w:val="en-US"/>
        </w:rPr>
        <w:t xml:space="preserve"> marks)</w:t>
      </w:r>
    </w:p>
    <w:p w:rsidR="00AC3FF5" w:rsidRDefault="00DA562D" w:rsidP="00AC3FF5">
      <w:pPr>
        <w:spacing w:after="120"/>
        <w:rPr>
          <w:rFonts w:ascii="Arial" w:hAnsi="Arial" w:cs="Arial"/>
        </w:rPr>
      </w:pPr>
      <w:r>
        <w:rPr>
          <w:rFonts w:ascii="Arial" w:hAnsi="Arial" w:cs="Arial"/>
        </w:rPr>
        <w:t>There are 6 different quarks, which are shown in the table below. Quarks interact strongly with one another and exist in combination as composite particles called hadrons. There are two classes of hadrons – baryons, made of three quarks, and mesons, made of a quark-antiquark pair.</w:t>
      </w:r>
    </w:p>
    <w:p w:rsidR="008B6C82" w:rsidRDefault="008B6C82" w:rsidP="008B6C82">
      <w:pPr>
        <w:pStyle w:val="PlainText"/>
      </w:pPr>
    </w:p>
    <w:tbl>
      <w:tblPr>
        <w:tblStyle w:val="TableGrid"/>
        <w:tblW w:w="9747" w:type="dxa"/>
        <w:tblLayout w:type="fixed"/>
        <w:tblCellMar>
          <w:top w:w="57" w:type="dxa"/>
        </w:tblCellMar>
        <w:tblLook w:val="04A0" w:firstRow="1" w:lastRow="0" w:firstColumn="1" w:lastColumn="0" w:noHBand="0" w:noVBand="1"/>
      </w:tblPr>
      <w:tblGrid>
        <w:gridCol w:w="1067"/>
        <w:gridCol w:w="1026"/>
        <w:gridCol w:w="1035"/>
        <w:gridCol w:w="1691"/>
        <w:gridCol w:w="1319"/>
        <w:gridCol w:w="1089"/>
        <w:gridCol w:w="1386"/>
        <w:gridCol w:w="1134"/>
      </w:tblGrid>
      <w:tr w:rsidR="001A2601" w:rsidRPr="00B447C0" w:rsidTr="00237088">
        <w:trPr>
          <w:trHeight w:val="411"/>
        </w:trPr>
        <w:tc>
          <w:tcPr>
            <w:tcW w:w="1067" w:type="dxa"/>
            <w:shd w:val="clear" w:color="auto" w:fill="auto"/>
            <w:tcMar>
              <w:top w:w="113" w:type="dxa"/>
            </w:tcMar>
            <w:vAlign w:val="center"/>
          </w:tcPr>
          <w:p w:rsidR="001A2601" w:rsidRPr="00CF632D" w:rsidRDefault="001A2601" w:rsidP="00237088">
            <w:pPr>
              <w:jc w:val="center"/>
              <w:rPr>
                <w:rFonts w:ascii="Arial" w:hAnsi="Arial" w:cs="Arial"/>
                <w:b/>
                <w:sz w:val="18"/>
                <w:szCs w:val="20"/>
              </w:rPr>
            </w:pPr>
            <w:r w:rsidRPr="00CF632D">
              <w:rPr>
                <w:rFonts w:ascii="Arial" w:hAnsi="Arial" w:cs="Arial"/>
                <w:b/>
                <w:sz w:val="18"/>
                <w:szCs w:val="20"/>
              </w:rPr>
              <w:t>NAME</w:t>
            </w:r>
          </w:p>
        </w:tc>
        <w:tc>
          <w:tcPr>
            <w:tcW w:w="1026" w:type="dxa"/>
            <w:shd w:val="clear" w:color="auto" w:fill="auto"/>
            <w:tcMar>
              <w:top w:w="113" w:type="dxa"/>
            </w:tcMar>
            <w:vAlign w:val="center"/>
          </w:tcPr>
          <w:p w:rsidR="001A2601" w:rsidRPr="00CF632D" w:rsidRDefault="001A2601" w:rsidP="00237088">
            <w:pPr>
              <w:jc w:val="center"/>
              <w:rPr>
                <w:rFonts w:ascii="Arial" w:hAnsi="Arial" w:cs="Arial"/>
                <w:b/>
                <w:sz w:val="18"/>
                <w:szCs w:val="20"/>
              </w:rPr>
            </w:pPr>
            <w:r w:rsidRPr="00CF632D">
              <w:rPr>
                <w:rFonts w:ascii="Arial" w:hAnsi="Arial" w:cs="Arial"/>
                <w:b/>
                <w:sz w:val="18"/>
                <w:szCs w:val="20"/>
              </w:rPr>
              <w:t>SYMBOL</w:t>
            </w:r>
          </w:p>
        </w:tc>
        <w:tc>
          <w:tcPr>
            <w:tcW w:w="1035" w:type="dxa"/>
            <w:shd w:val="clear" w:color="auto" w:fill="auto"/>
            <w:tcMar>
              <w:top w:w="113" w:type="dxa"/>
            </w:tcMar>
          </w:tcPr>
          <w:p w:rsidR="001A2601" w:rsidRPr="00CF632D" w:rsidRDefault="001A2601" w:rsidP="00237088">
            <w:pPr>
              <w:jc w:val="center"/>
              <w:rPr>
                <w:rFonts w:ascii="Arial" w:hAnsi="Arial" w:cs="Arial"/>
                <w:b/>
                <w:sz w:val="18"/>
                <w:szCs w:val="20"/>
              </w:rPr>
            </w:pPr>
            <w:r w:rsidRPr="00CF632D">
              <w:rPr>
                <w:rFonts w:ascii="Arial" w:hAnsi="Arial" w:cs="Arial"/>
                <w:b/>
                <w:sz w:val="18"/>
                <w:szCs w:val="20"/>
              </w:rPr>
              <w:t xml:space="preserve">Charge </w:t>
            </w:r>
            <w:r w:rsidRPr="00237088">
              <w:rPr>
                <w:rFonts w:ascii="Arial" w:hAnsi="Arial" w:cs="Arial"/>
                <w:b/>
                <w:sz w:val="20"/>
                <w:szCs w:val="20"/>
              </w:rPr>
              <w:t>(Q)</w:t>
            </w:r>
          </w:p>
        </w:tc>
        <w:tc>
          <w:tcPr>
            <w:tcW w:w="1691" w:type="dxa"/>
            <w:shd w:val="clear" w:color="auto" w:fill="auto"/>
            <w:tcMar>
              <w:top w:w="113" w:type="dxa"/>
            </w:tcMar>
          </w:tcPr>
          <w:p w:rsidR="001A2601" w:rsidRPr="00CF632D" w:rsidRDefault="001A2601" w:rsidP="00237088">
            <w:pPr>
              <w:jc w:val="center"/>
              <w:rPr>
                <w:rFonts w:ascii="Arial" w:hAnsi="Arial" w:cs="Arial"/>
                <w:b/>
                <w:sz w:val="18"/>
                <w:szCs w:val="20"/>
              </w:rPr>
            </w:pPr>
            <w:r w:rsidRPr="00CF632D">
              <w:rPr>
                <w:rFonts w:ascii="Arial" w:hAnsi="Arial" w:cs="Arial"/>
                <w:b/>
                <w:sz w:val="18"/>
                <w:szCs w:val="20"/>
              </w:rPr>
              <w:t xml:space="preserve">Baryon Number </w:t>
            </w:r>
            <w:r w:rsidRPr="00237088">
              <w:rPr>
                <w:rFonts w:ascii="Arial" w:hAnsi="Arial" w:cs="Arial"/>
                <w:b/>
                <w:sz w:val="20"/>
                <w:szCs w:val="20"/>
              </w:rPr>
              <w:t>(B)</w:t>
            </w:r>
          </w:p>
        </w:tc>
        <w:tc>
          <w:tcPr>
            <w:tcW w:w="1319" w:type="dxa"/>
            <w:shd w:val="clear" w:color="auto" w:fill="auto"/>
            <w:tcMar>
              <w:top w:w="113" w:type="dxa"/>
            </w:tcMar>
          </w:tcPr>
          <w:p w:rsidR="001A2601" w:rsidRPr="00237088" w:rsidRDefault="001A2601" w:rsidP="00237088">
            <w:pPr>
              <w:jc w:val="center"/>
              <w:rPr>
                <w:rFonts w:ascii="Arial" w:hAnsi="Arial" w:cs="Arial"/>
                <w:b/>
                <w:sz w:val="18"/>
                <w:szCs w:val="18"/>
              </w:rPr>
            </w:pPr>
            <w:r w:rsidRPr="00237088">
              <w:rPr>
                <w:rFonts w:ascii="Arial" w:hAnsi="Arial" w:cs="Arial"/>
                <w:b/>
                <w:sz w:val="18"/>
                <w:szCs w:val="18"/>
              </w:rPr>
              <w:t xml:space="preserve">Strangeness </w:t>
            </w:r>
            <w:r w:rsidRPr="00237088">
              <w:rPr>
                <w:rFonts w:ascii="Arial" w:hAnsi="Arial" w:cs="Arial"/>
                <w:b/>
                <w:sz w:val="20"/>
                <w:szCs w:val="20"/>
              </w:rPr>
              <w:t>(S)</w:t>
            </w:r>
          </w:p>
        </w:tc>
        <w:tc>
          <w:tcPr>
            <w:tcW w:w="1089" w:type="dxa"/>
            <w:shd w:val="clear" w:color="auto" w:fill="auto"/>
            <w:tcMar>
              <w:top w:w="113" w:type="dxa"/>
            </w:tcMar>
          </w:tcPr>
          <w:p w:rsidR="001A2601" w:rsidRPr="00CF632D" w:rsidRDefault="001A2601" w:rsidP="00237088">
            <w:pPr>
              <w:jc w:val="center"/>
              <w:rPr>
                <w:rFonts w:ascii="Arial" w:hAnsi="Arial" w:cs="Arial"/>
                <w:b/>
                <w:sz w:val="18"/>
                <w:szCs w:val="20"/>
              </w:rPr>
            </w:pPr>
            <w:r w:rsidRPr="00CF632D">
              <w:rPr>
                <w:rFonts w:ascii="Arial" w:hAnsi="Arial" w:cs="Arial"/>
                <w:b/>
                <w:sz w:val="18"/>
                <w:szCs w:val="20"/>
              </w:rPr>
              <w:t>Charm</w:t>
            </w:r>
          </w:p>
          <w:p w:rsidR="001A2601" w:rsidRPr="00237088" w:rsidRDefault="001A2601" w:rsidP="00237088">
            <w:pPr>
              <w:jc w:val="center"/>
              <w:rPr>
                <w:rFonts w:ascii="Arial" w:hAnsi="Arial" w:cs="Arial"/>
                <w:b/>
                <w:sz w:val="20"/>
                <w:szCs w:val="20"/>
              </w:rPr>
            </w:pPr>
            <w:r w:rsidRPr="00237088">
              <w:rPr>
                <w:rFonts w:ascii="Arial" w:hAnsi="Arial" w:cs="Arial"/>
                <w:b/>
                <w:sz w:val="20"/>
                <w:szCs w:val="20"/>
              </w:rPr>
              <w:t>(c)</w:t>
            </w:r>
          </w:p>
        </w:tc>
        <w:tc>
          <w:tcPr>
            <w:tcW w:w="1386" w:type="dxa"/>
            <w:shd w:val="clear" w:color="auto" w:fill="auto"/>
            <w:tcMar>
              <w:top w:w="113" w:type="dxa"/>
            </w:tcMar>
          </w:tcPr>
          <w:p w:rsidR="001A2601" w:rsidRPr="00CF632D" w:rsidRDefault="001A2601" w:rsidP="00237088">
            <w:pPr>
              <w:jc w:val="center"/>
              <w:rPr>
                <w:rFonts w:ascii="Arial" w:hAnsi="Arial" w:cs="Arial"/>
                <w:b/>
                <w:sz w:val="18"/>
                <w:szCs w:val="20"/>
              </w:rPr>
            </w:pPr>
            <w:proofErr w:type="spellStart"/>
            <w:r w:rsidRPr="00CF632D">
              <w:rPr>
                <w:rFonts w:ascii="Arial" w:hAnsi="Arial" w:cs="Arial"/>
                <w:b/>
                <w:sz w:val="18"/>
                <w:szCs w:val="20"/>
              </w:rPr>
              <w:t>Bottomness</w:t>
            </w:r>
            <w:proofErr w:type="spellEnd"/>
            <w:r w:rsidRPr="00CF632D">
              <w:rPr>
                <w:rFonts w:ascii="Arial" w:hAnsi="Arial" w:cs="Arial"/>
                <w:b/>
                <w:sz w:val="18"/>
                <w:szCs w:val="20"/>
              </w:rPr>
              <w:t xml:space="preserve"> </w:t>
            </w:r>
            <w:r w:rsidRPr="00237088">
              <w:rPr>
                <w:rFonts w:ascii="Arial" w:hAnsi="Arial" w:cs="Arial"/>
                <w:b/>
                <w:sz w:val="20"/>
                <w:szCs w:val="20"/>
              </w:rPr>
              <w:t>(b)</w:t>
            </w:r>
          </w:p>
        </w:tc>
        <w:tc>
          <w:tcPr>
            <w:tcW w:w="1134" w:type="dxa"/>
            <w:shd w:val="clear" w:color="auto" w:fill="auto"/>
            <w:tcMar>
              <w:top w:w="113" w:type="dxa"/>
            </w:tcMar>
          </w:tcPr>
          <w:p w:rsidR="001A2601" w:rsidRPr="00CF632D" w:rsidRDefault="001A2601" w:rsidP="00237088">
            <w:pPr>
              <w:jc w:val="center"/>
              <w:rPr>
                <w:rFonts w:ascii="Arial" w:hAnsi="Arial" w:cs="Arial"/>
                <w:b/>
                <w:sz w:val="18"/>
                <w:szCs w:val="20"/>
              </w:rPr>
            </w:pPr>
            <w:proofErr w:type="spellStart"/>
            <w:r w:rsidRPr="00CF632D">
              <w:rPr>
                <w:rFonts w:ascii="Arial" w:hAnsi="Arial" w:cs="Arial"/>
                <w:b/>
                <w:sz w:val="18"/>
                <w:szCs w:val="20"/>
              </w:rPr>
              <w:t>Topness</w:t>
            </w:r>
            <w:proofErr w:type="spellEnd"/>
            <w:r w:rsidRPr="00CF632D">
              <w:rPr>
                <w:rFonts w:ascii="Arial" w:hAnsi="Arial" w:cs="Arial"/>
                <w:b/>
                <w:sz w:val="18"/>
                <w:szCs w:val="20"/>
              </w:rPr>
              <w:t xml:space="preserve"> </w:t>
            </w:r>
          </w:p>
          <w:p w:rsidR="001A2601" w:rsidRPr="00237088" w:rsidRDefault="001A2601" w:rsidP="00237088">
            <w:pPr>
              <w:jc w:val="center"/>
              <w:rPr>
                <w:rFonts w:ascii="Arial" w:hAnsi="Arial" w:cs="Arial"/>
                <w:b/>
                <w:sz w:val="20"/>
                <w:szCs w:val="20"/>
              </w:rPr>
            </w:pPr>
            <w:r w:rsidRPr="00237088">
              <w:rPr>
                <w:rFonts w:ascii="Arial" w:hAnsi="Arial" w:cs="Arial"/>
                <w:b/>
                <w:sz w:val="20"/>
                <w:szCs w:val="20"/>
              </w:rPr>
              <w:t>(t)</w:t>
            </w:r>
          </w:p>
        </w:tc>
      </w:tr>
      <w:tr w:rsidR="001A2601" w:rsidRPr="00B447C0" w:rsidTr="00237088">
        <w:trPr>
          <w:trHeight w:val="416"/>
        </w:trPr>
        <w:tc>
          <w:tcPr>
            <w:tcW w:w="1067" w:type="dxa"/>
            <w:tcMar>
              <w:top w:w="113" w:type="dxa"/>
            </w:tcMar>
          </w:tcPr>
          <w:p w:rsidR="001A2601" w:rsidRPr="00AC3FF5" w:rsidRDefault="001A2601" w:rsidP="00237088">
            <w:pPr>
              <w:rPr>
                <w:rFonts w:ascii="Arial" w:hAnsi="Arial" w:cs="Arial"/>
                <w:i/>
                <w:sz w:val="20"/>
                <w:szCs w:val="20"/>
              </w:rPr>
            </w:pPr>
            <w:r w:rsidRPr="00AC3FF5">
              <w:rPr>
                <w:rFonts w:ascii="Arial" w:hAnsi="Arial" w:cs="Arial"/>
                <w:i/>
                <w:sz w:val="20"/>
                <w:szCs w:val="20"/>
              </w:rPr>
              <w:t>Up</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u</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rsidTr="00237088">
        <w:trPr>
          <w:trHeight w:val="416"/>
        </w:trPr>
        <w:tc>
          <w:tcPr>
            <w:tcW w:w="1067" w:type="dxa"/>
            <w:tcMar>
              <w:top w:w="113" w:type="dxa"/>
            </w:tcMar>
          </w:tcPr>
          <w:p w:rsidR="001A2601" w:rsidRPr="00AC3FF5" w:rsidRDefault="001A2601" w:rsidP="00237088">
            <w:pPr>
              <w:rPr>
                <w:rFonts w:ascii="Arial" w:hAnsi="Arial" w:cs="Arial"/>
                <w:i/>
                <w:sz w:val="20"/>
                <w:szCs w:val="20"/>
              </w:rPr>
            </w:pPr>
            <w:r w:rsidRPr="00AC3FF5">
              <w:rPr>
                <w:rFonts w:ascii="Arial" w:hAnsi="Arial" w:cs="Arial"/>
                <w:i/>
                <w:sz w:val="20"/>
                <w:szCs w:val="20"/>
              </w:rPr>
              <w:t>Down</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d</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rsidTr="00237088">
        <w:trPr>
          <w:trHeight w:val="416"/>
        </w:trPr>
        <w:tc>
          <w:tcPr>
            <w:tcW w:w="1067" w:type="dxa"/>
            <w:tcMar>
              <w:top w:w="113" w:type="dxa"/>
            </w:tcMar>
          </w:tcPr>
          <w:p w:rsidR="001A2601" w:rsidRPr="00AC3FF5" w:rsidRDefault="001A2601" w:rsidP="00237088">
            <w:pPr>
              <w:rPr>
                <w:rFonts w:ascii="Arial" w:hAnsi="Arial" w:cs="Arial"/>
                <w:i/>
                <w:sz w:val="20"/>
                <w:szCs w:val="20"/>
              </w:rPr>
            </w:pPr>
            <w:r w:rsidRPr="00AC3FF5">
              <w:rPr>
                <w:rFonts w:ascii="Arial" w:hAnsi="Arial" w:cs="Arial"/>
                <w:i/>
                <w:sz w:val="20"/>
                <w:szCs w:val="20"/>
              </w:rPr>
              <w:t>Strange</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s</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rsidTr="00237088">
        <w:trPr>
          <w:trHeight w:val="416"/>
        </w:trPr>
        <w:tc>
          <w:tcPr>
            <w:tcW w:w="1067" w:type="dxa"/>
            <w:tcMar>
              <w:top w:w="113" w:type="dxa"/>
            </w:tcMar>
          </w:tcPr>
          <w:p w:rsidR="001A2601" w:rsidRPr="00AC3FF5" w:rsidRDefault="001358F6" w:rsidP="00237088">
            <w:pPr>
              <w:rPr>
                <w:rFonts w:ascii="Arial" w:hAnsi="Arial" w:cs="Arial"/>
                <w:i/>
                <w:sz w:val="20"/>
                <w:szCs w:val="20"/>
              </w:rPr>
            </w:pPr>
            <w:r>
              <w:rPr>
                <w:rFonts w:ascii="Arial" w:hAnsi="Arial" w:cs="Arial"/>
                <w:i/>
                <w:sz w:val="20"/>
                <w:szCs w:val="20"/>
              </w:rPr>
              <w:t>Charm</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c</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rsidTr="00237088">
        <w:trPr>
          <w:trHeight w:val="416"/>
        </w:trPr>
        <w:tc>
          <w:tcPr>
            <w:tcW w:w="1067" w:type="dxa"/>
            <w:tcMar>
              <w:top w:w="113" w:type="dxa"/>
            </w:tcMar>
          </w:tcPr>
          <w:p w:rsidR="001A2601" w:rsidRPr="00AC3FF5" w:rsidRDefault="001A2601" w:rsidP="00237088">
            <w:pPr>
              <w:rPr>
                <w:rFonts w:ascii="Arial" w:hAnsi="Arial" w:cs="Arial"/>
                <w:i/>
                <w:sz w:val="20"/>
                <w:szCs w:val="20"/>
              </w:rPr>
            </w:pPr>
            <w:r w:rsidRPr="00AC3FF5">
              <w:rPr>
                <w:rFonts w:ascii="Arial" w:hAnsi="Arial" w:cs="Arial"/>
                <w:i/>
                <w:sz w:val="20"/>
                <w:szCs w:val="20"/>
              </w:rPr>
              <w:t>Bottom</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b</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rsidTr="00237088">
        <w:trPr>
          <w:trHeight w:val="416"/>
        </w:trPr>
        <w:tc>
          <w:tcPr>
            <w:tcW w:w="1067" w:type="dxa"/>
            <w:tcMar>
              <w:top w:w="113" w:type="dxa"/>
            </w:tcMar>
          </w:tcPr>
          <w:p w:rsidR="001A2601" w:rsidRPr="00AC3FF5" w:rsidRDefault="001A2601" w:rsidP="00237088">
            <w:pPr>
              <w:rPr>
                <w:rFonts w:ascii="Arial" w:hAnsi="Arial" w:cs="Arial"/>
                <w:i/>
                <w:sz w:val="20"/>
                <w:szCs w:val="20"/>
              </w:rPr>
            </w:pPr>
            <w:r w:rsidRPr="00AC3FF5">
              <w:rPr>
                <w:rFonts w:ascii="Arial" w:hAnsi="Arial" w:cs="Arial"/>
                <w:i/>
                <w:sz w:val="20"/>
                <w:szCs w:val="20"/>
              </w:rPr>
              <w:t>Top</w:t>
            </w:r>
          </w:p>
        </w:tc>
        <w:tc>
          <w:tcPr>
            <w:tcW w:w="1026" w:type="dxa"/>
            <w:tcMar>
              <w:top w:w="113" w:type="dxa"/>
            </w:tcMar>
          </w:tcPr>
          <w:p w:rsidR="001A2601" w:rsidRPr="00237088" w:rsidRDefault="001A2601" w:rsidP="00237088">
            <w:pPr>
              <w:jc w:val="center"/>
              <w:rPr>
                <w:rFonts w:ascii="Arial" w:hAnsi="Arial" w:cs="Arial"/>
              </w:rPr>
            </w:pPr>
            <w:r w:rsidRPr="00237088">
              <w:rPr>
                <w:rFonts w:ascii="Arial" w:hAnsi="Arial" w:cs="Arial"/>
              </w:rPr>
              <w:t>t</w:t>
            </w:r>
          </w:p>
        </w:tc>
        <w:tc>
          <w:tcPr>
            <w:tcW w:w="1035" w:type="dxa"/>
            <w:tcMar>
              <w:top w:w="113" w:type="dxa"/>
            </w:tcMar>
          </w:tcPr>
          <w:p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1A2601" w:rsidRPr="00CF632D" w:rsidRDefault="004F601B"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r>
    </w:tbl>
    <w:p w:rsidR="008B6C82" w:rsidRDefault="008B6C82" w:rsidP="009C1341">
      <w:pPr>
        <w:pStyle w:val="PlainText"/>
      </w:pPr>
    </w:p>
    <w:p w:rsidR="00237088" w:rsidRPr="000C66B9" w:rsidRDefault="00237088" w:rsidP="009C1341">
      <w:pPr>
        <w:pStyle w:val="PlainText"/>
      </w:pPr>
    </w:p>
    <w:p w:rsidR="00237088" w:rsidRDefault="00237088" w:rsidP="00237088">
      <w:pPr>
        <w:spacing w:after="0"/>
        <w:ind w:left="709" w:hanging="709"/>
        <w:rPr>
          <w:rFonts w:ascii="Arial" w:hAnsi="Arial" w:cs="Arial"/>
        </w:rPr>
      </w:pPr>
      <w:r>
        <w:rPr>
          <w:rFonts w:ascii="Arial" w:hAnsi="Arial" w:cs="Arial"/>
        </w:rPr>
        <w:t>(a)</w:t>
      </w:r>
      <w:r>
        <w:rPr>
          <w:rFonts w:ascii="Arial" w:hAnsi="Arial" w:cs="Arial"/>
        </w:rPr>
        <w:tab/>
      </w:r>
      <w:r w:rsidR="007442E8">
        <w:rPr>
          <w:rFonts w:ascii="Arial" w:hAnsi="Arial" w:cs="Arial"/>
        </w:rPr>
        <w:t>Compare the baryon number for the tow different types of hadrons.</w:t>
      </w:r>
      <w:r w:rsidR="007442E8">
        <w:rPr>
          <w:rFonts w:ascii="Arial" w:hAnsi="Arial" w:cs="Arial"/>
        </w:rPr>
        <w:tab/>
      </w:r>
      <w:r w:rsidR="007442E8">
        <w:rPr>
          <w:rFonts w:ascii="Arial" w:hAnsi="Arial" w:cs="Arial"/>
        </w:rPr>
        <w:tab/>
      </w:r>
      <w:r>
        <w:rPr>
          <w:rFonts w:ascii="Arial" w:hAnsi="Arial" w:cs="Arial"/>
        </w:rPr>
        <w:t>(2 marks)</w:t>
      </w: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0"/>
        <w:rPr>
          <w:rFonts w:ascii="Arial" w:hAnsi="Arial" w:cs="Arial"/>
        </w:rPr>
      </w:pPr>
    </w:p>
    <w:p w:rsidR="00237088" w:rsidRDefault="00237088" w:rsidP="00237088">
      <w:pPr>
        <w:spacing w:after="120"/>
        <w:rPr>
          <w:rFonts w:ascii="Arial" w:hAnsi="Arial" w:cs="Arial"/>
        </w:rPr>
      </w:pPr>
      <w:r>
        <w:rPr>
          <w:rFonts w:ascii="Arial" w:hAnsi="Arial" w:cs="Arial"/>
        </w:rPr>
        <w:t>(b)</w:t>
      </w:r>
      <w:r>
        <w:rPr>
          <w:rFonts w:ascii="Arial" w:hAnsi="Arial" w:cs="Arial"/>
        </w:rPr>
        <w:tab/>
        <w:t>Give the quark composition of each of the following hadrons:</w:t>
      </w:r>
      <w:r>
        <w:rPr>
          <w:rFonts w:ascii="Arial" w:hAnsi="Arial" w:cs="Arial"/>
        </w:rPr>
        <w:tab/>
      </w:r>
      <w:r>
        <w:rPr>
          <w:rFonts w:ascii="Arial" w:hAnsi="Arial" w:cs="Arial"/>
        </w:rPr>
        <w:tab/>
      </w:r>
      <w:r>
        <w:rPr>
          <w:rFonts w:ascii="Arial" w:hAnsi="Arial" w:cs="Arial"/>
        </w:rPr>
        <w:tab/>
        <w:t>(2 marks)</w:t>
      </w:r>
    </w:p>
    <w:p w:rsidR="00237088" w:rsidRDefault="00237088" w:rsidP="00237088">
      <w:pPr>
        <w:spacing w:after="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the</w:t>
      </w:r>
      <w:proofErr w:type="gramEnd"/>
      <w:r>
        <w:rPr>
          <w:rFonts w:ascii="Arial" w:hAnsi="Arial" w:cs="Arial"/>
        </w:rPr>
        <w:t xml:space="preserve"> baryon </w:t>
      </w:r>
      <w:r w:rsidRPr="004E0B55">
        <w:rPr>
          <w:rFonts w:ascii="Symbol" w:hAnsi="Symbol" w:cs="Arial"/>
          <w:sz w:val="24"/>
          <w:szCs w:val="24"/>
        </w:rPr>
        <w:t></w:t>
      </w:r>
      <w:r w:rsidRPr="004E0B55">
        <w:rPr>
          <w:rFonts w:ascii="Arial" w:hAnsi="Arial" w:cs="Arial"/>
          <w:sz w:val="24"/>
          <w:szCs w:val="24"/>
          <w:vertAlign w:val="superscript"/>
        </w:rPr>
        <w:t>0</w:t>
      </w:r>
      <w:r>
        <w:rPr>
          <w:rFonts w:ascii="Arial" w:hAnsi="Arial" w:cs="Arial"/>
        </w:rPr>
        <w:t xml:space="preserve"> which has Q = 0, B = 1, S = -1 and c = b = t = 0</w:t>
      </w:r>
    </w:p>
    <w:p w:rsidR="00237088" w:rsidRDefault="00237088" w:rsidP="00237088">
      <w:pPr>
        <w:spacing w:after="0"/>
        <w:ind w:left="1276" w:hanging="567"/>
        <w:rPr>
          <w:rFonts w:ascii="Arial" w:hAnsi="Arial" w:cs="Arial"/>
        </w:rPr>
      </w:pPr>
    </w:p>
    <w:p w:rsidR="00237088" w:rsidRDefault="00237088" w:rsidP="00237088">
      <w:pPr>
        <w:spacing w:after="0"/>
        <w:ind w:left="1276" w:hanging="567"/>
        <w:rPr>
          <w:rFonts w:ascii="Arial" w:hAnsi="Arial" w:cs="Arial"/>
        </w:rPr>
      </w:pPr>
    </w:p>
    <w:p w:rsidR="00237088" w:rsidRDefault="00237088" w:rsidP="00237088">
      <w:pPr>
        <w:spacing w:after="0"/>
        <w:ind w:left="1276" w:hanging="567"/>
        <w:rPr>
          <w:rFonts w:ascii="Arial" w:hAnsi="Arial" w:cs="Arial"/>
        </w:rPr>
      </w:pPr>
    </w:p>
    <w:p w:rsidR="00237088" w:rsidRDefault="00237088" w:rsidP="00237088">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meson K</w:t>
      </w:r>
      <w:r w:rsidRPr="00ED7E6C">
        <w:rPr>
          <w:rFonts w:ascii="Arial" w:hAnsi="Arial" w:cs="Arial"/>
          <w:sz w:val="24"/>
          <w:szCs w:val="24"/>
          <w:vertAlign w:val="superscript"/>
        </w:rPr>
        <w:t>+</w:t>
      </w:r>
      <w:r>
        <w:rPr>
          <w:rFonts w:ascii="Arial" w:hAnsi="Arial" w:cs="Arial"/>
        </w:rPr>
        <w:t xml:space="preserve"> which has Q = +1, B = 0, S = +1 and c = b = t = 0</w:t>
      </w:r>
    </w:p>
    <w:p w:rsidR="00237088" w:rsidRDefault="00237088" w:rsidP="00237088">
      <w:pPr>
        <w:spacing w:after="0"/>
        <w:rPr>
          <w:rFonts w:ascii="Arial" w:hAnsi="Arial" w:cs="Arial"/>
        </w:rPr>
      </w:pPr>
    </w:p>
    <w:p w:rsidR="00EC14EB" w:rsidRDefault="00EC14EB" w:rsidP="00EE15BE">
      <w:pPr>
        <w:spacing w:before="60" w:after="0" w:line="240" w:lineRule="auto"/>
        <w:rPr>
          <w:rFonts w:ascii="Arial" w:hAnsi="Arial" w:cs="Arial"/>
          <w:bCs/>
          <w:lang w:val="en-US"/>
        </w:rPr>
      </w:pPr>
    </w:p>
    <w:p w:rsidR="00EC14EB" w:rsidRDefault="00EC14EB" w:rsidP="00EE15BE">
      <w:pPr>
        <w:spacing w:before="60" w:after="0" w:line="240" w:lineRule="auto"/>
        <w:rPr>
          <w:rFonts w:ascii="Arial" w:hAnsi="Arial" w:cs="Arial"/>
          <w:bCs/>
          <w:lang w:val="en-US"/>
        </w:rPr>
      </w:pPr>
    </w:p>
    <w:p w:rsidR="00EC14EB" w:rsidRDefault="00EC14EB" w:rsidP="00EE15BE">
      <w:pPr>
        <w:spacing w:before="60" w:after="0" w:line="240" w:lineRule="auto"/>
        <w:rPr>
          <w:rFonts w:ascii="Arial" w:hAnsi="Arial" w:cs="Arial"/>
          <w:bCs/>
          <w:lang w:val="en-US"/>
        </w:rPr>
      </w:pPr>
    </w:p>
    <w:p w:rsidR="00EE15BE" w:rsidRDefault="00EE15BE" w:rsidP="00EE15BE">
      <w:pPr>
        <w:spacing w:before="60" w:after="0" w:line="240" w:lineRule="auto"/>
        <w:rPr>
          <w:rFonts w:ascii="Arial" w:hAnsi="Arial" w:cs="Arial"/>
          <w:bCs/>
          <w:lang w:val="en-US"/>
        </w:rPr>
      </w:pPr>
    </w:p>
    <w:p w:rsidR="00237088" w:rsidRPr="00E577D6" w:rsidRDefault="00237088" w:rsidP="00EE15BE">
      <w:pPr>
        <w:spacing w:before="60" w:after="0" w:line="240" w:lineRule="auto"/>
        <w:rPr>
          <w:rFonts w:ascii="Arial" w:hAnsi="Arial" w:cs="Arial"/>
          <w:bCs/>
          <w:lang w:val="en-US"/>
        </w:rPr>
      </w:pPr>
    </w:p>
    <w:p w:rsidR="00710BA3" w:rsidRPr="008B6C82" w:rsidRDefault="008B6C82" w:rsidP="008B6C82">
      <w:pPr>
        <w:spacing w:before="60" w:after="0" w:line="240" w:lineRule="auto"/>
        <w:jc w:val="center"/>
        <w:rPr>
          <w:rFonts w:ascii="Arial" w:hAnsi="Arial" w:cs="Arial"/>
          <w:b/>
          <w:bCs/>
          <w:sz w:val="24"/>
          <w:szCs w:val="24"/>
          <w:lang w:val="en-US"/>
        </w:rPr>
      </w:pPr>
      <w:r>
        <w:rPr>
          <w:rFonts w:ascii="Arial" w:hAnsi="Arial" w:cs="Arial"/>
          <w:b/>
          <w:bCs/>
          <w:sz w:val="24"/>
          <w:szCs w:val="24"/>
          <w:lang w:val="en-US"/>
        </w:rPr>
        <w:t>End of Section One</w:t>
      </w:r>
    </w:p>
    <w:p w:rsidR="001A2601" w:rsidRDefault="001A2601">
      <w:pPr>
        <w:rPr>
          <w:rFonts w:ascii="Arial" w:hAnsi="Arial" w:cs="Arial"/>
          <w:b/>
          <w:sz w:val="24"/>
          <w:szCs w:val="24"/>
        </w:rPr>
      </w:pPr>
      <w:r>
        <w:rPr>
          <w:rFonts w:ascii="Arial" w:hAnsi="Arial" w:cs="Arial"/>
          <w:b/>
          <w:sz w:val="24"/>
          <w:szCs w:val="24"/>
        </w:rPr>
        <w:br w:type="page"/>
      </w:r>
    </w:p>
    <w:p w:rsidR="00880F66" w:rsidRPr="00EC1EA0" w:rsidRDefault="00020DC3" w:rsidP="00DF108B">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rsidR="006265BF" w:rsidRDefault="00020DC3" w:rsidP="006265BF">
      <w:pPr>
        <w:spacing w:after="120"/>
        <w:rPr>
          <w:rFonts w:ascii="Arial" w:hAnsi="Arial" w:cs="Arial"/>
        </w:rPr>
      </w:pPr>
      <w:r w:rsidRPr="00565C82">
        <w:rPr>
          <w:rFonts w:ascii="Arial" w:hAnsi="Arial" w:cs="Arial"/>
        </w:rPr>
        <w:t>This section has</w:t>
      </w:r>
      <w:r w:rsidR="006265BF">
        <w:rPr>
          <w:rFonts w:ascii="Arial" w:hAnsi="Arial" w:cs="Arial"/>
          <w:b/>
          <w:bCs/>
        </w:rPr>
        <w:t xml:space="preserve"> </w:t>
      </w:r>
      <w:r w:rsidR="00673E91">
        <w:rPr>
          <w:rFonts w:ascii="Arial" w:hAnsi="Arial" w:cs="Arial"/>
          <w:b/>
          <w:bCs/>
        </w:rPr>
        <w:t>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6265BF">
        <w:rPr>
          <w:rFonts w:ascii="Arial" w:hAnsi="Arial" w:cs="Arial"/>
        </w:rPr>
        <w:t xml:space="preserve"> </w:t>
      </w:r>
    </w:p>
    <w:p w:rsidR="006265BF" w:rsidRDefault="006265BF" w:rsidP="00CF46AE">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rsidR="00020DC3" w:rsidRPr="00565C82" w:rsidRDefault="00DE0B4E" w:rsidP="00771423">
      <w:pPr>
        <w:spacing w:after="0" w:line="240" w:lineRule="auto"/>
        <w:rPr>
          <w:rFonts w:ascii="Arial" w:hAnsi="Arial" w:cs="Arial"/>
          <w:bCs/>
        </w:rPr>
      </w:pPr>
      <w:r>
        <w:rPr>
          <w:rFonts w:ascii="Arial" w:hAnsi="Arial" w:cs="Arial"/>
        </w:rPr>
        <w:t xml:space="preserve">Suggested working time for this section is </w:t>
      </w:r>
      <w:r w:rsidRPr="00DE0B4E">
        <w:rPr>
          <w:rFonts w:ascii="Arial" w:hAnsi="Arial" w:cs="Arial"/>
          <w:b/>
        </w:rPr>
        <w:t>90 minutes</w:t>
      </w:r>
      <w:r>
        <w:rPr>
          <w:rFonts w:ascii="Arial" w:hAnsi="Arial" w:cs="Arial"/>
          <w:b/>
        </w:rPr>
        <w:t>.</w:t>
      </w:r>
    </w:p>
    <w:p w:rsidR="00771423" w:rsidRPr="007C7E6B" w:rsidRDefault="00771423" w:rsidP="00771423">
      <w:pPr>
        <w:spacing w:after="24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rsidR="00C626BE" w:rsidRDefault="00C626BE" w:rsidP="00C626BE">
      <w:pPr>
        <w:spacing w:line="240" w:lineRule="auto"/>
        <w:rPr>
          <w:rFonts w:ascii="Arial" w:hAnsi="Arial" w:cs="Arial"/>
          <w:b/>
        </w:rPr>
      </w:pPr>
      <w:r w:rsidRPr="00760A9D">
        <w:rPr>
          <w:rFonts w:ascii="Arial" w:hAnsi="Arial" w:cs="Arial"/>
          <w:b/>
        </w:rPr>
        <w:t>Question 1</w:t>
      </w:r>
      <w:r w:rsidR="00916BAF">
        <w:rPr>
          <w:rFonts w:ascii="Arial" w:hAnsi="Arial" w:cs="Arial"/>
          <w:b/>
        </w:rPr>
        <w:t>6</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Pr>
          <w:rFonts w:ascii="Arial" w:hAnsi="Arial" w:cs="Arial"/>
          <w:b/>
        </w:rPr>
        <w:t>1</w:t>
      </w:r>
      <w:r w:rsidR="00C43761">
        <w:rPr>
          <w:rFonts w:ascii="Arial" w:hAnsi="Arial" w:cs="Arial"/>
          <w:b/>
        </w:rPr>
        <w:t>2</w:t>
      </w:r>
      <w:r w:rsidRPr="00760A9D">
        <w:rPr>
          <w:rFonts w:ascii="Arial" w:hAnsi="Arial" w:cs="Arial"/>
          <w:b/>
        </w:rPr>
        <w:t xml:space="preserve"> marks)</w:t>
      </w:r>
    </w:p>
    <w:p w:rsidR="00EA4157" w:rsidRDefault="002B074A" w:rsidP="002B074A">
      <w:pPr>
        <w:widowControl w:val="0"/>
        <w:autoSpaceDE w:val="0"/>
        <w:autoSpaceDN w:val="0"/>
        <w:adjustRightInd w:val="0"/>
        <w:spacing w:after="0"/>
        <w:rPr>
          <w:rFonts w:ascii="Arial" w:eastAsia="Times New Roman" w:hAnsi="Arial" w:cs="Arial"/>
        </w:rPr>
      </w:pPr>
      <w:r w:rsidRPr="002B074A">
        <w:rPr>
          <w:noProof/>
          <w:lang w:eastAsia="en-AU"/>
        </w:rPr>
        <w:drawing>
          <wp:anchor distT="0" distB="0" distL="114300" distR="114300" simplePos="0" relativeHeight="251776000" behindDoc="0" locked="0" layoutInCell="1" allowOverlap="1">
            <wp:simplePos x="0" y="0"/>
            <wp:positionH relativeFrom="column">
              <wp:posOffset>3841750</wp:posOffset>
            </wp:positionH>
            <wp:positionV relativeFrom="paragraph">
              <wp:posOffset>24130</wp:posOffset>
            </wp:positionV>
            <wp:extent cx="2584450" cy="3018155"/>
            <wp:effectExtent l="0" t="0" r="635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450" cy="3018155"/>
                    </a:xfrm>
                    <a:prstGeom prst="rect">
                      <a:avLst/>
                    </a:prstGeom>
                    <a:noFill/>
                    <a:ln>
                      <a:noFill/>
                    </a:ln>
                  </pic:spPr>
                </pic:pic>
              </a:graphicData>
            </a:graphic>
          </wp:anchor>
        </w:drawing>
      </w:r>
      <w:r w:rsidR="007D304B" w:rsidRPr="007D304B">
        <w:rPr>
          <w:rFonts w:ascii="Arial" w:eastAsia="Times New Roman" w:hAnsi="Arial" w:cs="Arial"/>
        </w:rPr>
        <w:t xml:space="preserve">Kepler-186f is one of five planets found in </w:t>
      </w:r>
      <w:r w:rsidR="007D304B">
        <w:rPr>
          <w:rFonts w:ascii="Arial" w:eastAsia="Times New Roman" w:hAnsi="Arial" w:cs="Arial"/>
        </w:rPr>
        <w:t>an</w:t>
      </w:r>
      <w:r w:rsidR="007D304B" w:rsidRPr="007D304B">
        <w:rPr>
          <w:rFonts w:ascii="Arial" w:eastAsia="Times New Roman" w:hAnsi="Arial" w:cs="Arial"/>
        </w:rPr>
        <w:t xml:space="preserve"> </w:t>
      </w:r>
      <w:proofErr w:type="spellStart"/>
      <w:r w:rsidR="007D304B" w:rsidRPr="007D304B">
        <w:rPr>
          <w:rFonts w:ascii="Arial" w:eastAsia="Times New Roman" w:hAnsi="Arial" w:cs="Arial"/>
        </w:rPr>
        <w:t>extrasolar</w:t>
      </w:r>
      <w:proofErr w:type="spellEnd"/>
      <w:r w:rsidR="007D304B" w:rsidRPr="007D304B">
        <w:rPr>
          <w:rFonts w:ascii="Arial" w:eastAsia="Times New Roman" w:hAnsi="Arial" w:cs="Arial"/>
        </w:rPr>
        <w:t xml:space="preserve"> system located about 490 light-years from Earth. The newly </w:t>
      </w:r>
      <w:r w:rsidR="007D304B">
        <w:rPr>
          <w:rFonts w:ascii="Arial" w:eastAsia="Times New Roman" w:hAnsi="Arial" w:cs="Arial"/>
        </w:rPr>
        <w:t xml:space="preserve">discovered </w:t>
      </w:r>
      <w:proofErr w:type="spellStart"/>
      <w:r w:rsidR="007D304B">
        <w:rPr>
          <w:rFonts w:ascii="Arial" w:eastAsia="Times New Roman" w:hAnsi="Arial" w:cs="Arial"/>
        </w:rPr>
        <w:t>exoplanet</w:t>
      </w:r>
      <w:proofErr w:type="spellEnd"/>
      <w:r w:rsidR="007D304B">
        <w:rPr>
          <w:rFonts w:ascii="Arial" w:eastAsia="Times New Roman" w:hAnsi="Arial" w:cs="Arial"/>
        </w:rPr>
        <w:t xml:space="preserve"> </w:t>
      </w:r>
      <w:r w:rsidR="007D304B" w:rsidRPr="007D304B">
        <w:rPr>
          <w:rFonts w:ascii="Arial" w:eastAsia="Times New Roman" w:hAnsi="Arial" w:cs="Arial"/>
        </w:rPr>
        <w:t>orbits about 52</w:t>
      </w:r>
      <w:r w:rsidR="007D304B">
        <w:rPr>
          <w:rFonts w:ascii="Arial" w:eastAsia="Times New Roman" w:hAnsi="Arial" w:cs="Arial"/>
        </w:rPr>
        <w:t>.4 million kilometres</w:t>
      </w:r>
      <w:r w:rsidR="007D304B" w:rsidRPr="007D304B">
        <w:rPr>
          <w:rFonts w:ascii="Arial" w:eastAsia="Times New Roman" w:hAnsi="Arial" w:cs="Arial"/>
        </w:rPr>
        <w:t xml:space="preserve"> from its sun. It takes Kepler-186f about 130 days to orbit its red dwarf star.</w:t>
      </w:r>
      <w:r w:rsidR="007D304B">
        <w:rPr>
          <w:rFonts w:ascii="Arial" w:eastAsia="Times New Roman" w:hAnsi="Arial" w:cs="Arial"/>
        </w:rPr>
        <w:t xml:space="preserve"> </w:t>
      </w:r>
      <w:r w:rsidR="007D304B" w:rsidRPr="007D304B">
        <w:rPr>
          <w:rFonts w:ascii="Arial" w:eastAsia="Times New Roman" w:hAnsi="Arial" w:cs="Arial"/>
        </w:rPr>
        <w:t xml:space="preserve">Kepler-186f is the first Earth-size alien planet found in the habitable zone of its star. That means the planet, which is </w:t>
      </w:r>
      <w:r w:rsidR="007D304B">
        <w:rPr>
          <w:rFonts w:ascii="Arial" w:eastAsia="Times New Roman" w:hAnsi="Arial" w:cs="Arial"/>
        </w:rPr>
        <w:t>about 10%</w:t>
      </w:r>
      <w:r w:rsidR="007D304B" w:rsidRPr="007D304B">
        <w:rPr>
          <w:rFonts w:ascii="Arial" w:eastAsia="Times New Roman" w:hAnsi="Arial" w:cs="Arial"/>
        </w:rPr>
        <w:t xml:space="preserve"> larger</w:t>
      </w:r>
      <w:r w:rsidR="00CB7A0E">
        <w:rPr>
          <w:rFonts w:ascii="Arial" w:eastAsia="Times New Roman" w:hAnsi="Arial" w:cs="Arial"/>
        </w:rPr>
        <w:t xml:space="preserve"> in diameter</w:t>
      </w:r>
      <w:r w:rsidR="007D304B" w:rsidRPr="007D304B">
        <w:rPr>
          <w:rFonts w:ascii="Arial" w:eastAsia="Times New Roman" w:hAnsi="Arial" w:cs="Arial"/>
        </w:rPr>
        <w:t xml:space="preserve"> than Earth, is in the part of its s</w:t>
      </w:r>
      <w:r w:rsidR="00E834CC">
        <w:rPr>
          <w:rFonts w:ascii="Arial" w:eastAsia="Times New Roman" w:hAnsi="Arial" w:cs="Arial"/>
        </w:rPr>
        <w:t>ol</w:t>
      </w:r>
      <w:r w:rsidR="007D304B" w:rsidRPr="007D304B">
        <w:rPr>
          <w:rFonts w:ascii="Arial" w:eastAsia="Times New Roman" w:hAnsi="Arial" w:cs="Arial"/>
        </w:rPr>
        <w:t>ar system where liquid water could exist on the planet's surface.</w:t>
      </w:r>
      <w:r w:rsidR="00DB4C69">
        <w:rPr>
          <w:rFonts w:ascii="Arial" w:eastAsia="Times New Roman" w:hAnsi="Arial" w:cs="Arial"/>
        </w:rPr>
        <w:t xml:space="preserve"> An artist’s impression of the planet’s surface is </w:t>
      </w:r>
      <w:r w:rsidR="00E834CC">
        <w:rPr>
          <w:rFonts w:ascii="Arial" w:eastAsia="Times New Roman" w:hAnsi="Arial" w:cs="Arial"/>
        </w:rPr>
        <w:t>shown</w:t>
      </w:r>
      <w:r w:rsidR="00DB4C69">
        <w:rPr>
          <w:rFonts w:ascii="Arial" w:eastAsia="Times New Roman" w:hAnsi="Arial" w:cs="Arial"/>
        </w:rPr>
        <w:t xml:space="preserve"> at right.</w:t>
      </w:r>
    </w:p>
    <w:p w:rsidR="002B074A" w:rsidRPr="007D304B" w:rsidRDefault="002B074A" w:rsidP="002B074A">
      <w:pPr>
        <w:widowControl w:val="0"/>
        <w:autoSpaceDE w:val="0"/>
        <w:autoSpaceDN w:val="0"/>
        <w:adjustRightInd w:val="0"/>
        <w:spacing w:after="0"/>
        <w:rPr>
          <w:rFonts w:ascii="Arial" w:hAnsi="Arial" w:cs="Arial"/>
        </w:rPr>
      </w:pPr>
    </w:p>
    <w:p w:rsidR="00415B76" w:rsidRDefault="002B074A" w:rsidP="00415B76">
      <w:pPr>
        <w:spacing w:after="0"/>
        <w:ind w:left="708" w:hanging="714"/>
        <w:rPr>
          <w:rFonts w:ascii="Arial" w:hAnsi="Arial" w:cs="Arial"/>
        </w:rPr>
      </w:pPr>
      <w:r>
        <w:rPr>
          <w:rFonts w:ascii="Arial" w:hAnsi="Arial" w:cs="Arial"/>
        </w:rPr>
        <w:t>(a)</w:t>
      </w:r>
      <w:r>
        <w:rPr>
          <w:rFonts w:ascii="Arial" w:hAnsi="Arial" w:cs="Arial"/>
        </w:rPr>
        <w:tab/>
      </w:r>
      <w:r w:rsidR="00CB7A0E" w:rsidRPr="005E68F1">
        <w:rPr>
          <w:rFonts w:ascii="Arial" w:hAnsi="Arial" w:cs="Arial"/>
        </w:rPr>
        <w:t xml:space="preserve">What is the orbital speed of </w:t>
      </w:r>
      <w:r w:rsidR="00CB7A0E" w:rsidRPr="007D304B">
        <w:rPr>
          <w:rFonts w:ascii="Arial" w:eastAsia="Times New Roman" w:hAnsi="Arial" w:cs="Arial"/>
        </w:rPr>
        <w:t>Kepler-186f</w:t>
      </w:r>
      <w:r>
        <w:rPr>
          <w:rFonts w:ascii="Arial" w:hAnsi="Arial" w:cs="Arial"/>
        </w:rPr>
        <w:t>?</w:t>
      </w:r>
    </w:p>
    <w:p w:rsidR="00CB7A0E" w:rsidRPr="005E68F1" w:rsidRDefault="002B074A" w:rsidP="002B074A">
      <w:pPr>
        <w:spacing w:after="120"/>
        <w:ind w:left="709" w:hanging="712"/>
        <w:rPr>
          <w:rFonts w:ascii="Arial" w:hAnsi="Arial" w:cs="Arial"/>
        </w:rPr>
      </w:pPr>
      <w:r>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Pr>
          <w:rFonts w:ascii="Arial" w:hAnsi="Arial" w:cs="Arial"/>
        </w:rPr>
        <w:t>(</w:t>
      </w:r>
      <w:r w:rsidR="00CB7A0E" w:rsidRPr="005E68F1">
        <w:rPr>
          <w:rFonts w:ascii="Arial" w:hAnsi="Arial" w:cs="Arial"/>
        </w:rPr>
        <w:t>2 m</w:t>
      </w:r>
      <w:r w:rsidR="00415B76">
        <w:rPr>
          <w:rFonts w:ascii="Arial" w:hAnsi="Arial" w:cs="Arial"/>
        </w:rPr>
        <w:t>arks</w:t>
      </w:r>
      <w:r>
        <w:rPr>
          <w:rFonts w:ascii="Arial" w:hAnsi="Arial" w:cs="Arial"/>
        </w:rPr>
        <w:t>)</w:t>
      </w:r>
    </w:p>
    <w:p w:rsidR="00CB7A0E" w:rsidRDefault="00CB7A0E"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2B074A" w:rsidRPr="005E68F1" w:rsidRDefault="002B074A" w:rsidP="002B074A">
      <w:pPr>
        <w:spacing w:after="120"/>
        <w:ind w:left="357" w:hanging="360"/>
        <w:rPr>
          <w:rFonts w:ascii="Arial" w:hAnsi="Arial" w:cs="Arial"/>
        </w:rPr>
      </w:pPr>
    </w:p>
    <w:p w:rsidR="00CB7A0E" w:rsidRPr="005E68F1" w:rsidRDefault="002B074A" w:rsidP="002B074A">
      <w:pPr>
        <w:spacing w:after="120"/>
        <w:ind w:left="709" w:hanging="709"/>
        <w:rPr>
          <w:rFonts w:ascii="Arial" w:hAnsi="Arial" w:cs="Arial"/>
        </w:rPr>
      </w:pPr>
      <w:r>
        <w:rPr>
          <w:rFonts w:ascii="Arial" w:hAnsi="Arial" w:cs="Arial"/>
        </w:rPr>
        <w:t>(b)</w:t>
      </w:r>
      <w:r>
        <w:rPr>
          <w:rFonts w:ascii="Arial" w:hAnsi="Arial" w:cs="Arial"/>
        </w:rPr>
        <w:tab/>
      </w:r>
      <w:r w:rsidR="00CB7A0E" w:rsidRPr="005E68F1">
        <w:rPr>
          <w:rFonts w:ascii="Arial" w:hAnsi="Arial" w:cs="Arial"/>
        </w:rPr>
        <w:t xml:space="preserve">Is </w:t>
      </w:r>
      <w:r w:rsidR="00CB7A0E">
        <w:rPr>
          <w:rFonts w:ascii="Arial" w:eastAsia="Times New Roman" w:hAnsi="Arial" w:cs="Arial"/>
        </w:rPr>
        <w:t>Kepler-186f</w:t>
      </w:r>
      <w:r>
        <w:rPr>
          <w:rFonts w:ascii="Arial" w:hAnsi="Arial" w:cs="Arial"/>
        </w:rPr>
        <w:t xml:space="preserve"> accelerating?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CB7A0E" w:rsidRDefault="00CB7A0E"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pPr>
        <w:rPr>
          <w:rFonts w:ascii="Arial" w:hAnsi="Arial" w:cs="Arial"/>
        </w:rPr>
      </w:pPr>
      <w:r>
        <w:rPr>
          <w:rFonts w:ascii="Arial" w:hAnsi="Arial" w:cs="Arial"/>
        </w:rPr>
        <w:br w:type="page"/>
      </w:r>
    </w:p>
    <w:p w:rsidR="00DA60D2" w:rsidRDefault="00DA60D2" w:rsidP="00DA60D2">
      <w:pPr>
        <w:spacing w:after="0"/>
        <w:ind w:left="708" w:hanging="714"/>
        <w:rPr>
          <w:rFonts w:ascii="Arial" w:hAnsi="Arial" w:cs="Arial"/>
        </w:rPr>
      </w:pPr>
    </w:p>
    <w:p w:rsidR="00EA4157" w:rsidRDefault="002B074A" w:rsidP="002B074A">
      <w:pPr>
        <w:spacing w:after="120"/>
        <w:ind w:left="709" w:hanging="712"/>
        <w:rPr>
          <w:rFonts w:ascii="Arial" w:eastAsia="Times New Roman" w:hAnsi="Arial" w:cs="Arial"/>
        </w:rPr>
      </w:pPr>
      <w:r>
        <w:rPr>
          <w:rFonts w:ascii="Arial" w:hAnsi="Arial" w:cs="Arial"/>
        </w:rPr>
        <w:t>(c)</w:t>
      </w:r>
      <w:r>
        <w:rPr>
          <w:rFonts w:ascii="Arial" w:hAnsi="Arial" w:cs="Arial"/>
        </w:rPr>
        <w:tab/>
      </w:r>
      <w:r w:rsidR="00CB7A0E">
        <w:rPr>
          <w:rFonts w:ascii="Arial" w:hAnsi="Arial" w:cs="Arial"/>
        </w:rPr>
        <w:t xml:space="preserve">From the orbital data about </w:t>
      </w:r>
      <w:r w:rsidR="00CB7A0E" w:rsidRPr="007D304B">
        <w:rPr>
          <w:rFonts w:ascii="Arial" w:eastAsia="Times New Roman" w:hAnsi="Arial" w:cs="Arial"/>
        </w:rPr>
        <w:t>Kepler-186f</w:t>
      </w:r>
      <w:r w:rsidR="00CB7A0E">
        <w:rPr>
          <w:rFonts w:ascii="Arial" w:eastAsia="Times New Roman" w:hAnsi="Arial" w:cs="Arial"/>
        </w:rPr>
        <w:t>, calculate the mass of its red dwarf sun.</w:t>
      </w:r>
      <w:r>
        <w:rPr>
          <w:rFonts w:ascii="Arial" w:eastAsia="Times New Roman" w:hAnsi="Arial" w:cs="Arial"/>
        </w:rPr>
        <w:tab/>
        <w:t>(3 marks)</w:t>
      </w:r>
    </w:p>
    <w:p w:rsidR="00CB7A0E" w:rsidRDefault="00CB7A0E"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CB7A0E" w:rsidRPr="005E68F1" w:rsidRDefault="002B074A" w:rsidP="00415B76">
      <w:pPr>
        <w:spacing w:after="120"/>
        <w:ind w:left="709" w:hanging="712"/>
        <w:rPr>
          <w:rFonts w:ascii="Arial" w:hAnsi="Arial" w:cs="Arial"/>
        </w:rPr>
      </w:pPr>
      <w:r>
        <w:rPr>
          <w:rFonts w:ascii="Arial" w:hAnsi="Arial" w:cs="Arial"/>
        </w:rPr>
        <w:t>(d)</w:t>
      </w:r>
      <w:r>
        <w:rPr>
          <w:rFonts w:ascii="Arial" w:hAnsi="Arial" w:cs="Arial"/>
        </w:rPr>
        <w:tab/>
      </w:r>
      <w:r w:rsidR="00CB7A0E">
        <w:rPr>
          <w:rFonts w:ascii="Arial" w:hAnsi="Arial" w:cs="Arial"/>
        </w:rPr>
        <w:t xml:space="preserve">Assuming that </w:t>
      </w:r>
      <w:r w:rsidR="00CB7A0E" w:rsidRPr="007D304B">
        <w:rPr>
          <w:rFonts w:ascii="Arial" w:eastAsia="Times New Roman" w:hAnsi="Arial" w:cs="Arial"/>
        </w:rPr>
        <w:t>Kepler-186f</w:t>
      </w:r>
      <w:r w:rsidR="00CB7A0E">
        <w:rPr>
          <w:rFonts w:ascii="Arial" w:hAnsi="Arial" w:cs="Arial"/>
        </w:rPr>
        <w:t xml:space="preserve"> has a similar density to Earth, </w:t>
      </w:r>
      <w:r w:rsidR="000257B3">
        <w:rPr>
          <w:rFonts w:ascii="Arial" w:hAnsi="Arial" w:cs="Arial"/>
        </w:rPr>
        <w:t>calculate</w:t>
      </w:r>
      <w:r w:rsidR="00CB7A0E">
        <w:rPr>
          <w:rFonts w:ascii="Arial" w:hAnsi="Arial" w:cs="Arial"/>
        </w:rPr>
        <w:t xml:space="preserve"> </w:t>
      </w:r>
      <w:r w:rsidR="000257B3">
        <w:rPr>
          <w:rFonts w:ascii="Arial" w:hAnsi="Arial" w:cs="Arial"/>
        </w:rPr>
        <w:t>a value for its mass based upon its size.</w:t>
      </w:r>
      <w:r w:rsidR="000257B3">
        <w:rPr>
          <w:rFonts w:ascii="Arial" w:hAnsi="Arial" w:cs="Arial"/>
        </w:rPr>
        <w:tab/>
      </w:r>
      <w:r w:rsidR="000257B3">
        <w:rPr>
          <w:rFonts w:ascii="Arial" w:hAnsi="Arial" w:cs="Arial"/>
        </w:rPr>
        <w:tab/>
      </w:r>
      <w:r w:rsidR="000257B3">
        <w:rPr>
          <w:rFonts w:ascii="Arial" w:hAnsi="Arial" w:cs="Arial"/>
        </w:rPr>
        <w:tab/>
      </w:r>
      <w:r w:rsidR="000257B3">
        <w:rPr>
          <w:rFonts w:ascii="Arial" w:hAnsi="Arial" w:cs="Arial"/>
        </w:rPr>
        <w:tab/>
      </w:r>
      <w:r w:rsidR="00415B76">
        <w:rPr>
          <w:rFonts w:ascii="Arial" w:hAnsi="Arial" w:cs="Arial"/>
        </w:rPr>
        <w:tab/>
      </w:r>
      <w:r w:rsidR="00415B76">
        <w:rPr>
          <w:rFonts w:ascii="Arial" w:hAnsi="Arial" w:cs="Arial"/>
        </w:rPr>
        <w:tab/>
      </w:r>
      <w:r>
        <w:rPr>
          <w:rFonts w:ascii="Arial" w:hAnsi="Arial" w:cs="Arial"/>
        </w:rPr>
        <w:tab/>
      </w:r>
      <w:r>
        <w:rPr>
          <w:rFonts w:ascii="Arial" w:hAnsi="Arial" w:cs="Arial"/>
        </w:rPr>
        <w:tab/>
      </w:r>
      <w:r>
        <w:rPr>
          <w:rFonts w:ascii="Arial" w:hAnsi="Arial" w:cs="Arial"/>
        </w:rPr>
        <w:tab/>
        <w:t>(2 marks)</w:t>
      </w:r>
    </w:p>
    <w:p w:rsidR="00CB7A0E" w:rsidRDefault="00CB7A0E"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Default="00415B76" w:rsidP="002B074A">
      <w:pPr>
        <w:spacing w:after="120"/>
        <w:ind w:left="357" w:hanging="360"/>
        <w:rPr>
          <w:rFonts w:ascii="Arial" w:hAnsi="Arial" w:cs="Arial"/>
        </w:rPr>
      </w:pPr>
    </w:p>
    <w:p w:rsidR="00415B76" w:rsidRPr="005E68F1" w:rsidRDefault="00415B76" w:rsidP="002B074A">
      <w:pPr>
        <w:spacing w:after="120"/>
        <w:ind w:left="357" w:hanging="360"/>
        <w:rPr>
          <w:rFonts w:ascii="Arial" w:hAnsi="Arial" w:cs="Arial"/>
        </w:rPr>
      </w:pPr>
    </w:p>
    <w:p w:rsidR="00CB7A0E" w:rsidRPr="005E68F1" w:rsidRDefault="00CB7A0E" w:rsidP="002B074A">
      <w:pPr>
        <w:spacing w:after="120"/>
        <w:ind w:left="357" w:hanging="360"/>
        <w:rPr>
          <w:rFonts w:ascii="Arial" w:hAnsi="Arial" w:cs="Arial"/>
        </w:rPr>
      </w:pPr>
    </w:p>
    <w:p w:rsidR="00EA4157" w:rsidRPr="005E68F1" w:rsidRDefault="00415B76" w:rsidP="00415B76">
      <w:pPr>
        <w:spacing w:after="120"/>
        <w:ind w:left="709" w:hanging="712"/>
        <w:rPr>
          <w:rFonts w:ascii="Arial" w:hAnsi="Arial" w:cs="Arial"/>
        </w:rPr>
      </w:pPr>
      <w:r>
        <w:rPr>
          <w:rFonts w:ascii="Arial" w:hAnsi="Arial" w:cs="Arial"/>
        </w:rPr>
        <w:t>(e)</w:t>
      </w:r>
      <w:r>
        <w:rPr>
          <w:rFonts w:ascii="Arial" w:hAnsi="Arial" w:cs="Arial"/>
        </w:rPr>
        <w:tab/>
      </w:r>
      <w:r w:rsidR="002B074A">
        <w:rPr>
          <w:rFonts w:ascii="Arial" w:hAnsi="Arial" w:cs="Arial"/>
        </w:rPr>
        <w:t xml:space="preserve">Hence find a value for the gravitational force between </w:t>
      </w:r>
      <w:r w:rsidR="002B074A" w:rsidRPr="007D304B">
        <w:rPr>
          <w:rFonts w:ascii="Arial" w:eastAsia="Times New Roman" w:hAnsi="Arial" w:cs="Arial"/>
        </w:rPr>
        <w:t>Kepler-186f</w:t>
      </w:r>
      <w:r w:rsidR="002B074A">
        <w:rPr>
          <w:rFonts w:ascii="Arial" w:eastAsia="Times New Roman" w:hAnsi="Arial" w:cs="Arial"/>
        </w:rPr>
        <w:t xml:space="preserve"> and its sun</w:t>
      </w:r>
      <w:r w:rsidR="002B074A">
        <w:rPr>
          <w:rFonts w:ascii="Arial" w:hAnsi="Arial" w:cs="Arial"/>
        </w:rPr>
        <w:t>.</w:t>
      </w:r>
      <w:r w:rsidR="002B074A">
        <w:rPr>
          <w:rFonts w:ascii="Arial" w:hAnsi="Arial" w:cs="Arial"/>
        </w:rPr>
        <w:tab/>
        <w:t>(3 marks)</w:t>
      </w: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Pr="00C214F8" w:rsidRDefault="00D63AF0" w:rsidP="00415B76">
      <w:pPr>
        <w:pStyle w:val="PlainText"/>
        <w:spacing w:line="276" w:lineRule="auto"/>
      </w:pPr>
    </w:p>
    <w:p w:rsidR="00D63AF0" w:rsidRPr="008F5408" w:rsidRDefault="009C1341" w:rsidP="008F5408">
      <w:pPr>
        <w:rPr>
          <w:rFonts w:ascii="Arial" w:eastAsia="Times New Roman" w:hAnsi="Arial" w:cs="Arial"/>
          <w:lang w:val="en-US"/>
        </w:rPr>
      </w:pPr>
      <w:r>
        <w:br w:type="page"/>
      </w:r>
    </w:p>
    <w:p w:rsidR="00545CA5" w:rsidRDefault="00545CA5" w:rsidP="00545CA5">
      <w:pPr>
        <w:spacing w:line="240" w:lineRule="auto"/>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7</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2C3820">
        <w:rPr>
          <w:rFonts w:ascii="Arial" w:hAnsi="Arial" w:cs="Arial"/>
          <w:b/>
        </w:rPr>
        <w:t>1</w:t>
      </w:r>
      <w:r w:rsidR="00F63428">
        <w:rPr>
          <w:rFonts w:ascii="Arial" w:hAnsi="Arial" w:cs="Arial"/>
          <w:b/>
        </w:rPr>
        <w:t>2</w:t>
      </w:r>
      <w:r w:rsidRPr="00EF7A04">
        <w:rPr>
          <w:rFonts w:ascii="Arial" w:hAnsi="Arial" w:cs="Arial"/>
          <w:b/>
        </w:rPr>
        <w:t xml:space="preserve"> marks)</w:t>
      </w:r>
    </w:p>
    <w:p w:rsidR="008C01CC" w:rsidRDefault="00E05297" w:rsidP="00E05297">
      <w:pPr>
        <w:spacing w:after="0"/>
        <w:ind w:left="23"/>
        <w:rPr>
          <w:rFonts w:ascii="Arial" w:hAnsi="Arial" w:cs="Arial"/>
        </w:rPr>
      </w:pPr>
      <w:r>
        <w:rPr>
          <w:rFonts w:ascii="Arial" w:hAnsi="Arial" w:cs="Arial"/>
        </w:rPr>
        <w:t xml:space="preserve">The series of diagrams below show a very fast train, with a woman standing on an open carriage, speeding at a relativistic velocity past a man standing on the ground next to the train tracks. </w:t>
      </w:r>
      <w:proofErr w:type="gramStart"/>
      <w:r>
        <w:rPr>
          <w:rFonts w:ascii="Arial" w:hAnsi="Arial" w:cs="Arial"/>
        </w:rPr>
        <w:t>Just as the train passes the man, two bolts of lightning strike the front and rear of the train.</w:t>
      </w:r>
      <w:proofErr w:type="gramEnd"/>
    </w:p>
    <w:p w:rsidR="00E05297" w:rsidRDefault="00E834CC" w:rsidP="002A7A70">
      <w:pPr>
        <w:spacing w:after="0" w:line="240" w:lineRule="auto"/>
        <w:ind w:left="23"/>
        <w:rPr>
          <w:rFonts w:ascii="Arial" w:hAnsi="Arial" w:cs="Arial"/>
        </w:rPr>
      </w:pPr>
      <w:r>
        <w:rPr>
          <w:rFonts w:eastAsia="Times New Roman" w:cs="Times New Roman"/>
          <w:noProof/>
          <w:lang w:eastAsia="en-AU"/>
        </w:rPr>
        <w:drawing>
          <wp:anchor distT="0" distB="0" distL="114300" distR="114300" simplePos="0" relativeHeight="251796480" behindDoc="0" locked="0" layoutInCell="1" allowOverlap="1">
            <wp:simplePos x="0" y="0"/>
            <wp:positionH relativeFrom="column">
              <wp:posOffset>628650</wp:posOffset>
            </wp:positionH>
            <wp:positionV relativeFrom="paragraph">
              <wp:posOffset>45720</wp:posOffset>
            </wp:positionV>
            <wp:extent cx="4908550" cy="2533015"/>
            <wp:effectExtent l="0" t="0" r="0" b="6985"/>
            <wp:wrapSquare wrapText="bothSides"/>
            <wp:docPr id="12" name="Picture 2" descr="http://1.bp.blogspot.com/-6DBMwrqMGm4/Uwqf7OPsH2I/AAAAAAAAAmU/WDi_Ys8nysE/s1600/imagem+ei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DBMwrqMGm4/Uwqf7OPsH2I/AAAAAAAAAmU/WDi_Ys8nysE/s1600/imagem+einste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0" cy="2533015"/>
                    </a:xfrm>
                    <a:prstGeom prst="rect">
                      <a:avLst/>
                    </a:prstGeom>
                    <a:noFill/>
                    <a:ln>
                      <a:noFill/>
                    </a:ln>
                  </pic:spPr>
                </pic:pic>
              </a:graphicData>
            </a:graphic>
          </wp:anchor>
        </w:drawing>
      </w:r>
    </w:p>
    <w:p w:rsidR="00E834CC" w:rsidRDefault="00E834CC" w:rsidP="00E834CC">
      <w:pPr>
        <w:spacing w:after="0"/>
        <w:ind w:left="23"/>
        <w:rPr>
          <w:rFonts w:ascii="Arial" w:hAnsi="Arial" w:cs="Arial"/>
        </w:rPr>
      </w:pPr>
    </w:p>
    <w:p w:rsidR="00E834CC" w:rsidRDefault="00E834CC" w:rsidP="00E834CC">
      <w:pPr>
        <w:spacing w:after="0"/>
        <w:ind w:left="23"/>
        <w:rPr>
          <w:rFonts w:ascii="Arial" w:hAnsi="Arial" w:cs="Arial"/>
        </w:rPr>
      </w:pPr>
    </w:p>
    <w:p w:rsidR="00E05297" w:rsidRDefault="00E05297" w:rsidP="00E834CC">
      <w:pPr>
        <w:spacing w:after="0"/>
        <w:ind w:left="23"/>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834CC" w:rsidRDefault="00E834CC" w:rsidP="00E834CC">
      <w:pPr>
        <w:spacing w:after="0"/>
        <w:ind w:left="709" w:hanging="686"/>
        <w:rPr>
          <w:rFonts w:ascii="Arial" w:hAnsi="Arial" w:cs="Arial"/>
        </w:rPr>
      </w:pPr>
    </w:p>
    <w:p w:rsidR="00E05297" w:rsidRDefault="00E05297" w:rsidP="00E834CC">
      <w:pPr>
        <w:spacing w:after="120"/>
        <w:ind w:left="709" w:hanging="709"/>
        <w:rPr>
          <w:rFonts w:ascii="Arial" w:hAnsi="Arial" w:cs="Arial"/>
        </w:rPr>
      </w:pPr>
      <w:r>
        <w:rPr>
          <w:rFonts w:ascii="Arial" w:hAnsi="Arial" w:cs="Arial"/>
        </w:rPr>
        <w:t>(a)</w:t>
      </w:r>
      <w:r>
        <w:rPr>
          <w:rFonts w:ascii="Arial" w:hAnsi="Arial" w:cs="Arial"/>
        </w:rPr>
        <w:tab/>
      </w:r>
      <w:r w:rsidR="009741B5">
        <w:rPr>
          <w:rFonts w:ascii="Arial" w:hAnsi="Arial" w:cs="Arial"/>
        </w:rPr>
        <w:t xml:space="preserve">What </w:t>
      </w:r>
      <w:r w:rsidR="00E834CC">
        <w:rPr>
          <w:rFonts w:ascii="Arial" w:hAnsi="Arial" w:cs="Arial"/>
        </w:rPr>
        <w:t>is</w:t>
      </w:r>
      <w:r w:rsidR="009741B5">
        <w:rPr>
          <w:rFonts w:ascii="Arial" w:hAnsi="Arial" w:cs="Arial"/>
        </w:rPr>
        <w:t xml:space="preserve"> the order</w:t>
      </w:r>
      <w:r w:rsidR="00E834CC">
        <w:rPr>
          <w:rFonts w:ascii="Arial" w:hAnsi="Arial" w:cs="Arial"/>
        </w:rPr>
        <w:t xml:space="preserve"> in time</w:t>
      </w:r>
      <w:r w:rsidR="009741B5">
        <w:rPr>
          <w:rFonts w:ascii="Arial" w:hAnsi="Arial" w:cs="Arial"/>
        </w:rPr>
        <w:t xml:space="preserve"> of the two lightning strikes </w:t>
      </w:r>
      <w:r w:rsidR="00E834CC">
        <w:rPr>
          <w:rFonts w:ascii="Arial" w:hAnsi="Arial" w:cs="Arial"/>
        </w:rPr>
        <w:t xml:space="preserve">according </w:t>
      </w:r>
      <w:proofErr w:type="gramStart"/>
      <w:r w:rsidR="00E834CC">
        <w:rPr>
          <w:rFonts w:ascii="Arial" w:hAnsi="Arial" w:cs="Arial"/>
        </w:rPr>
        <w:t>to</w:t>
      </w:r>
      <w:proofErr w:type="gramEnd"/>
    </w:p>
    <w:p w:rsidR="009741B5" w:rsidRDefault="009741B5" w:rsidP="009B58B7">
      <w:pPr>
        <w:spacing w:after="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the</w:t>
      </w:r>
      <w:proofErr w:type="gramEnd"/>
      <w:r>
        <w:rPr>
          <w:rFonts w:ascii="Arial" w:hAnsi="Arial" w:cs="Arial"/>
        </w:rPr>
        <w:t xml:space="preserve"> man</w:t>
      </w:r>
      <w:r w:rsidR="00E834CC">
        <w:rPr>
          <w:rFonts w:ascii="Arial" w:hAnsi="Arial" w:cs="Arial"/>
        </w:rPr>
        <w:t xml:space="preserve"> standing on the ground.</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t>(1 mark</w:t>
      </w:r>
      <w:r>
        <w:rPr>
          <w:rFonts w:ascii="Arial" w:hAnsi="Arial" w:cs="Arial"/>
        </w:rPr>
        <w:t>)</w:t>
      </w:r>
    </w:p>
    <w:p w:rsidR="009741B5" w:rsidRDefault="009741B5" w:rsidP="009B58B7">
      <w:pPr>
        <w:spacing w:after="0"/>
        <w:ind w:left="709" w:hanging="686"/>
        <w:rPr>
          <w:rFonts w:ascii="Arial" w:hAnsi="Arial" w:cs="Arial"/>
        </w:rPr>
      </w:pPr>
    </w:p>
    <w:p w:rsidR="009741B5" w:rsidRDefault="009741B5" w:rsidP="009B58B7">
      <w:pPr>
        <w:spacing w:after="0"/>
        <w:ind w:left="709" w:hanging="686"/>
        <w:rPr>
          <w:rFonts w:ascii="Arial" w:hAnsi="Arial" w:cs="Arial"/>
        </w:rPr>
      </w:pPr>
    </w:p>
    <w:p w:rsidR="009741B5" w:rsidRDefault="009741B5" w:rsidP="009B58B7">
      <w:pPr>
        <w:spacing w:after="0"/>
        <w:ind w:left="709" w:hanging="686"/>
        <w:rPr>
          <w:rFonts w:ascii="Arial" w:hAnsi="Arial" w:cs="Arial"/>
        </w:rPr>
      </w:pPr>
    </w:p>
    <w:p w:rsidR="009741B5" w:rsidRDefault="009741B5" w:rsidP="00BF7D2F">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woman standing on </w:t>
      </w:r>
      <w:r w:rsidR="00E834CC">
        <w:rPr>
          <w:rFonts w:ascii="Arial" w:hAnsi="Arial" w:cs="Arial"/>
        </w:rPr>
        <w:t>the train carriage.</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t>(1 mark</w:t>
      </w:r>
      <w:r>
        <w:rPr>
          <w:rFonts w:ascii="Arial" w:hAnsi="Arial" w:cs="Arial"/>
        </w:rPr>
        <w:t>)</w:t>
      </w:r>
    </w:p>
    <w:p w:rsidR="00E05297" w:rsidRDefault="00E05297" w:rsidP="009B58B7">
      <w:pPr>
        <w:spacing w:after="0"/>
        <w:ind w:left="23"/>
        <w:rPr>
          <w:rFonts w:ascii="Arial" w:hAnsi="Arial" w:cs="Arial"/>
        </w:rPr>
      </w:pPr>
    </w:p>
    <w:p w:rsidR="009B58B7" w:rsidRDefault="009B58B7" w:rsidP="009B58B7">
      <w:pPr>
        <w:spacing w:after="0"/>
        <w:ind w:left="23"/>
        <w:rPr>
          <w:rFonts w:ascii="Arial" w:hAnsi="Arial" w:cs="Arial"/>
        </w:rPr>
      </w:pPr>
    </w:p>
    <w:p w:rsidR="009741B5" w:rsidRDefault="009741B5" w:rsidP="009B58B7">
      <w:pPr>
        <w:spacing w:after="0"/>
        <w:ind w:left="23"/>
        <w:rPr>
          <w:rFonts w:ascii="Arial" w:hAnsi="Arial" w:cs="Arial"/>
        </w:rPr>
      </w:pPr>
    </w:p>
    <w:p w:rsidR="009741B5" w:rsidRDefault="009741B5" w:rsidP="00E834CC">
      <w:pPr>
        <w:spacing w:after="0"/>
        <w:ind w:left="23" w:hanging="23"/>
        <w:rPr>
          <w:rFonts w:ascii="Arial" w:hAnsi="Arial" w:cs="Arial"/>
        </w:rPr>
      </w:pPr>
      <w:r>
        <w:rPr>
          <w:rFonts w:ascii="Arial" w:hAnsi="Arial" w:cs="Arial"/>
        </w:rPr>
        <w:t>(b)</w:t>
      </w:r>
      <w:r>
        <w:rPr>
          <w:rFonts w:ascii="Arial" w:hAnsi="Arial" w:cs="Arial"/>
        </w:rPr>
        <w:tab/>
        <w:t>Whose interpretation</w:t>
      </w:r>
      <w:r w:rsidR="00E834CC">
        <w:rPr>
          <w:rFonts w:ascii="Arial" w:hAnsi="Arial" w:cs="Arial"/>
        </w:rPr>
        <w:t xml:space="preserve"> of events</w:t>
      </w:r>
      <w:r>
        <w:rPr>
          <w:rFonts w:ascii="Arial" w:hAnsi="Arial" w:cs="Arial"/>
        </w:rPr>
        <w:t xml:space="preserve"> is cor</w:t>
      </w:r>
      <w:r w:rsidR="009B58B7">
        <w:rPr>
          <w:rFonts w:ascii="Arial" w:hAnsi="Arial" w:cs="Arial"/>
        </w:rPr>
        <w:t>rect, the man’s or the woman’s? Briefly explain.</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Pr>
          <w:rFonts w:ascii="Arial" w:hAnsi="Arial" w:cs="Arial"/>
        </w:rPr>
        <w:t>(2 marks)</w:t>
      </w:r>
    </w:p>
    <w:p w:rsidR="008C01CC" w:rsidRDefault="008C01CC" w:rsidP="009B58B7">
      <w:pPr>
        <w:spacing w:after="0"/>
        <w:ind w:left="23"/>
        <w:rPr>
          <w:rFonts w:ascii="Arial" w:hAnsi="Arial" w:cs="Arial"/>
        </w:rPr>
      </w:pPr>
    </w:p>
    <w:p w:rsidR="009741B5" w:rsidRDefault="009741B5" w:rsidP="009B58B7">
      <w:pPr>
        <w:spacing w:after="0"/>
        <w:ind w:left="23"/>
        <w:rPr>
          <w:rFonts w:ascii="Arial" w:hAnsi="Arial" w:cs="Arial"/>
        </w:rPr>
      </w:pPr>
    </w:p>
    <w:p w:rsidR="009741B5" w:rsidRDefault="009741B5"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9B58B7">
      <w:pPr>
        <w:spacing w:after="0"/>
        <w:ind w:left="23"/>
        <w:rPr>
          <w:rFonts w:ascii="Arial" w:hAnsi="Arial" w:cs="Arial"/>
        </w:rPr>
      </w:pPr>
    </w:p>
    <w:p w:rsidR="00E834CC" w:rsidRDefault="00E834CC" w:rsidP="00E834CC">
      <w:pPr>
        <w:spacing w:after="0"/>
        <w:ind w:left="709" w:hanging="709"/>
        <w:rPr>
          <w:rFonts w:ascii="Arial" w:hAnsi="Arial" w:cs="Arial"/>
        </w:rPr>
      </w:pPr>
      <w:r>
        <w:rPr>
          <w:rFonts w:ascii="Arial" w:hAnsi="Arial" w:cs="Arial"/>
        </w:rPr>
        <w:t>(c)</w:t>
      </w:r>
      <w:r>
        <w:rPr>
          <w:rFonts w:ascii="Arial" w:hAnsi="Arial" w:cs="Arial"/>
        </w:rPr>
        <w:tab/>
      </w:r>
      <w:r w:rsidR="004F601B">
        <w:rPr>
          <w:rFonts w:ascii="Arial" w:hAnsi="Arial" w:cs="Arial"/>
        </w:rPr>
        <w:t>H</w:t>
      </w:r>
      <w:r w:rsidR="00AC5DCA">
        <w:rPr>
          <w:rFonts w:ascii="Arial" w:hAnsi="Arial" w:cs="Arial"/>
        </w:rPr>
        <w:t xml:space="preserve">ow can </w:t>
      </w:r>
      <w:r w:rsidR="004F601B">
        <w:rPr>
          <w:rFonts w:ascii="Arial" w:hAnsi="Arial" w:cs="Arial"/>
        </w:rPr>
        <w:t>the man explain the order of the events as observed by the woman</w:t>
      </w:r>
      <w:r w:rsidR="00AC5DCA">
        <w:rPr>
          <w:rFonts w:ascii="Arial" w:hAnsi="Arial" w:cs="Arial"/>
        </w:rPr>
        <w:t xml:space="preserve">? </w:t>
      </w:r>
      <w:r w:rsidR="000257B3">
        <w:rPr>
          <w:rFonts w:ascii="Arial" w:hAnsi="Arial" w:cs="Arial"/>
        </w:rPr>
        <w:t xml:space="preserve"> </w:t>
      </w:r>
      <w:r w:rsidR="004F601B">
        <w:rPr>
          <w:rFonts w:ascii="Arial" w:hAnsi="Arial" w:cs="Arial"/>
        </w:rPr>
        <w:tab/>
      </w:r>
      <w:r>
        <w:rPr>
          <w:rFonts w:ascii="Arial" w:hAnsi="Arial" w:cs="Arial"/>
        </w:rPr>
        <w:t>(2 marks)</w:t>
      </w:r>
    </w:p>
    <w:p w:rsidR="00E834CC" w:rsidRDefault="00E834CC" w:rsidP="009B58B7">
      <w:pPr>
        <w:spacing w:after="0"/>
        <w:ind w:left="23"/>
        <w:rPr>
          <w:rFonts w:ascii="Arial" w:hAnsi="Arial" w:cs="Arial"/>
        </w:rPr>
      </w:pPr>
    </w:p>
    <w:p w:rsidR="002A7A70" w:rsidRDefault="002A7A70">
      <w:pPr>
        <w:rPr>
          <w:rFonts w:ascii="Arial" w:hAnsi="Arial" w:cs="Arial"/>
        </w:rPr>
      </w:pPr>
      <w:r>
        <w:rPr>
          <w:rFonts w:ascii="Arial" w:hAnsi="Arial" w:cs="Arial"/>
        </w:rPr>
        <w:br w:type="page"/>
      </w:r>
    </w:p>
    <w:p w:rsidR="009741B5" w:rsidRDefault="00FB69BA" w:rsidP="000F3ACA">
      <w:pPr>
        <w:spacing w:after="120"/>
        <w:rPr>
          <w:rFonts w:ascii="Arial" w:hAnsi="Arial" w:cs="Arial"/>
        </w:rPr>
      </w:pPr>
      <w:r w:rsidRPr="002651A6">
        <w:rPr>
          <w:noProof/>
          <w:lang w:eastAsia="en-AU"/>
        </w:rPr>
        <w:lastRenderedPageBreak/>
        <w:drawing>
          <wp:anchor distT="0" distB="0" distL="114300" distR="114300" simplePos="0" relativeHeight="251759616" behindDoc="0" locked="0" layoutInCell="1" allowOverlap="1">
            <wp:simplePos x="0" y="0"/>
            <wp:positionH relativeFrom="column">
              <wp:posOffset>2654300</wp:posOffset>
            </wp:positionH>
            <wp:positionV relativeFrom="paragraph">
              <wp:posOffset>95250</wp:posOffset>
            </wp:positionV>
            <wp:extent cx="3894455" cy="173736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455" cy="1737360"/>
                    </a:xfrm>
                    <a:prstGeom prst="rect">
                      <a:avLst/>
                    </a:prstGeom>
                    <a:noFill/>
                    <a:ln>
                      <a:noFill/>
                    </a:ln>
                  </pic:spPr>
                </pic:pic>
              </a:graphicData>
            </a:graphic>
          </wp:anchor>
        </w:drawing>
      </w:r>
      <w:r w:rsidR="004F601B">
        <w:rPr>
          <w:noProof/>
          <w:lang w:val="en-US"/>
        </w:rPr>
        <w:pict>
          <v:shape id="Text Box 5" o:spid="_x0000_s1081" type="#_x0000_t202" style="position:absolute;margin-left:253pt;margin-top:0;width:27.5pt;height:28.2pt;z-index:2517606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3dECAAAU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" filled="f" stroked="f">
            <v:textbox>
              <w:txbxContent>
                <w:p w:rsidR="004F601B" w:rsidRPr="00FB69BA" w:rsidRDefault="004F601B">
                  <w:pPr>
                    <w:rPr>
                      <w:sz w:val="28"/>
                      <w:szCs w:val="28"/>
                    </w:rPr>
                  </w:pPr>
                  <w:r w:rsidRPr="00FB69BA">
                    <w:rPr>
                      <w:sz w:val="28"/>
                      <w:szCs w:val="28"/>
                    </w:rPr>
                    <w:t>A</w:t>
                  </w:r>
                </w:p>
              </w:txbxContent>
            </v:textbox>
            <w10:wrap type="square"/>
          </v:shape>
        </w:pict>
      </w:r>
      <w:r w:rsidR="004F601B">
        <w:rPr>
          <w:noProof/>
          <w:lang w:val="en-US"/>
        </w:rPr>
        <w:pict>
          <v:shape id="Text Box 6" o:spid="_x0000_s1052" type="#_x0000_t202" style="position:absolute;margin-left:401.5pt;margin-top:.6pt;width:27.5pt;height:28.2pt;z-index:2517626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kOIdECAAAU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" filled="f" stroked="f">
            <v:textbox>
              <w:txbxContent>
                <w:p w:rsidR="004F601B" w:rsidRPr="00FB69BA" w:rsidRDefault="004F601B" w:rsidP="00FB69BA">
                  <w:pPr>
                    <w:rPr>
                      <w:sz w:val="28"/>
                      <w:szCs w:val="28"/>
                    </w:rPr>
                  </w:pPr>
                  <w:r>
                    <w:rPr>
                      <w:sz w:val="28"/>
                      <w:szCs w:val="28"/>
                    </w:rPr>
                    <w:t>B</w:t>
                  </w:r>
                </w:p>
              </w:txbxContent>
            </v:textbox>
            <w10:wrap type="square"/>
          </v:shape>
        </w:pict>
      </w:r>
      <w:r>
        <w:rPr>
          <w:rFonts w:ascii="Arial" w:hAnsi="Arial" w:cs="Arial"/>
        </w:rPr>
        <w:t xml:space="preserve">In a futuristic scenario, an astronaut aboard a relativistic spacecraft conducts a simple experiment (diagram A), by shining a beam of light onto a mirror that is a distance d away, and timing how long the reflection takes to return to her. Her value for the time taken by the light </w:t>
      </w:r>
      <w:r w:rsidR="000F3ACA">
        <w:rPr>
          <w:rFonts w:ascii="Arial" w:hAnsi="Arial" w:cs="Arial"/>
        </w:rPr>
        <w:t>to travel to the mirror and back is</w:t>
      </w:r>
    </w:p>
    <w:p w:rsidR="00FB69BA" w:rsidRPr="002A7A70" w:rsidRDefault="00FB69BA" w:rsidP="00FB69BA">
      <w:pPr>
        <w:spacing w:after="120"/>
        <w:ind w:left="709" w:hanging="709"/>
        <w:rPr>
          <w:rFonts w:ascii="Arial" w:hAnsi="Arial" w:cs="Arial"/>
          <w:sz w:val="24"/>
          <w:szCs w:val="24"/>
        </w:rPr>
      </w:pPr>
      <w:r>
        <w:rPr>
          <w:rFonts w:ascii="Arial" w:hAnsi="Arial" w:cs="Arial"/>
        </w:rPr>
        <w:tab/>
      </w:r>
      <w:r>
        <w:rPr>
          <w:rFonts w:ascii="Arial" w:hAnsi="Arial" w:cs="Arial"/>
        </w:rPr>
        <w:tab/>
      </w:r>
      <w:r w:rsidRPr="000F3ACA">
        <w:rPr>
          <w:rFonts w:ascii="Arial" w:hAnsi="Arial" w:cs="Arial"/>
          <w:sz w:val="24"/>
          <w:szCs w:val="24"/>
        </w:rPr>
        <w:t>t</w:t>
      </w:r>
      <w:r w:rsidRPr="000F3ACA">
        <w:rPr>
          <w:rFonts w:ascii="Arial" w:hAnsi="Arial" w:cs="Arial"/>
          <w:sz w:val="24"/>
          <w:szCs w:val="24"/>
          <w:vertAlign w:val="subscript"/>
        </w:rPr>
        <w:t>0</w:t>
      </w:r>
      <w:r w:rsidRPr="000F3ACA">
        <w:rPr>
          <w:rFonts w:ascii="Arial" w:hAnsi="Arial" w:cs="Arial"/>
          <w:sz w:val="24"/>
          <w:szCs w:val="24"/>
        </w:rPr>
        <w:t xml:space="preserve">   =   </w:t>
      </w:r>
      <w:r w:rsidRPr="000F3ACA">
        <w:rPr>
          <w:rFonts w:ascii="Arial" w:hAnsi="Arial" w:cs="Arial"/>
          <w:position w:val="6"/>
          <w:sz w:val="24"/>
          <w:szCs w:val="24"/>
        </w:rPr>
        <w:t>2d</w:t>
      </w:r>
      <w:r w:rsidRPr="000F3ACA">
        <w:rPr>
          <w:rFonts w:ascii="Arial" w:hAnsi="Arial" w:cs="Arial"/>
          <w:sz w:val="24"/>
          <w:szCs w:val="24"/>
        </w:rPr>
        <w:t>/</w:t>
      </w:r>
      <w:r w:rsidRPr="000F3ACA">
        <w:rPr>
          <w:rFonts w:ascii="Arial" w:hAnsi="Arial" w:cs="Arial"/>
          <w:position w:val="-6"/>
          <w:sz w:val="24"/>
          <w:szCs w:val="24"/>
        </w:rPr>
        <w:t>c</w:t>
      </w:r>
      <w:r w:rsidR="002A7A70">
        <w:rPr>
          <w:rFonts w:ascii="Arial" w:hAnsi="Arial" w:cs="Arial"/>
          <w:position w:val="-6"/>
          <w:sz w:val="24"/>
          <w:szCs w:val="24"/>
        </w:rPr>
        <w:tab/>
      </w:r>
      <w:r w:rsidR="002A7A70">
        <w:rPr>
          <w:rFonts w:ascii="Arial" w:hAnsi="Arial" w:cs="Arial"/>
          <w:sz w:val="24"/>
          <w:szCs w:val="24"/>
        </w:rPr>
        <w:t xml:space="preserve">       </w:t>
      </w:r>
      <w:r w:rsidR="002A7A70" w:rsidRPr="002A7A70">
        <w:rPr>
          <w:rFonts w:ascii="Arial" w:hAnsi="Arial" w:cs="Arial"/>
        </w:rPr>
        <w:t>(equation 1)</w:t>
      </w:r>
    </w:p>
    <w:p w:rsidR="00A450D6" w:rsidRDefault="000F3ACA" w:rsidP="009741B5">
      <w:pPr>
        <w:spacing w:after="120"/>
        <w:ind w:left="23"/>
        <w:rPr>
          <w:rFonts w:ascii="Arial" w:hAnsi="Arial" w:cs="Arial"/>
        </w:rPr>
      </w:pPr>
      <w:r>
        <w:rPr>
          <w:rFonts w:ascii="Arial" w:hAnsi="Arial" w:cs="Arial"/>
        </w:rPr>
        <w:t>While she conducts this simple experiment, a second astronaut observes the experiment from a space station as the relativistic spacecraft speeds past at velocity v. He sees the beam of light follow the path shown in diagram B due to the motion of the spacecraft.</w:t>
      </w:r>
    </w:p>
    <w:p w:rsidR="000F3ACA" w:rsidRDefault="000F3ACA" w:rsidP="007F7175">
      <w:pPr>
        <w:spacing w:after="120"/>
        <w:ind w:left="709" w:hanging="709"/>
        <w:rPr>
          <w:rFonts w:ascii="Arial" w:hAnsi="Arial" w:cs="Arial"/>
        </w:rPr>
      </w:pPr>
      <w:r>
        <w:rPr>
          <w:rFonts w:ascii="Arial" w:hAnsi="Arial" w:cs="Arial"/>
        </w:rPr>
        <w:t>(c)</w:t>
      </w:r>
      <w:r>
        <w:rPr>
          <w:rFonts w:ascii="Arial" w:hAnsi="Arial" w:cs="Arial"/>
        </w:rPr>
        <w:tab/>
        <w:t>Show that the time he measures for the light travelling to the mirror and back is</w:t>
      </w:r>
      <w:r w:rsidR="002A7A70">
        <w:rPr>
          <w:rFonts w:ascii="Arial" w:hAnsi="Arial" w:cs="Arial"/>
        </w:rPr>
        <w:t xml:space="preserve"> giv</w:t>
      </w:r>
      <w:r w:rsidR="00F63428">
        <w:rPr>
          <w:rFonts w:ascii="Arial" w:hAnsi="Arial" w:cs="Arial"/>
        </w:rPr>
        <w:t>en by the expression</w:t>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t>(3</w:t>
      </w:r>
      <w:r w:rsidR="002A7A70">
        <w:rPr>
          <w:rFonts w:ascii="Arial" w:hAnsi="Arial" w:cs="Arial"/>
        </w:rPr>
        <w:t xml:space="preserve"> marks)</w:t>
      </w:r>
    </w:p>
    <w:p w:rsidR="004A6CA6" w:rsidRPr="00C14AFF" w:rsidRDefault="008A44A4" w:rsidP="009741B5">
      <w:pPr>
        <w:spacing w:after="120"/>
        <w:ind w:left="23"/>
        <w:rPr>
          <w:rFonts w:ascii="Arial" w:hAnsi="Arial" w:cs="Arial"/>
          <w:sz w:val="28"/>
          <w:szCs w:val="28"/>
        </w:rPr>
      </w:pPr>
      <w:r>
        <w:rPr>
          <w:rFonts w:ascii="Arial" w:hAnsi="Arial" w:cs="Arial"/>
        </w:rPr>
        <w:tab/>
      </w:r>
      <m:oMath>
        <m:r>
          <w:rPr>
            <w:rFonts w:ascii="Cambria Math" w:hAnsi="Cambria Math" w:cs="Arial"/>
            <w:sz w:val="28"/>
            <w:szCs w:val="28"/>
          </w:rPr>
          <m:t xml:space="preserve">t  =  </m:t>
        </m:r>
        <m:f>
          <m:fPr>
            <m:ctrlPr>
              <w:rPr>
                <w:rFonts w:ascii="Cambria Math" w:hAnsi="Cambria Math" w:cs="Arial"/>
                <w:i/>
                <w:sz w:val="28"/>
                <w:szCs w:val="28"/>
              </w:rPr>
            </m:ctrlPr>
          </m:fPr>
          <m:num>
            <m:r>
              <w:rPr>
                <w:rFonts w:ascii="Cambria Math" w:hAnsi="Cambria Math" w:cs="Arial"/>
                <w:sz w:val="28"/>
                <w:szCs w:val="28"/>
              </w:rPr>
              <m:t xml:space="preserve">2 </m:t>
            </m:r>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sSup>
                  <m:sSupPr>
                    <m:ctrlPr>
                      <w:rPr>
                        <w:rFonts w:ascii="Cambria Math" w:hAnsi="Cambria Math" w:cs="Arial"/>
                        <w:i/>
                        <w:sz w:val="28"/>
                        <w:szCs w:val="28"/>
                      </w:rPr>
                    </m:ctrlPr>
                  </m:sSupPr>
                  <m:e>
                    <m:r>
                      <w:rPr>
                        <w:rFonts w:ascii="Cambria Math" w:hAnsi="Cambria Math" w:cs="Arial"/>
                        <w:sz w:val="28"/>
                        <w:szCs w:val="28"/>
                      </w:rPr>
                      <m:t>t</m:t>
                    </m:r>
                  </m:e>
                  <m:sup>
                    <m:r>
                      <w:rPr>
                        <w:rFonts w:ascii="Cambria Math" w:hAnsi="Cambria Math" w:cs="Arial"/>
                        <w:sz w:val="28"/>
                        <w:szCs w:val="28"/>
                      </w:rPr>
                      <m:t>2</m:t>
                    </m:r>
                  </m:sup>
                </m:sSup>
              </m:e>
            </m:rad>
          </m:num>
          <m:den>
            <m:r>
              <w:rPr>
                <w:rFonts w:ascii="Cambria Math" w:hAnsi="Cambria Math" w:cs="Arial"/>
                <w:sz w:val="28"/>
                <w:szCs w:val="28"/>
              </w:rPr>
              <m:t>c</m:t>
            </m:r>
          </m:den>
        </m:f>
      </m:oMath>
      <w:r w:rsidRPr="00C14AFF">
        <w:rPr>
          <w:rFonts w:ascii="Arial" w:hAnsi="Arial" w:cs="Arial"/>
          <w:sz w:val="28"/>
          <w:szCs w:val="28"/>
        </w:rPr>
        <w:tab/>
      </w:r>
      <w:r w:rsidRPr="00C14AFF">
        <w:rPr>
          <w:rFonts w:ascii="Arial" w:hAnsi="Arial" w:cs="Arial"/>
          <w:sz w:val="28"/>
          <w:szCs w:val="28"/>
        </w:rPr>
        <w:tab/>
      </w:r>
      <w:r w:rsidR="00C14AFF">
        <w:rPr>
          <w:rFonts w:ascii="Arial" w:hAnsi="Arial" w:cs="Arial"/>
        </w:rPr>
        <w:t>(</w:t>
      </w:r>
      <w:proofErr w:type="gramStart"/>
      <w:r w:rsidR="00C14AFF">
        <w:rPr>
          <w:rFonts w:ascii="Arial" w:hAnsi="Arial" w:cs="Arial"/>
        </w:rPr>
        <w:t>equation</w:t>
      </w:r>
      <w:proofErr w:type="gramEnd"/>
      <w:r w:rsidR="00C14AFF">
        <w:rPr>
          <w:rFonts w:ascii="Arial" w:hAnsi="Arial" w:cs="Arial"/>
        </w:rPr>
        <w:t xml:space="preserve"> 2</w:t>
      </w:r>
      <w:r w:rsidR="00C14AFF" w:rsidRPr="002A7A70">
        <w:rPr>
          <w:rFonts w:ascii="Arial" w:hAnsi="Arial" w:cs="Arial"/>
        </w:rPr>
        <w:t>)</w:t>
      </w:r>
    </w:p>
    <w:p w:rsidR="004A6CA6" w:rsidRDefault="004A6CA6" w:rsidP="009741B5">
      <w:pPr>
        <w:spacing w:after="120"/>
        <w:ind w:left="23"/>
        <w:rPr>
          <w:rFonts w:ascii="Arial" w:hAnsi="Arial" w:cs="Arial"/>
        </w:rPr>
      </w:pPr>
    </w:p>
    <w:p w:rsidR="004A6CA6" w:rsidRPr="00C14AFF" w:rsidRDefault="004A6CA6" w:rsidP="009741B5">
      <w:pPr>
        <w:spacing w:after="120"/>
        <w:ind w:left="23"/>
        <w:rPr>
          <w:rFonts w:ascii="Arial" w:hAnsi="Arial" w:cs="Arial"/>
        </w:rPr>
      </w:pPr>
    </w:p>
    <w:p w:rsidR="004A6CA6" w:rsidRDefault="004A6CA6" w:rsidP="009741B5">
      <w:pPr>
        <w:spacing w:after="120"/>
        <w:ind w:left="23"/>
        <w:rPr>
          <w:rFonts w:ascii="Arial" w:hAnsi="Arial" w:cs="Arial"/>
        </w:rPr>
      </w:pPr>
    </w:p>
    <w:p w:rsidR="00F63428" w:rsidRDefault="00F63428" w:rsidP="009741B5">
      <w:pPr>
        <w:spacing w:after="120"/>
        <w:ind w:left="23"/>
        <w:rPr>
          <w:rFonts w:ascii="Arial" w:hAnsi="Arial" w:cs="Arial"/>
        </w:rPr>
      </w:pPr>
    </w:p>
    <w:p w:rsidR="004A6CA6" w:rsidRDefault="004A6CA6" w:rsidP="009741B5">
      <w:pPr>
        <w:spacing w:after="120"/>
        <w:ind w:left="23"/>
        <w:rPr>
          <w:rFonts w:ascii="Arial" w:hAnsi="Arial" w:cs="Arial"/>
        </w:rPr>
      </w:pPr>
    </w:p>
    <w:p w:rsidR="004A6CA6" w:rsidRDefault="004A6CA6" w:rsidP="009741B5">
      <w:pPr>
        <w:spacing w:after="120"/>
        <w:ind w:left="23"/>
        <w:rPr>
          <w:rFonts w:ascii="Arial" w:hAnsi="Arial" w:cs="Arial"/>
        </w:rPr>
      </w:pPr>
    </w:p>
    <w:p w:rsidR="00A450D6" w:rsidRDefault="00A450D6" w:rsidP="009741B5">
      <w:pPr>
        <w:spacing w:after="120"/>
        <w:ind w:left="23"/>
        <w:rPr>
          <w:rFonts w:ascii="Arial" w:hAnsi="Arial" w:cs="Arial"/>
        </w:rPr>
      </w:pPr>
    </w:p>
    <w:p w:rsidR="00F63428" w:rsidRDefault="00F63428" w:rsidP="009741B5">
      <w:pPr>
        <w:spacing w:after="120"/>
        <w:ind w:left="23"/>
        <w:rPr>
          <w:rFonts w:ascii="Arial" w:hAnsi="Arial" w:cs="Arial"/>
        </w:rPr>
      </w:pPr>
    </w:p>
    <w:p w:rsidR="00A450D6" w:rsidRDefault="00A450D6" w:rsidP="009741B5">
      <w:pPr>
        <w:spacing w:after="120"/>
        <w:ind w:left="23"/>
        <w:rPr>
          <w:rFonts w:ascii="Arial" w:hAnsi="Arial" w:cs="Arial"/>
        </w:rPr>
      </w:pPr>
    </w:p>
    <w:p w:rsidR="00A450D6" w:rsidRDefault="002A7A70" w:rsidP="004A6CA6">
      <w:pPr>
        <w:spacing w:after="120"/>
        <w:ind w:left="709" w:hanging="709"/>
        <w:rPr>
          <w:rFonts w:ascii="Arial" w:hAnsi="Arial" w:cs="Arial"/>
        </w:rPr>
      </w:pPr>
      <w:r>
        <w:rPr>
          <w:rFonts w:ascii="Arial" w:hAnsi="Arial" w:cs="Arial"/>
        </w:rPr>
        <w:t>(d)</w:t>
      </w:r>
      <w:r>
        <w:rPr>
          <w:rFonts w:ascii="Arial" w:hAnsi="Arial" w:cs="Arial"/>
        </w:rPr>
        <w:tab/>
        <w:t>By combining equations 1 and 2, derive</w:t>
      </w:r>
      <w:r w:rsidR="004A6CA6">
        <w:rPr>
          <w:rFonts w:ascii="Arial" w:hAnsi="Arial" w:cs="Arial"/>
        </w:rPr>
        <w:t xml:space="preserve"> a formula </w:t>
      </w:r>
      <w:r w:rsidR="00C5551E">
        <w:rPr>
          <w:rFonts w:ascii="Arial" w:hAnsi="Arial" w:cs="Arial"/>
        </w:rPr>
        <w:t xml:space="preserve">that can be used to calculate </w:t>
      </w:r>
      <m:oMath>
        <m:r>
          <w:rPr>
            <w:rFonts w:ascii="Cambria Math" w:hAnsi="Cambria Math" w:cs="Arial"/>
            <w:sz w:val="28"/>
          </w:rPr>
          <m:t>t</m:t>
        </m:r>
      </m:oMath>
      <w:r w:rsidR="00C5551E">
        <w:rPr>
          <w:rFonts w:ascii="Arial" w:eastAsiaTheme="minorEastAsia" w:hAnsi="Arial" w:cs="Arial"/>
        </w:rPr>
        <w:t xml:space="preserve"> from knowledge of </w:t>
      </w:r>
      <m:oMath>
        <m:sSub>
          <m:sSubPr>
            <m:ctrlPr>
              <w:rPr>
                <w:rFonts w:ascii="Cambria Math" w:eastAsiaTheme="minorEastAsia" w:hAnsi="Cambria Math" w:cs="Arial"/>
                <w:i/>
                <w:sz w:val="28"/>
              </w:rPr>
            </m:ctrlPr>
          </m:sSubPr>
          <m:e>
            <m:r>
              <w:rPr>
                <w:rFonts w:ascii="Cambria Math" w:eastAsiaTheme="minorEastAsia" w:hAnsi="Cambria Math" w:cs="Arial"/>
                <w:sz w:val="28"/>
              </w:rPr>
              <m:t>t</m:t>
            </m:r>
          </m:e>
          <m:sub>
            <m:r>
              <w:rPr>
                <w:rFonts w:ascii="Cambria Math" w:eastAsiaTheme="minorEastAsia" w:hAnsi="Cambria Math" w:cs="Arial"/>
                <w:sz w:val="28"/>
              </w:rPr>
              <m:t>0</m:t>
            </m:r>
          </m:sub>
        </m:sSub>
      </m:oMath>
      <w:r w:rsidR="00C5551E">
        <w:rPr>
          <w:rFonts w:ascii="Arial" w:eastAsiaTheme="minorEastAsia" w:hAnsi="Arial" w:cs="Arial"/>
        </w:rPr>
        <w:t xml:space="preserve"> (without </w:t>
      </w:r>
      <w:r w:rsidR="00E60C8F">
        <w:rPr>
          <w:rFonts w:ascii="Arial" w:eastAsiaTheme="minorEastAsia" w:hAnsi="Arial" w:cs="Arial"/>
        </w:rPr>
        <w:t xml:space="preserve">requiring </w:t>
      </w:r>
      <w:r w:rsidR="00C5551E">
        <w:rPr>
          <w:rFonts w:ascii="Arial" w:eastAsiaTheme="minorEastAsia" w:hAnsi="Arial" w:cs="Arial"/>
        </w:rPr>
        <w:t xml:space="preserve">knowledge </w:t>
      </w:r>
      <w:proofErr w:type="gramStart"/>
      <w:r w:rsidR="00C5551E">
        <w:rPr>
          <w:rFonts w:ascii="Arial" w:eastAsiaTheme="minorEastAsia" w:hAnsi="Arial" w:cs="Arial"/>
        </w:rPr>
        <w:t xml:space="preserve">of </w:t>
      </w:r>
      <w:proofErr w:type="gramEnd"/>
      <m:oMath>
        <m:r>
          <w:rPr>
            <w:rFonts w:ascii="Cambria Math" w:eastAsiaTheme="minorEastAsia" w:hAnsi="Cambria Math" w:cs="Arial"/>
            <w:sz w:val="28"/>
          </w:rPr>
          <m:t>d</m:t>
        </m:r>
      </m:oMath>
      <w:r w:rsidR="00C5551E">
        <w:rPr>
          <w:rFonts w:ascii="Arial" w:eastAsiaTheme="minorEastAsia" w:hAnsi="Arial" w:cs="Arial"/>
        </w:rPr>
        <w:t>)</w:t>
      </w:r>
      <w:r w:rsidR="00E60C8F">
        <w:rPr>
          <w:rFonts w:ascii="Arial" w:eastAsiaTheme="minorEastAsia" w:hAnsi="Arial" w:cs="Arial"/>
        </w:rPr>
        <w:t>.</w:t>
      </w:r>
      <w:r w:rsidR="00E60C8F">
        <w:rPr>
          <w:rFonts w:ascii="Arial" w:eastAsiaTheme="minorEastAsia" w:hAnsi="Arial" w:cs="Arial"/>
        </w:rPr>
        <w:tab/>
      </w:r>
      <w:r w:rsidR="00E60C8F">
        <w:rPr>
          <w:rFonts w:ascii="Arial" w:eastAsiaTheme="minorEastAsia" w:hAnsi="Arial" w:cs="Arial"/>
        </w:rPr>
        <w:tab/>
      </w:r>
      <w:r w:rsidR="00E60C8F">
        <w:rPr>
          <w:rFonts w:ascii="Arial" w:eastAsiaTheme="minorEastAsia" w:hAnsi="Arial" w:cs="Arial"/>
        </w:rPr>
        <w:tab/>
      </w:r>
      <w:r w:rsidR="00C5551E">
        <w:rPr>
          <w:rFonts w:ascii="Arial" w:hAnsi="Arial" w:cs="Arial"/>
        </w:rPr>
        <w:tab/>
      </w:r>
      <w:r w:rsidR="004A6CA6">
        <w:rPr>
          <w:rFonts w:ascii="Arial" w:hAnsi="Arial" w:cs="Arial"/>
        </w:rPr>
        <w:t>(3 marks)</w:t>
      </w:r>
    </w:p>
    <w:p w:rsidR="00A450D6" w:rsidRDefault="00A450D6" w:rsidP="009741B5">
      <w:pPr>
        <w:spacing w:after="120"/>
        <w:ind w:left="23"/>
        <w:rPr>
          <w:rFonts w:ascii="Arial" w:hAnsi="Arial" w:cs="Arial"/>
        </w:rPr>
      </w:pPr>
    </w:p>
    <w:p w:rsidR="00A450D6" w:rsidRDefault="00A450D6" w:rsidP="009741B5">
      <w:pPr>
        <w:spacing w:after="120"/>
        <w:ind w:left="23"/>
        <w:rPr>
          <w:rFonts w:ascii="Arial" w:hAnsi="Arial" w:cs="Arial"/>
        </w:rPr>
      </w:pPr>
    </w:p>
    <w:p w:rsidR="00A450D6" w:rsidRDefault="00A450D6" w:rsidP="009741B5">
      <w:pPr>
        <w:spacing w:after="120"/>
        <w:ind w:left="23"/>
        <w:rPr>
          <w:rFonts w:ascii="Arial" w:hAnsi="Arial" w:cs="Arial"/>
        </w:rPr>
      </w:pPr>
    </w:p>
    <w:p w:rsidR="00A450D6" w:rsidRDefault="00A450D6" w:rsidP="009741B5">
      <w:pPr>
        <w:spacing w:after="120"/>
        <w:ind w:left="23"/>
        <w:rPr>
          <w:rFonts w:ascii="Arial" w:hAnsi="Arial" w:cs="Arial"/>
        </w:rPr>
      </w:pPr>
    </w:p>
    <w:p w:rsidR="009741B5" w:rsidRDefault="009741B5" w:rsidP="009741B5">
      <w:pPr>
        <w:spacing w:after="120"/>
        <w:ind w:left="23"/>
        <w:rPr>
          <w:rFonts w:ascii="Arial" w:hAnsi="Arial" w:cs="Arial"/>
        </w:rPr>
      </w:pPr>
    </w:p>
    <w:p w:rsidR="009741B5" w:rsidRDefault="009741B5">
      <w:pPr>
        <w:rPr>
          <w:rFonts w:ascii="Arial" w:hAnsi="Arial" w:cs="Arial"/>
        </w:rPr>
      </w:pPr>
      <w:r>
        <w:rPr>
          <w:rFonts w:ascii="Arial" w:hAnsi="Arial" w:cs="Arial"/>
        </w:rPr>
        <w:br w:type="page"/>
      </w:r>
    </w:p>
    <w:p w:rsidR="00E72CD7" w:rsidRDefault="00DE0B4E" w:rsidP="00631100">
      <w:pPr>
        <w:spacing w:line="240" w:lineRule="auto"/>
        <w:ind w:left="23"/>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8</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Pr>
          <w:rFonts w:ascii="Arial" w:hAnsi="Arial" w:cs="Arial"/>
          <w:b/>
        </w:rPr>
        <w:t>1</w:t>
      </w:r>
      <w:r w:rsidR="00AC5C3B">
        <w:rPr>
          <w:rFonts w:ascii="Arial" w:hAnsi="Arial" w:cs="Arial"/>
          <w:b/>
        </w:rPr>
        <w:t>3</w:t>
      </w:r>
      <w:r w:rsidRPr="00EF7A04">
        <w:rPr>
          <w:rFonts w:ascii="Arial" w:hAnsi="Arial" w:cs="Arial"/>
          <w:b/>
        </w:rPr>
        <w:t xml:space="preserve"> marks)</w:t>
      </w:r>
    </w:p>
    <w:p w:rsidR="000B3A29" w:rsidRDefault="004F601B" w:rsidP="000B3A29">
      <w:pPr>
        <w:widowControl w:val="0"/>
        <w:autoSpaceDE w:val="0"/>
        <w:autoSpaceDN w:val="0"/>
        <w:adjustRightInd w:val="0"/>
        <w:spacing w:after="0"/>
        <w:rPr>
          <w:rFonts w:ascii="Arial" w:hAnsi="Arial" w:cs="Arial"/>
        </w:rPr>
      </w:pPr>
      <w:r>
        <w:rPr>
          <w:rFonts w:ascii="Arial" w:hAnsi="Arial" w:cs="Arial"/>
          <w:noProof/>
          <w:lang w:val="en-US"/>
        </w:rPr>
        <w:pict>
          <v:group id="Group 23" o:spid="_x0000_s1053" style="position:absolute;margin-left:77pt;margin-top:16.8pt;width:363pt;height:214.6pt;z-index:251773952;mso-width-relative:margin;mso-height-relative:margin" coordsize="39116,287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">
            <v:group id="Group 17" o:spid="_x0000_s1054" style="position:absolute;width:39116;height:28702" coordsize="39116,28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_x0000_s1055" type="#_x0000_t75" style="position:absolute;width:39116;height:287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Y&#10;X9vCAAAA2wAAAA8AAABkcnMvZG93bnJldi54bWxET81qwkAQvgt9h2UKXoJuamkr0VWKKPSgSK0P&#10;MGTHJE12Nt1dTXx7Vyh4m4/vd+bL3jTiQs5XlhW8jFMQxLnVFRcKjj+b0RSED8gaG8uk4Eoeloun&#10;wRwzbTv+psshFCKGsM9QQRlCm0np85IM+rFtiSN3ss5giNAVUjvsYrhp5CRN36XBimNDiS2tSsrr&#10;w9koSCjZdu60/as/5C/t6mK9T95SpYbP/ecMRKA+PMT/7i8d57/C/Zd4gFz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GF/bwgAAANsAAAAPAAAAAAAAAAAAAAAAAJwCAABk&#10;cnMvZG93bnJldi54bWxQSwUGAAAAAAQABAD3AAAAiwMAAAAA&#10;">
                <v:imagedata r:id="rId20" o:title=""/>
                <v:path arrowok="t"/>
              </v:shape>
              <v:shape id="Text Box 15" o:spid="_x0000_s1056" type="#_x0000_t202" style="position:absolute;left:25844;top:26098;width:12573;height:20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BNPwQAA&#10;ANsAAAAPAAAAZHJzL2Rvd25yZXYueG1sRE9LawIxEL4L/ocwgjdNLLS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ATT8EAAADbAAAADwAAAAAAAAAAAAAAAACXAgAAZHJzL2Rvd25y&#10;ZXYueG1sUEsFBgAAAAAEAAQA9QAAAIUDAAAAAA==&#10;" fillcolor="white [3212]" stroked="f">
                <v:textbox>
                  <w:txbxContent>
                    <w:p w:rsidR="004F601B" w:rsidRDefault="004F601B" w:rsidP="000B3A29"/>
                  </w:txbxContent>
                </v:textbox>
              </v:shape>
            </v:group>
            <v:shape id="Text Box 18" o:spid="_x0000_s1057" type="#_x0000_t202" style="position:absolute;left:11874;width:16066;height:31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bzRwwAA&#10;ANsAAAAPAAAAZHJzL2Rvd25yZXYueG1sRI9BTwIxEIXvJv6HZky4SSsHICuFqImJ8UJA4nncjtuV&#10;7XTTFnbx1zsHEm8zeW/e+2a1GUOnzpRyG9nCw9SAIq6ja7mxcPh4vV+CygXZYReZLFwow2Z9e7PC&#10;ysWBd3Tel0ZJCOcKLfhS+krrXHsKmKexJxbtO6aARdbUaJdwkPDQ6Zkxcx2wZWnw2NOLp/q4PwUL&#10;n80PPbfv6ddstRmOy7g7fC28tZO78ekRVKGx/Juv129O8AVWfpEB9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sbzRwwAAANsAAAAPAAAAAAAAAAAAAAAAAJcCAABkcnMvZG93&#10;bnJldi54bWxQSwUGAAAAAAQABAD1AAAAhwMAAAAA&#10;" fillcolor="white [3212]" stroked="f">
              <v:textbox>
                <w:txbxContent>
                  <w:p w:rsidR="004F601B" w:rsidRDefault="004F601B" w:rsidP="000B3A29"/>
                </w:txbxContent>
              </v:textbox>
            </v:shape>
            <w10:wrap type="square"/>
          </v:group>
        </w:pict>
      </w:r>
      <w:r w:rsidR="000B3A29">
        <w:rPr>
          <w:rFonts w:ascii="Arial" w:hAnsi="Arial" w:cs="Arial"/>
        </w:rPr>
        <w:t>The diagram below shows an iron-cored transformer</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Pr="00F91735"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(a)</w:t>
      </w:r>
      <w:r>
        <w:rPr>
          <w:rFonts w:ascii="Arial" w:hAnsi="Arial" w:cs="Arial"/>
          <w:snapToGrid w:val="0"/>
        </w:rPr>
        <w:tab/>
      </w:r>
      <w:r w:rsidRPr="004E5A16">
        <w:rPr>
          <w:rFonts w:ascii="Arial" w:hAnsi="Arial" w:cs="Arial"/>
          <w:snapToGrid w:val="0"/>
        </w:rPr>
        <w:t xml:space="preserve">Explain how energy is transferred </w:t>
      </w:r>
      <w:r>
        <w:rPr>
          <w:rFonts w:ascii="Arial" w:hAnsi="Arial" w:cs="Arial"/>
          <w:snapToGrid w:val="0"/>
        </w:rPr>
        <w:t xml:space="preserve">from the primary coil to the secondary coil, with reference to </w:t>
      </w:r>
      <w:r w:rsidRPr="00F91735">
        <w:rPr>
          <w:rFonts w:ascii="Arial" w:hAnsi="Arial" w:cs="Arial"/>
          <w:i/>
          <w:snapToGrid w:val="0"/>
        </w:rPr>
        <w:t>Faraday’s Law of</w:t>
      </w:r>
      <w:r w:rsidRPr="004E5A16">
        <w:rPr>
          <w:rFonts w:ascii="Arial" w:hAnsi="Arial" w:cs="Arial"/>
          <w:snapToGrid w:val="0"/>
        </w:rPr>
        <w:t xml:space="preserve"> </w:t>
      </w:r>
      <w:r w:rsidRPr="004E5A16">
        <w:rPr>
          <w:rFonts w:ascii="Arial" w:hAnsi="Arial" w:cs="Arial"/>
          <w:i/>
          <w:snapToGrid w:val="0"/>
        </w:rPr>
        <w:t>electromagnetic induction</w:t>
      </w:r>
      <w:r>
        <w:rPr>
          <w:rFonts w:ascii="Arial" w:hAnsi="Arial" w:cs="Arial"/>
          <w:i/>
          <w:snapToGrid w:val="0"/>
        </w:rPr>
        <w:t>.</w:t>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Pr>
          <w:rFonts w:ascii="Arial" w:hAnsi="Arial" w:cs="Arial"/>
          <w:snapToGrid w:val="0"/>
        </w:rPr>
        <w:t>(3 marks)</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r>
        <w:rPr>
          <w:rFonts w:ascii="Arial" w:hAnsi="Arial" w:cs="Arial"/>
        </w:rPr>
        <w:t>(b)</w:t>
      </w:r>
      <w:r>
        <w:rPr>
          <w:rFonts w:ascii="Arial" w:hAnsi="Arial" w:cs="Arial"/>
        </w:rPr>
        <w:tab/>
        <w:t xml:space="preserve">What is a </w:t>
      </w:r>
      <w:r w:rsidRPr="00F91735">
        <w:rPr>
          <w:rFonts w:ascii="Arial" w:hAnsi="Arial" w:cs="Arial"/>
          <w:b/>
          <w:i/>
        </w:rPr>
        <w:t>laminated</w:t>
      </w:r>
      <w:r>
        <w:rPr>
          <w:rFonts w:ascii="Arial" w:hAnsi="Arial" w:cs="Arial"/>
        </w:rPr>
        <w:t xml:space="preserve"> core,</w:t>
      </w:r>
      <w:r w:rsidR="00AC5C3B">
        <w:rPr>
          <w:rFonts w:ascii="Arial" w:hAnsi="Arial" w:cs="Arial"/>
        </w:rPr>
        <w:t xml:space="preserve"> and what is its purpose?</w:t>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t>(2</w:t>
      </w:r>
      <w:r>
        <w:rPr>
          <w:rFonts w:ascii="Arial" w:hAnsi="Arial" w:cs="Arial"/>
        </w:rPr>
        <w:t xml:space="preserve"> marks)</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rPr>
          <w:rFonts w:ascii="Arial" w:hAnsi="Arial" w:cs="Arial"/>
        </w:rPr>
      </w:pPr>
      <w:r>
        <w:rPr>
          <w:rFonts w:ascii="Arial" w:hAnsi="Arial" w:cs="Arial"/>
        </w:rPr>
        <w:br w:type="page"/>
      </w:r>
    </w:p>
    <w:p w:rsidR="000B3A29" w:rsidRPr="0021224F" w:rsidRDefault="000B3A29" w:rsidP="000B3A29">
      <w:pPr>
        <w:widowControl w:val="0"/>
        <w:autoSpaceDE w:val="0"/>
        <w:autoSpaceDN w:val="0"/>
        <w:adjustRightInd w:val="0"/>
        <w:spacing w:after="0"/>
        <w:rPr>
          <w:rFonts w:ascii="Arial" w:hAnsi="Arial" w:cs="Arial"/>
        </w:rPr>
      </w:pPr>
      <w:r w:rsidRPr="000B3A29">
        <w:rPr>
          <w:noProof/>
          <w:lang w:eastAsia="en-AU"/>
        </w:rPr>
        <w:lastRenderedPageBreak/>
        <w:drawing>
          <wp:anchor distT="0" distB="0" distL="114300" distR="114300" simplePos="0" relativeHeight="251774976" behindDoc="0" locked="0" layoutInCell="1" allowOverlap="1">
            <wp:simplePos x="0" y="0"/>
            <wp:positionH relativeFrom="column">
              <wp:posOffset>3702050</wp:posOffset>
            </wp:positionH>
            <wp:positionV relativeFrom="paragraph">
              <wp:posOffset>24765</wp:posOffset>
            </wp:positionV>
            <wp:extent cx="2863850" cy="2293620"/>
            <wp:effectExtent l="0" t="0" r="635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3850" cy="2293620"/>
                    </a:xfrm>
                    <a:prstGeom prst="rect">
                      <a:avLst/>
                    </a:prstGeom>
                    <a:noFill/>
                    <a:ln>
                      <a:noFill/>
                    </a:ln>
                  </pic:spPr>
                </pic:pic>
              </a:graphicData>
            </a:graphic>
          </wp:anchor>
        </w:drawing>
      </w:r>
      <w:r w:rsidRPr="0021224F">
        <w:rPr>
          <w:rFonts w:ascii="Arial" w:hAnsi="Arial" w:cs="Arial"/>
          <w:snapToGrid w:val="0"/>
        </w:rPr>
        <w:t xml:space="preserve">In order to transmit electric power more efficiently, </w:t>
      </w:r>
      <w:r>
        <w:rPr>
          <w:rFonts w:ascii="Arial" w:hAnsi="Arial" w:cs="Arial"/>
          <w:snapToGrid w:val="0"/>
        </w:rPr>
        <w:t xml:space="preserve">an </w:t>
      </w:r>
      <w:r w:rsidRPr="0021224F">
        <w:rPr>
          <w:rFonts w:ascii="Arial" w:hAnsi="Arial" w:cs="Arial"/>
          <w:snapToGrid w:val="0"/>
        </w:rPr>
        <w:t>electr</w:t>
      </w:r>
      <w:r>
        <w:rPr>
          <w:rFonts w:ascii="Arial" w:hAnsi="Arial" w:cs="Arial"/>
          <w:snapToGrid w:val="0"/>
        </w:rPr>
        <w:t>icity company</w:t>
      </w:r>
      <w:r w:rsidRPr="0021224F">
        <w:rPr>
          <w:rFonts w:ascii="Arial" w:hAnsi="Arial" w:cs="Arial"/>
          <w:snapToGrid w:val="0"/>
        </w:rPr>
        <w:t xml:space="preserve"> </w:t>
      </w:r>
      <w:r>
        <w:rPr>
          <w:rFonts w:ascii="Arial" w:hAnsi="Arial" w:cs="Arial"/>
          <w:snapToGrid w:val="0"/>
        </w:rPr>
        <w:t>uses</w:t>
      </w:r>
      <w:r w:rsidRPr="0021224F">
        <w:rPr>
          <w:rFonts w:ascii="Arial" w:hAnsi="Arial" w:cs="Arial"/>
          <w:snapToGrid w:val="0"/>
        </w:rPr>
        <w:t xml:space="preserve"> </w:t>
      </w:r>
      <w:r>
        <w:rPr>
          <w:rFonts w:ascii="Arial" w:hAnsi="Arial" w:cs="Arial"/>
          <w:snapToGrid w:val="0"/>
        </w:rPr>
        <w:t xml:space="preserve">transformers and </w:t>
      </w:r>
      <w:r w:rsidRPr="0021224F">
        <w:rPr>
          <w:rFonts w:ascii="Arial" w:hAnsi="Arial" w:cs="Arial"/>
          <w:snapToGrid w:val="0"/>
        </w:rPr>
        <w:t xml:space="preserve">high voltage transmission lines to transmit power at </w:t>
      </w:r>
      <w:r>
        <w:rPr>
          <w:rFonts w:ascii="Arial" w:hAnsi="Arial" w:cs="Arial"/>
          <w:snapToGrid w:val="0"/>
        </w:rPr>
        <w:t>330</w:t>
      </w:r>
      <w:r w:rsidRPr="0021224F">
        <w:rPr>
          <w:rFonts w:ascii="Arial" w:hAnsi="Arial" w:cs="Arial"/>
          <w:snapToGrid w:val="0"/>
        </w:rPr>
        <w:t xml:space="preserve"> kV</w:t>
      </w:r>
      <w:r>
        <w:rPr>
          <w:rFonts w:ascii="Arial" w:hAnsi="Arial" w:cs="Arial"/>
          <w:snapToGrid w:val="0"/>
        </w:rPr>
        <w:t xml:space="preserve"> from the power station to the city 200 km away</w:t>
      </w:r>
      <w:r w:rsidRPr="0021224F">
        <w:rPr>
          <w:rFonts w:ascii="Arial" w:hAnsi="Arial" w:cs="Arial"/>
          <w:snapToGrid w:val="0"/>
        </w:rPr>
        <w:t xml:space="preserve">. The </w:t>
      </w:r>
      <w:r>
        <w:rPr>
          <w:rFonts w:ascii="Arial" w:hAnsi="Arial" w:cs="Arial"/>
          <w:snapToGrid w:val="0"/>
        </w:rPr>
        <w:t xml:space="preserve">average </w:t>
      </w:r>
      <w:r w:rsidRPr="0021224F">
        <w:rPr>
          <w:rFonts w:ascii="Arial" w:hAnsi="Arial" w:cs="Arial"/>
          <w:snapToGrid w:val="0"/>
        </w:rPr>
        <w:t xml:space="preserve">output power of </w:t>
      </w:r>
      <w:r w:rsidR="008D5B0B">
        <w:rPr>
          <w:rFonts w:ascii="Arial" w:hAnsi="Arial" w:cs="Arial"/>
          <w:snapToGrid w:val="0"/>
        </w:rPr>
        <w:t>its generators is 6</w:t>
      </w:r>
      <w:r>
        <w:rPr>
          <w:rFonts w:ascii="Arial" w:hAnsi="Arial" w:cs="Arial"/>
          <w:snapToGrid w:val="0"/>
        </w:rPr>
        <w:t>00 MW during the high demand period from 3pm to 9pm on a hot summer day. T</w:t>
      </w:r>
      <w:r w:rsidRPr="0021224F">
        <w:rPr>
          <w:rFonts w:ascii="Arial" w:hAnsi="Arial" w:cs="Arial"/>
          <w:snapToGrid w:val="0"/>
        </w:rPr>
        <w:t>he</w:t>
      </w:r>
      <w:r>
        <w:rPr>
          <w:rFonts w:ascii="Arial" w:hAnsi="Arial" w:cs="Arial"/>
          <w:snapToGrid w:val="0"/>
        </w:rPr>
        <w:t xml:space="preserve"> </w:t>
      </w:r>
      <w:r w:rsidRPr="0021224F">
        <w:rPr>
          <w:rFonts w:ascii="Arial" w:hAnsi="Arial" w:cs="Arial"/>
          <w:snapToGrid w:val="0"/>
        </w:rPr>
        <w:t>high voltage transmission lines</w:t>
      </w:r>
      <w:r>
        <w:rPr>
          <w:rFonts w:ascii="Arial" w:hAnsi="Arial" w:cs="Arial"/>
          <w:snapToGrid w:val="0"/>
        </w:rPr>
        <w:t xml:space="preserve"> have a</w:t>
      </w:r>
      <w:r w:rsidRPr="0021224F">
        <w:rPr>
          <w:rFonts w:ascii="Arial" w:hAnsi="Arial" w:cs="Arial"/>
          <w:snapToGrid w:val="0"/>
        </w:rPr>
        <w:t xml:space="preserve"> total resistance of 5.00 </w:t>
      </w:r>
      <w:r w:rsidRPr="0021224F">
        <w:rPr>
          <w:rFonts w:ascii="Arial" w:hAnsi="Arial" w:cs="Arial"/>
          <w:snapToGrid w:val="0"/>
        </w:rPr>
        <w:sym w:font="Symbol" w:char="F057"/>
      </w:r>
      <w:r w:rsidRPr="0021224F">
        <w:rPr>
          <w:rFonts w:ascii="Arial" w:hAnsi="Arial" w:cs="Arial"/>
          <w:snapToGrid w:val="0"/>
        </w:rPr>
        <w:t xml:space="preserve"> over </w:t>
      </w:r>
      <w:r>
        <w:rPr>
          <w:rFonts w:ascii="Arial" w:hAnsi="Arial" w:cs="Arial"/>
          <w:snapToGrid w:val="0"/>
        </w:rPr>
        <w:t>their</w:t>
      </w:r>
      <w:r w:rsidRPr="0021224F">
        <w:rPr>
          <w:rFonts w:ascii="Arial" w:hAnsi="Arial" w:cs="Arial"/>
          <w:snapToGrid w:val="0"/>
        </w:rPr>
        <w:t xml:space="preserve"> </w:t>
      </w:r>
      <w:r>
        <w:rPr>
          <w:rFonts w:ascii="Arial" w:hAnsi="Arial" w:cs="Arial"/>
          <w:snapToGrid w:val="0"/>
        </w:rPr>
        <w:t>2</w:t>
      </w:r>
      <w:r w:rsidRPr="0021224F">
        <w:rPr>
          <w:rFonts w:ascii="Arial" w:hAnsi="Arial" w:cs="Arial"/>
          <w:snapToGrid w:val="0"/>
        </w:rPr>
        <w:t>00 km length.</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(c)</w:t>
      </w:r>
      <w:r>
        <w:rPr>
          <w:rFonts w:ascii="Arial" w:hAnsi="Arial" w:cs="Arial"/>
          <w:snapToGrid w:val="0"/>
        </w:rPr>
        <w:tab/>
      </w:r>
      <w:r w:rsidRPr="004E5A16">
        <w:rPr>
          <w:rFonts w:ascii="Arial" w:hAnsi="Arial" w:cs="Arial"/>
          <w:snapToGrid w:val="0"/>
        </w:rPr>
        <w:t xml:space="preserve">What is the voltage at the </w:t>
      </w:r>
      <w:r w:rsidR="00AE6981">
        <w:rPr>
          <w:rFonts w:ascii="Arial" w:hAnsi="Arial" w:cs="Arial"/>
          <w:snapToGrid w:val="0"/>
        </w:rPr>
        <w:t>end of the transmission lines (before the substation)</w:t>
      </w:r>
      <w:r>
        <w:rPr>
          <w:rFonts w:ascii="Arial" w:hAnsi="Arial" w:cs="Arial"/>
          <w:snapToGrid w:val="0"/>
        </w:rPr>
        <w:t xml:space="preserve"> after transmission along the </w:t>
      </w:r>
      <w:r w:rsidRPr="0021224F">
        <w:rPr>
          <w:rFonts w:ascii="Arial" w:hAnsi="Arial" w:cs="Arial"/>
          <w:snapToGrid w:val="0"/>
        </w:rPr>
        <w:t>high voltage lines</w:t>
      </w:r>
      <w:r w:rsidRPr="004E5A16">
        <w:rPr>
          <w:rFonts w:ascii="Arial" w:hAnsi="Arial" w:cs="Arial"/>
          <w:snapToGrid w:val="0"/>
        </w:rPr>
        <w:t>?</w:t>
      </w:r>
      <w:r>
        <w:rPr>
          <w:rFonts w:ascii="Arial" w:hAnsi="Arial" w:cs="Arial"/>
          <w:snapToGrid w:val="0"/>
        </w:rPr>
        <w:tab/>
      </w:r>
      <w:r>
        <w:rPr>
          <w:rFonts w:ascii="Arial" w:hAnsi="Arial" w:cs="Arial"/>
          <w:snapToGrid w:val="0"/>
        </w:rPr>
        <w:tab/>
        <w:t>(3 marks)</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AE6981" w:rsidRDefault="00AE6981"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Pr="004E5A16" w:rsidRDefault="000B3A29" w:rsidP="000B3A29">
      <w:pPr>
        <w:widowControl w:val="0"/>
        <w:rPr>
          <w:rFonts w:ascii="Arial" w:hAnsi="Arial" w:cs="Arial"/>
          <w:snapToGrid w:val="0"/>
        </w:rPr>
      </w:pPr>
      <w:r>
        <w:rPr>
          <w:rFonts w:ascii="Arial" w:hAnsi="Arial" w:cs="Arial"/>
          <w:snapToGrid w:val="0"/>
        </w:rPr>
        <w:t>(d)</w:t>
      </w:r>
      <w:r>
        <w:rPr>
          <w:rFonts w:ascii="Arial" w:hAnsi="Arial" w:cs="Arial"/>
          <w:snapToGrid w:val="0"/>
        </w:rPr>
        <w:tab/>
      </w:r>
      <w:r w:rsidRPr="004E5A16">
        <w:rPr>
          <w:rFonts w:ascii="Arial" w:hAnsi="Arial" w:cs="Arial"/>
          <w:snapToGrid w:val="0"/>
        </w:rPr>
        <w:t xml:space="preserve">Calculate the </w:t>
      </w:r>
      <w:r>
        <w:rPr>
          <w:rFonts w:ascii="Arial" w:hAnsi="Arial" w:cs="Arial"/>
          <w:snapToGrid w:val="0"/>
        </w:rPr>
        <w:t>percentage power</w:t>
      </w:r>
      <w:r w:rsidRPr="004E5A16">
        <w:rPr>
          <w:rFonts w:ascii="Arial" w:hAnsi="Arial" w:cs="Arial"/>
          <w:snapToGrid w:val="0"/>
        </w:rPr>
        <w:t xml:space="preserve"> loss </w:t>
      </w:r>
      <w:r>
        <w:rPr>
          <w:rFonts w:ascii="Arial" w:hAnsi="Arial" w:cs="Arial"/>
          <w:snapToGrid w:val="0"/>
        </w:rPr>
        <w:t>in</w:t>
      </w:r>
      <w:r w:rsidRPr="004E5A16">
        <w:rPr>
          <w:rFonts w:ascii="Arial" w:hAnsi="Arial" w:cs="Arial"/>
          <w:snapToGrid w:val="0"/>
        </w:rPr>
        <w:t xml:space="preserve"> the </w:t>
      </w:r>
      <w:r w:rsidRPr="0021224F">
        <w:rPr>
          <w:rFonts w:ascii="Arial" w:hAnsi="Arial" w:cs="Arial"/>
          <w:snapToGrid w:val="0"/>
        </w:rPr>
        <w:t>high voltage transmission lines</w:t>
      </w:r>
      <w:r w:rsidRPr="004E5A16">
        <w:rPr>
          <w:rFonts w:ascii="Arial" w:hAnsi="Arial" w:cs="Arial"/>
          <w:snapToGrid w:val="0"/>
        </w:rPr>
        <w:t>.</w:t>
      </w:r>
      <w:r>
        <w:rPr>
          <w:rFonts w:ascii="Arial" w:hAnsi="Arial" w:cs="Arial"/>
          <w:snapToGrid w:val="0"/>
        </w:rPr>
        <w:tab/>
        <w:t>(2 marks)</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rPr>
        <w:t>(e)</w:t>
      </w:r>
      <w:r>
        <w:rPr>
          <w:rFonts w:ascii="Arial" w:hAnsi="Arial" w:cs="Arial"/>
        </w:rPr>
        <w:tab/>
        <w:t xml:space="preserve">Given that the energy content of coal is 24 MJ per kilogram, and that the process of generating electrical energy in a coal fired power station is 40% efficient, calculate the mass of coal needed to supply the electrical energy required during </w:t>
      </w:r>
      <w:r>
        <w:rPr>
          <w:rFonts w:ascii="Arial" w:hAnsi="Arial" w:cs="Arial"/>
          <w:snapToGrid w:val="0"/>
        </w:rPr>
        <w:t>the high demand period from 3pm to 9</w:t>
      </w:r>
      <w:r w:rsidR="00AC5C3B">
        <w:rPr>
          <w:rFonts w:ascii="Arial" w:hAnsi="Arial" w:cs="Arial"/>
          <w:snapToGrid w:val="0"/>
        </w:rPr>
        <w:t>pm on a hot summer day.</w:t>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t>(3</w:t>
      </w:r>
      <w:r>
        <w:rPr>
          <w:rFonts w:ascii="Arial" w:hAnsi="Arial" w:cs="Arial"/>
          <w:snapToGrid w:val="0"/>
        </w:rPr>
        <w:t xml:space="preserve"> marks)</w:t>
      </w:r>
    </w:p>
    <w:p w:rsidR="000B3A29" w:rsidRDefault="000B3A29" w:rsidP="000B3A29">
      <w:pPr>
        <w:widowControl w:val="0"/>
        <w:autoSpaceDE w:val="0"/>
        <w:autoSpaceDN w:val="0"/>
        <w:adjustRightInd w:val="0"/>
        <w:spacing w:after="0"/>
        <w:rPr>
          <w:rFonts w:ascii="Arial" w:hAnsi="Arial" w:cs="Arial"/>
        </w:rPr>
      </w:pPr>
    </w:p>
    <w:p w:rsidR="00CD720E" w:rsidRDefault="00CD720E" w:rsidP="0011560A">
      <w:pPr>
        <w:autoSpaceDE w:val="0"/>
        <w:autoSpaceDN w:val="0"/>
        <w:adjustRightInd w:val="0"/>
        <w:spacing w:after="0"/>
        <w:rPr>
          <w:rFonts w:ascii="Arial" w:hAnsi="Arial" w:cs="Arial"/>
          <w:iCs/>
        </w:rPr>
      </w:pPr>
    </w:p>
    <w:p w:rsidR="00CD720E" w:rsidRDefault="00CD720E" w:rsidP="0011560A">
      <w:pPr>
        <w:autoSpaceDE w:val="0"/>
        <w:autoSpaceDN w:val="0"/>
        <w:adjustRightInd w:val="0"/>
        <w:spacing w:after="0"/>
        <w:rPr>
          <w:rFonts w:ascii="Arial" w:hAnsi="Arial" w:cs="Arial"/>
          <w:iCs/>
        </w:rPr>
      </w:pPr>
    </w:p>
    <w:p w:rsidR="002B532A" w:rsidRDefault="002B532A" w:rsidP="0011560A">
      <w:pPr>
        <w:autoSpaceDE w:val="0"/>
        <w:autoSpaceDN w:val="0"/>
        <w:adjustRightInd w:val="0"/>
        <w:spacing w:after="0"/>
        <w:rPr>
          <w:rFonts w:ascii="Arial" w:hAnsi="Arial" w:cs="Arial"/>
          <w:iCs/>
        </w:rPr>
      </w:pPr>
    </w:p>
    <w:p w:rsidR="002B532A" w:rsidRDefault="002B532A" w:rsidP="0011560A">
      <w:pPr>
        <w:autoSpaceDE w:val="0"/>
        <w:autoSpaceDN w:val="0"/>
        <w:adjustRightInd w:val="0"/>
        <w:spacing w:after="0"/>
        <w:rPr>
          <w:rFonts w:ascii="Arial" w:hAnsi="Arial" w:cs="Arial"/>
          <w:iCs/>
        </w:rPr>
      </w:pPr>
    </w:p>
    <w:p w:rsidR="002B532A" w:rsidRDefault="002B532A" w:rsidP="0011560A">
      <w:pPr>
        <w:autoSpaceDE w:val="0"/>
        <w:autoSpaceDN w:val="0"/>
        <w:adjustRightInd w:val="0"/>
        <w:spacing w:after="0"/>
        <w:rPr>
          <w:rFonts w:ascii="Arial" w:hAnsi="Arial" w:cs="Arial"/>
          <w:iCs/>
        </w:rPr>
      </w:pPr>
    </w:p>
    <w:p w:rsidR="002B532A" w:rsidRPr="002B532A" w:rsidRDefault="002B532A" w:rsidP="0011560A">
      <w:pPr>
        <w:autoSpaceDE w:val="0"/>
        <w:autoSpaceDN w:val="0"/>
        <w:adjustRightInd w:val="0"/>
        <w:spacing w:after="0"/>
        <w:rPr>
          <w:rFonts w:ascii="Arial" w:hAnsi="Arial" w:cs="Arial"/>
          <w:iCs/>
        </w:rPr>
      </w:pPr>
    </w:p>
    <w:p w:rsidR="00BE519E" w:rsidRDefault="00BE519E">
      <w:pPr>
        <w:rPr>
          <w:rFonts w:ascii="Arial" w:hAnsi="Arial" w:cs="Arial"/>
          <w:b/>
        </w:rPr>
      </w:pPr>
      <w:r>
        <w:rPr>
          <w:rFonts w:ascii="Arial" w:hAnsi="Arial" w:cs="Arial"/>
          <w:b/>
        </w:rPr>
        <w:br w:type="page"/>
      </w:r>
    </w:p>
    <w:p w:rsidR="003664B1" w:rsidRPr="00760A9D" w:rsidRDefault="003664B1" w:rsidP="002F60FC">
      <w:pPr>
        <w:rPr>
          <w:rFonts w:ascii="Arial" w:hAnsi="Arial" w:cs="Arial"/>
          <w:b/>
        </w:rPr>
      </w:pPr>
      <w:r w:rsidRPr="00760A9D">
        <w:rPr>
          <w:rFonts w:ascii="Arial" w:hAnsi="Arial" w:cs="Arial"/>
          <w:b/>
        </w:rPr>
        <w:lastRenderedPageBreak/>
        <w:t xml:space="preserve">Question </w:t>
      </w:r>
      <w:r w:rsidR="00DB4C69">
        <w:rPr>
          <w:rFonts w:ascii="Arial" w:hAnsi="Arial" w:cs="Arial"/>
          <w:b/>
        </w:rPr>
        <w:t>19</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sidR="009B58B7">
        <w:rPr>
          <w:rFonts w:ascii="Arial" w:hAnsi="Arial" w:cs="Arial"/>
          <w:b/>
        </w:rPr>
        <w:t>11</w:t>
      </w:r>
      <w:r w:rsidRPr="00760A9D">
        <w:rPr>
          <w:rFonts w:ascii="Arial" w:hAnsi="Arial" w:cs="Arial"/>
          <w:b/>
        </w:rPr>
        <w:t xml:space="preserve"> marks)</w:t>
      </w:r>
    </w:p>
    <w:p w:rsidR="00343026" w:rsidRPr="00133834" w:rsidRDefault="00DA60D2" w:rsidP="00DA60D2">
      <w:pPr>
        <w:autoSpaceDE w:val="0"/>
        <w:autoSpaceDN w:val="0"/>
        <w:adjustRightInd w:val="0"/>
        <w:spacing w:after="0"/>
        <w:ind w:right="4359"/>
        <w:rPr>
          <w:rFonts w:ascii="Arial" w:hAnsi="Arial" w:cs="Arial"/>
          <w:lang w:eastAsia="en-AU"/>
        </w:rPr>
      </w:pPr>
      <w:r w:rsidRPr="00B147FC">
        <w:rPr>
          <w:noProof/>
          <w:lang w:eastAsia="en-AU"/>
        </w:rPr>
        <w:drawing>
          <wp:anchor distT="0" distB="0" distL="114300" distR="114300" simplePos="0" relativeHeight="251779072" behindDoc="0" locked="0" layoutInCell="1" allowOverlap="1">
            <wp:simplePos x="0" y="0"/>
            <wp:positionH relativeFrom="column">
              <wp:posOffset>3702050</wp:posOffset>
            </wp:positionH>
            <wp:positionV relativeFrom="paragraph">
              <wp:posOffset>425450</wp:posOffset>
            </wp:positionV>
            <wp:extent cx="2692400" cy="2015490"/>
            <wp:effectExtent l="19050" t="0" r="0" b="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lum bright="30000"/>
                      <a:extLst>
                        <a:ext uri="{28A0092B-C50C-407E-A947-70E740481C1C}">
                          <a14:useLocalDpi xmlns:a14="http://schemas.microsoft.com/office/drawing/2010/main" val="0"/>
                        </a:ext>
                      </a:extLst>
                    </a:blip>
                    <a:srcRect/>
                    <a:stretch>
                      <a:fillRect/>
                    </a:stretch>
                  </pic:blipFill>
                  <pic:spPr bwMode="auto">
                    <a:xfrm>
                      <a:off x="0" y="0"/>
                      <a:ext cx="2692400" cy="2015490"/>
                    </a:xfrm>
                    <a:prstGeom prst="rect">
                      <a:avLst/>
                    </a:prstGeom>
                    <a:noFill/>
                    <a:ln>
                      <a:noFill/>
                    </a:ln>
                  </pic:spPr>
                </pic:pic>
              </a:graphicData>
            </a:graphic>
          </wp:anchor>
        </w:drawing>
      </w:r>
      <w:r w:rsidR="00343026" w:rsidRPr="00133834">
        <w:rPr>
          <w:rFonts w:ascii="Arial" w:hAnsi="Arial" w:cs="Arial"/>
          <w:lang w:eastAsia="en-AU"/>
        </w:rPr>
        <w:t xml:space="preserve">A </w:t>
      </w:r>
      <w:r w:rsidR="00B147FC">
        <w:rPr>
          <w:rFonts w:ascii="Arial" w:hAnsi="Arial" w:cs="Arial"/>
          <w:lang w:eastAsia="en-AU"/>
        </w:rPr>
        <w:t>man</w:t>
      </w:r>
      <w:r w:rsidR="00343026" w:rsidRPr="00133834">
        <w:rPr>
          <w:rFonts w:ascii="Arial" w:hAnsi="Arial" w:cs="Arial"/>
          <w:lang w:eastAsia="en-AU"/>
        </w:rPr>
        <w:t xml:space="preserve"> rides a motorcycle </w:t>
      </w:r>
      <w:r w:rsidR="00B147FC">
        <w:rPr>
          <w:rFonts w:ascii="Arial" w:hAnsi="Arial" w:cs="Arial"/>
          <w:lang w:eastAsia="en-AU"/>
        </w:rPr>
        <w:t>a</w:t>
      </w:r>
      <w:r w:rsidR="00343026" w:rsidRPr="00133834">
        <w:rPr>
          <w:rFonts w:ascii="Arial" w:hAnsi="Arial" w:cs="Arial"/>
          <w:lang w:eastAsia="en-AU"/>
        </w:rPr>
        <w:t xml:space="preserve">round a </w:t>
      </w:r>
      <w:r w:rsidR="00343026">
        <w:rPr>
          <w:rFonts w:ascii="Arial" w:hAnsi="Arial" w:cs="Arial"/>
          <w:lang w:eastAsia="en-AU"/>
        </w:rPr>
        <w:t>flat curve in the road</w:t>
      </w:r>
      <w:r w:rsidR="00343026" w:rsidRPr="00133834">
        <w:rPr>
          <w:rFonts w:ascii="Arial" w:hAnsi="Arial" w:cs="Arial"/>
          <w:lang w:eastAsia="en-AU"/>
        </w:rPr>
        <w:t xml:space="preserve"> at</w:t>
      </w:r>
      <w:r>
        <w:rPr>
          <w:rFonts w:ascii="Arial" w:hAnsi="Arial" w:cs="Arial"/>
          <w:lang w:eastAsia="en-AU"/>
        </w:rPr>
        <w:t xml:space="preserve"> a constant speed of</w:t>
      </w:r>
      <w:r w:rsidR="00343026" w:rsidRPr="00133834">
        <w:rPr>
          <w:rFonts w:ascii="Arial" w:hAnsi="Arial" w:cs="Arial"/>
          <w:lang w:eastAsia="en-AU"/>
        </w:rPr>
        <w:t xml:space="preserve"> </w:t>
      </w:r>
      <w:r w:rsidR="00B147FC">
        <w:rPr>
          <w:rFonts w:ascii="Arial" w:hAnsi="Arial" w:cs="Arial"/>
          <w:lang w:eastAsia="en-AU"/>
        </w:rPr>
        <w:t>54</w:t>
      </w:r>
      <w:r w:rsidR="00343026" w:rsidRPr="00133834">
        <w:rPr>
          <w:rFonts w:ascii="Arial" w:hAnsi="Arial" w:cs="Arial"/>
          <w:lang w:eastAsia="en-AU"/>
        </w:rPr>
        <w:t xml:space="preserve">.0 km/h. The </w:t>
      </w:r>
      <w:r w:rsidR="00B147FC">
        <w:rPr>
          <w:rFonts w:ascii="Arial" w:hAnsi="Arial" w:cs="Arial"/>
          <w:lang w:eastAsia="en-AU"/>
        </w:rPr>
        <w:t>man</w:t>
      </w:r>
      <w:r w:rsidR="00343026">
        <w:rPr>
          <w:rFonts w:ascii="Arial" w:hAnsi="Arial" w:cs="Arial"/>
          <w:lang w:eastAsia="en-AU"/>
        </w:rPr>
        <w:t xml:space="preserve"> and motorcycle </w:t>
      </w:r>
      <w:r w:rsidR="00343026" w:rsidRPr="00133834">
        <w:rPr>
          <w:rFonts w:ascii="Arial" w:hAnsi="Arial" w:cs="Arial"/>
          <w:lang w:eastAsia="en-AU"/>
        </w:rPr>
        <w:t xml:space="preserve">have a </w:t>
      </w:r>
      <w:r w:rsidRPr="00133834">
        <w:rPr>
          <w:rFonts w:ascii="Arial" w:hAnsi="Arial" w:cs="Arial"/>
          <w:lang w:eastAsia="en-AU"/>
        </w:rPr>
        <w:t>combined</w:t>
      </w:r>
      <w:r w:rsidR="00B147FC">
        <w:rPr>
          <w:rFonts w:ascii="Arial" w:hAnsi="Arial" w:cs="Arial"/>
          <w:lang w:eastAsia="en-AU"/>
        </w:rPr>
        <w:t xml:space="preserve"> </w:t>
      </w:r>
      <w:r w:rsidR="00343026" w:rsidRPr="00133834">
        <w:rPr>
          <w:rFonts w:ascii="Arial" w:hAnsi="Arial" w:cs="Arial"/>
          <w:lang w:eastAsia="en-AU"/>
        </w:rPr>
        <w:t>mass of 1</w:t>
      </w:r>
      <w:r>
        <w:rPr>
          <w:rFonts w:ascii="Arial" w:hAnsi="Arial" w:cs="Arial"/>
          <w:lang w:eastAsia="en-AU"/>
        </w:rPr>
        <w:t>8</w:t>
      </w:r>
      <w:r w:rsidR="00343026" w:rsidRPr="00133834">
        <w:rPr>
          <w:rFonts w:ascii="Arial" w:hAnsi="Arial" w:cs="Arial"/>
          <w:lang w:eastAsia="en-AU"/>
        </w:rPr>
        <w:t xml:space="preserve">5 kg and the curve has a radius of </w:t>
      </w:r>
      <w:r w:rsidR="00343026">
        <w:rPr>
          <w:rFonts w:ascii="Arial" w:hAnsi="Arial" w:cs="Arial"/>
          <w:lang w:eastAsia="en-AU"/>
        </w:rPr>
        <w:t>curvature of 35</w:t>
      </w:r>
      <w:r w:rsidR="00343026" w:rsidRPr="00133834">
        <w:rPr>
          <w:rFonts w:ascii="Arial" w:hAnsi="Arial" w:cs="Arial"/>
          <w:lang w:eastAsia="en-AU"/>
        </w:rPr>
        <w:t>.0 m. The rider must lean over as he corners.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DA60D2">
      <w:pPr>
        <w:autoSpaceDE w:val="0"/>
        <w:autoSpaceDN w:val="0"/>
        <w:adjustRightInd w:val="0"/>
        <w:spacing w:after="0"/>
        <w:ind w:left="709" w:right="4784" w:hanging="709"/>
        <w:rPr>
          <w:rFonts w:ascii="Arial" w:hAnsi="Arial" w:cs="Arial"/>
          <w:lang w:eastAsia="en-AU"/>
        </w:rPr>
      </w:pPr>
      <w:r w:rsidRPr="00133834">
        <w:rPr>
          <w:rFonts w:ascii="Arial" w:hAnsi="Arial" w:cs="Arial"/>
          <w:lang w:eastAsia="en-AU"/>
        </w:rPr>
        <w:t>(a)</w:t>
      </w:r>
      <w:r w:rsidRPr="00133834">
        <w:rPr>
          <w:rFonts w:ascii="Arial" w:hAnsi="Arial" w:cs="Arial"/>
          <w:lang w:eastAsia="en-AU"/>
        </w:rPr>
        <w:tab/>
      </w:r>
      <w:r w:rsidR="00B147FC">
        <w:rPr>
          <w:rFonts w:ascii="Arial" w:hAnsi="Arial" w:cs="Arial"/>
          <w:lang w:eastAsia="en-AU"/>
        </w:rPr>
        <w:t xml:space="preserve">Show the </w:t>
      </w:r>
      <w:r w:rsidR="00AC5DCA">
        <w:rPr>
          <w:rFonts w:ascii="Arial" w:hAnsi="Arial" w:cs="Arial"/>
          <w:lang w:eastAsia="en-AU"/>
        </w:rPr>
        <w:t xml:space="preserve">physical </w:t>
      </w:r>
      <w:r w:rsidR="00B147FC">
        <w:rPr>
          <w:rFonts w:ascii="Arial" w:hAnsi="Arial" w:cs="Arial"/>
          <w:lang w:eastAsia="en-AU"/>
        </w:rPr>
        <w:t>forces acting on the man as he rides the motorcycle around the corner. Use labelled arrows in the picture at right</w:t>
      </w:r>
      <w:r w:rsidR="004471D6">
        <w:rPr>
          <w:rFonts w:ascii="Arial" w:hAnsi="Arial" w:cs="Arial"/>
          <w:lang w:eastAsia="en-AU"/>
        </w:rPr>
        <w:t>.</w:t>
      </w:r>
      <w:r w:rsidR="00B147FC">
        <w:rPr>
          <w:rFonts w:ascii="Arial" w:hAnsi="Arial" w:cs="Arial"/>
          <w:lang w:eastAsia="en-AU"/>
        </w:rPr>
        <w:tab/>
      </w:r>
      <w:r w:rsidR="00B147FC">
        <w:rPr>
          <w:rFonts w:ascii="Arial" w:hAnsi="Arial" w:cs="Arial"/>
          <w:lang w:eastAsia="en-AU"/>
        </w:rPr>
        <w:tab/>
      </w:r>
      <w:r w:rsidR="00AC5DCA">
        <w:rPr>
          <w:rFonts w:ascii="Arial" w:hAnsi="Arial" w:cs="Arial"/>
          <w:lang w:eastAsia="en-AU"/>
        </w:rPr>
        <w:tab/>
      </w:r>
      <w:r w:rsidR="00AC5DCA">
        <w:rPr>
          <w:rFonts w:ascii="Arial" w:hAnsi="Arial" w:cs="Arial"/>
          <w:lang w:eastAsia="en-AU"/>
        </w:rPr>
        <w:tab/>
      </w:r>
      <w:r w:rsidR="00B147FC">
        <w:rPr>
          <w:rFonts w:ascii="Arial" w:hAnsi="Arial" w:cs="Arial"/>
          <w:lang w:eastAsia="en-AU"/>
        </w:rPr>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(b)</w:t>
      </w:r>
      <w:r>
        <w:rPr>
          <w:rFonts w:ascii="Arial" w:hAnsi="Arial" w:cs="Arial"/>
          <w:lang w:eastAsia="en-AU"/>
        </w:rPr>
        <w:tab/>
        <w:t>Explain</w:t>
      </w:r>
      <w:r w:rsidRPr="00133834">
        <w:rPr>
          <w:rFonts w:ascii="Arial" w:hAnsi="Arial" w:cs="Arial"/>
          <w:lang w:eastAsia="en-AU"/>
        </w:rPr>
        <w:t xml:space="preserve"> why </w:t>
      </w:r>
      <w:r>
        <w:rPr>
          <w:rFonts w:ascii="Arial" w:hAnsi="Arial" w:cs="Arial"/>
          <w:lang w:eastAsia="en-AU"/>
        </w:rPr>
        <w:t>t</w:t>
      </w:r>
      <w:r w:rsidRPr="00133834">
        <w:rPr>
          <w:rFonts w:ascii="Arial" w:hAnsi="Arial" w:cs="Arial"/>
          <w:lang w:eastAsia="en-AU"/>
        </w:rPr>
        <w:t xml:space="preserve">he </w:t>
      </w:r>
      <w:r>
        <w:rPr>
          <w:rFonts w:ascii="Arial" w:hAnsi="Arial" w:cs="Arial"/>
          <w:lang w:eastAsia="en-AU"/>
        </w:rPr>
        <w:t>rider has</w:t>
      </w:r>
      <w:r w:rsidRPr="00133834">
        <w:rPr>
          <w:rFonts w:ascii="Arial" w:hAnsi="Arial" w:cs="Arial"/>
          <w:lang w:eastAsia="en-AU"/>
        </w:rPr>
        <w:t xml:space="preserve"> to lean over</w:t>
      </w:r>
      <w:r>
        <w:rPr>
          <w:rFonts w:ascii="Arial" w:hAnsi="Arial" w:cs="Arial"/>
          <w:lang w:eastAsia="en-AU"/>
        </w:rPr>
        <w:t xml:space="preserve"> as he corners on the motorcycle</w:t>
      </w:r>
      <w:r w:rsidRPr="00133834">
        <w:rPr>
          <w:rFonts w:ascii="Arial" w:hAnsi="Arial" w:cs="Arial"/>
          <w:lang w:eastAsia="en-AU"/>
        </w:rPr>
        <w:t>.</w:t>
      </w:r>
      <w:r>
        <w:rPr>
          <w:rFonts w:ascii="Arial" w:hAnsi="Arial" w:cs="Arial"/>
          <w:lang w:eastAsia="en-AU"/>
        </w:rPr>
        <w:tab/>
      </w:r>
      <w:r>
        <w:rPr>
          <w:rFonts w:ascii="Arial" w:hAnsi="Arial" w:cs="Arial"/>
          <w:lang w:eastAsia="en-AU"/>
        </w:rPr>
        <w:tab/>
        <w:t>(3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Default="00343026"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F63428" w:rsidRDefault="00F63428"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Pr="00133834" w:rsidRDefault="00DA60D2"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(c</w:t>
      </w:r>
      <w:r w:rsidR="00343026" w:rsidRPr="00133834">
        <w:rPr>
          <w:rFonts w:ascii="Arial" w:hAnsi="Arial" w:cs="Arial"/>
          <w:lang w:eastAsia="en-AU"/>
        </w:rPr>
        <w:t>)</w:t>
      </w:r>
      <w:r w:rsidR="00343026" w:rsidRPr="00133834">
        <w:rPr>
          <w:rFonts w:ascii="Arial" w:hAnsi="Arial" w:cs="Arial"/>
          <w:lang w:eastAsia="en-AU"/>
        </w:rPr>
        <w:tab/>
        <w:t>Calculate the force of friction ac</w:t>
      </w:r>
      <w:r>
        <w:rPr>
          <w:rFonts w:ascii="Arial" w:hAnsi="Arial" w:cs="Arial"/>
          <w:lang w:eastAsia="en-AU"/>
        </w:rPr>
        <w:t>ting on the tyres of the bike.</w:t>
      </w:r>
      <w:r>
        <w:rPr>
          <w:rFonts w:ascii="Arial" w:hAnsi="Arial" w:cs="Arial"/>
          <w:lang w:eastAsia="en-AU"/>
        </w:rPr>
        <w:tab/>
      </w:r>
      <w:r w:rsidR="00DA60D2">
        <w:rPr>
          <w:rFonts w:ascii="Arial" w:hAnsi="Arial" w:cs="Arial"/>
          <w:lang w:eastAsia="en-AU"/>
        </w:rPr>
        <w:tab/>
      </w:r>
      <w:r w:rsidR="00DA60D2">
        <w:rPr>
          <w:rFonts w:ascii="Arial" w:hAnsi="Arial" w:cs="Arial"/>
          <w:lang w:eastAsia="en-AU"/>
        </w:rPr>
        <w:tab/>
      </w:r>
      <w:r>
        <w:rPr>
          <w:rFonts w:ascii="Arial" w:hAnsi="Arial" w:cs="Arial"/>
          <w:lang w:eastAsia="en-AU"/>
        </w:rPr>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DA60D2" w:rsidRDefault="00DA60D2">
      <w:pPr>
        <w:rPr>
          <w:rFonts w:ascii="Arial" w:hAnsi="Arial" w:cs="Arial"/>
          <w:lang w:eastAsia="en-AU"/>
        </w:rPr>
      </w:pPr>
      <w:r>
        <w:rPr>
          <w:rFonts w:ascii="Arial" w:hAnsi="Arial" w:cs="Arial"/>
          <w:lang w:eastAsia="en-AU"/>
        </w:rPr>
        <w:br w:type="page"/>
      </w:r>
    </w:p>
    <w:p w:rsidR="00DB4C69" w:rsidRDefault="00DB4C69"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(d</w:t>
      </w:r>
      <w:r w:rsidR="00343026" w:rsidRPr="00133834">
        <w:rPr>
          <w:rFonts w:ascii="Arial" w:hAnsi="Arial" w:cs="Arial"/>
          <w:lang w:eastAsia="en-AU"/>
        </w:rPr>
        <w:t>)</w:t>
      </w:r>
      <w:r w:rsidR="00343026" w:rsidRPr="00133834">
        <w:rPr>
          <w:rFonts w:ascii="Arial" w:hAnsi="Arial" w:cs="Arial"/>
          <w:lang w:eastAsia="en-AU"/>
        </w:rPr>
        <w:tab/>
        <w:t>What is the size of the total force exerted by the road on the tyres?</w:t>
      </w:r>
      <w:r w:rsidR="00343026" w:rsidRPr="00133834">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Default="00343026"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Pr="00133834" w:rsidRDefault="00DA60D2"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F63428" w:rsidP="00343026">
      <w:pPr>
        <w:autoSpaceDE w:val="0"/>
        <w:autoSpaceDN w:val="0"/>
        <w:adjustRightInd w:val="0"/>
        <w:spacing w:after="0"/>
        <w:ind w:left="709" w:hanging="709"/>
        <w:rPr>
          <w:rFonts w:ascii="Arial" w:hAnsi="Arial" w:cs="Arial"/>
          <w:lang w:eastAsia="en-AU"/>
        </w:rPr>
      </w:pPr>
      <w:r>
        <w:rPr>
          <w:rFonts w:ascii="Arial" w:hAnsi="Arial" w:cs="Arial"/>
          <w:lang w:eastAsia="en-AU"/>
        </w:rPr>
        <w:t>(e</w:t>
      </w:r>
      <w:r w:rsidR="00343026" w:rsidRPr="00133834">
        <w:rPr>
          <w:rFonts w:ascii="Arial" w:hAnsi="Arial" w:cs="Arial"/>
          <w:lang w:eastAsia="en-AU"/>
        </w:rPr>
        <w:t>)</w:t>
      </w:r>
      <w:r w:rsidR="00343026" w:rsidRPr="00133834">
        <w:rPr>
          <w:rFonts w:ascii="Arial" w:hAnsi="Arial" w:cs="Arial"/>
          <w:lang w:eastAsia="en-AU"/>
        </w:rPr>
        <w:tab/>
        <w:t>What is the angle that the bike and</w:t>
      </w:r>
      <w:r w:rsidR="00DA60D2">
        <w:rPr>
          <w:rFonts w:ascii="Arial" w:hAnsi="Arial" w:cs="Arial"/>
          <w:lang w:eastAsia="en-AU"/>
        </w:rPr>
        <w:t xml:space="preserve"> rider make to the horizontal?</w:t>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9D24D0" w:rsidRPr="009D24D0" w:rsidRDefault="009D24D0" w:rsidP="00332197">
      <w:pPr>
        <w:spacing w:after="0"/>
        <w:rPr>
          <w:rFonts w:ascii="Arial" w:eastAsia="Times New Roman" w:hAnsi="Arial" w:cs="Arial"/>
          <w:lang w:val="en-US"/>
        </w:rPr>
      </w:pPr>
    </w:p>
    <w:p w:rsidR="00063CEE" w:rsidRDefault="00063CEE" w:rsidP="00332197">
      <w:pPr>
        <w:spacing w:after="0"/>
        <w:rPr>
          <w:rFonts w:ascii="Arial" w:eastAsia="Times New Roman" w:hAnsi="Arial" w:cs="Arial"/>
          <w:lang w:val="en-US"/>
        </w:rPr>
      </w:pPr>
    </w:p>
    <w:p w:rsidR="00063CEE" w:rsidRPr="00063CEE" w:rsidRDefault="00063CEE" w:rsidP="00332197">
      <w:pPr>
        <w:spacing w:after="0"/>
        <w:rPr>
          <w:rFonts w:ascii="Arial" w:eastAsia="Times New Roman" w:hAnsi="Arial" w:cs="Arial"/>
          <w:lang w:val="en-US"/>
        </w:rPr>
      </w:pPr>
    </w:p>
    <w:p w:rsidR="00DB4C69" w:rsidRPr="0006659B" w:rsidRDefault="005D5080" w:rsidP="00DB4C69">
      <w:pPr>
        <w:spacing w:line="240" w:lineRule="auto"/>
        <w:rPr>
          <w:rFonts w:ascii="Arial" w:hAnsi="Arial" w:cs="Arial"/>
          <w:b/>
        </w:rPr>
      </w:pPr>
      <w:r>
        <w:rPr>
          <w:rFonts w:ascii="Arial" w:hAnsi="Arial" w:cs="Arial"/>
          <w:b/>
        </w:rPr>
        <w:br w:type="page"/>
      </w:r>
      <w:r w:rsidR="00DB4C69" w:rsidRPr="0006659B">
        <w:rPr>
          <w:rFonts w:ascii="Arial" w:hAnsi="Arial" w:cs="Arial"/>
          <w:b/>
        </w:rPr>
        <w:lastRenderedPageBreak/>
        <w:t xml:space="preserve">Question </w:t>
      </w:r>
      <w:r w:rsidR="00DB4C69">
        <w:rPr>
          <w:rFonts w:ascii="Arial" w:hAnsi="Arial" w:cs="Arial"/>
          <w:b/>
        </w:rPr>
        <w:t>20</w:t>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t>(1</w:t>
      </w:r>
      <w:r w:rsidR="00F63428">
        <w:rPr>
          <w:rFonts w:ascii="Arial" w:hAnsi="Arial" w:cs="Arial"/>
          <w:b/>
        </w:rPr>
        <w:t>5</w:t>
      </w:r>
      <w:r w:rsidR="00DB4C69" w:rsidRPr="0006659B">
        <w:rPr>
          <w:rFonts w:ascii="Arial" w:hAnsi="Arial" w:cs="Arial"/>
          <w:b/>
        </w:rPr>
        <w:t xml:space="preserve"> marks)</w:t>
      </w:r>
    </w:p>
    <w:p w:rsidR="00DB4C69" w:rsidRPr="005E68F1" w:rsidRDefault="00DB4C69" w:rsidP="00DB4C69">
      <w:pPr>
        <w:spacing w:after="120"/>
        <w:rPr>
          <w:rFonts w:ascii="Arial" w:hAnsi="Arial" w:cs="Arial"/>
        </w:rPr>
      </w:pPr>
      <w:r>
        <w:rPr>
          <w:rFonts w:ascii="Arial" w:hAnsi="Arial" w:cs="Arial"/>
          <w:noProof/>
          <w:lang w:eastAsia="en-AU"/>
        </w:rPr>
        <w:drawing>
          <wp:anchor distT="0" distB="0" distL="114300" distR="114300" simplePos="0" relativeHeight="251782144" behindDoc="1" locked="0" layoutInCell="0" allowOverlap="1">
            <wp:simplePos x="0" y="0"/>
            <wp:positionH relativeFrom="column">
              <wp:posOffset>3771900</wp:posOffset>
            </wp:positionH>
            <wp:positionV relativeFrom="paragraph">
              <wp:posOffset>57150</wp:posOffset>
            </wp:positionV>
            <wp:extent cx="2514600" cy="1336040"/>
            <wp:effectExtent l="0" t="0" r="0" b="10160"/>
            <wp:wrapTight wrapText="bothSides">
              <wp:wrapPolygon edited="0">
                <wp:start x="0" y="0"/>
                <wp:lineTo x="0" y="21354"/>
                <wp:lineTo x="21382" y="21354"/>
                <wp:lineTo x="21382" y="0"/>
                <wp:lineTo x="0" y="0"/>
              </wp:wrapPolygon>
            </wp:wrapTight>
            <wp:docPr id="32" name="Picture 5" descr="http://www.bbc.co.uk/scotland/education/bitesize/standard/img/physics/electricity/movement/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bc.co.uk/scotland/education/bitesize/standard/img/physics/electricity/movement/motor.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514600" cy="1336040"/>
                    </a:xfrm>
                    <a:prstGeom prst="rect">
                      <a:avLst/>
                    </a:prstGeom>
                    <a:noFill/>
                    <a:ln>
                      <a:noFill/>
                    </a:ln>
                  </pic:spPr>
                </pic:pic>
              </a:graphicData>
            </a:graphic>
          </wp:anchor>
        </w:drawing>
      </w:r>
      <w:r w:rsidRPr="005E68F1">
        <w:rPr>
          <w:rFonts w:ascii="Arial" w:hAnsi="Arial" w:cs="Arial"/>
        </w:rPr>
        <w:t xml:space="preserve">A typical DC electric motor is shown </w:t>
      </w:r>
      <w:r>
        <w:rPr>
          <w:rFonts w:ascii="Arial" w:hAnsi="Arial" w:cs="Arial"/>
        </w:rPr>
        <w:t>at right</w:t>
      </w:r>
      <w:r w:rsidRPr="005E68F1">
        <w:rPr>
          <w:rFonts w:ascii="Arial" w:hAnsi="Arial" w:cs="Arial"/>
        </w:rPr>
        <w:t xml:space="preserve">. </w:t>
      </w:r>
      <w:r>
        <w:rPr>
          <w:rFonts w:ascii="Arial" w:hAnsi="Arial" w:cs="Arial"/>
        </w:rPr>
        <w:t>The coil</w:t>
      </w:r>
      <w:r w:rsidRPr="005E68F1">
        <w:rPr>
          <w:rFonts w:ascii="Arial" w:hAnsi="Arial" w:cs="Arial"/>
        </w:rPr>
        <w:t xml:space="preserve"> con</w:t>
      </w:r>
      <w:r>
        <w:rPr>
          <w:rFonts w:ascii="Arial" w:hAnsi="Arial" w:cs="Arial"/>
        </w:rPr>
        <w:t xml:space="preserve">tains 250 turns and has </w:t>
      </w:r>
      <w:r w:rsidRPr="005E68F1">
        <w:rPr>
          <w:rFonts w:ascii="Arial" w:hAnsi="Arial" w:cs="Arial"/>
        </w:rPr>
        <w:t>dimensions</w:t>
      </w:r>
      <w:r>
        <w:rPr>
          <w:rFonts w:ascii="Arial" w:hAnsi="Arial" w:cs="Arial"/>
        </w:rPr>
        <w:t xml:space="preserve"> of 8</w:t>
      </w:r>
      <w:r w:rsidRPr="005E68F1">
        <w:rPr>
          <w:rFonts w:ascii="Arial" w:hAnsi="Arial" w:cs="Arial"/>
        </w:rPr>
        <w:t>.0</w:t>
      </w:r>
      <w:r>
        <w:rPr>
          <w:rFonts w:ascii="Arial" w:hAnsi="Arial" w:cs="Arial"/>
        </w:rPr>
        <w:t>0</w:t>
      </w:r>
      <w:r w:rsidRPr="005E68F1">
        <w:rPr>
          <w:rFonts w:ascii="Arial" w:hAnsi="Arial" w:cs="Arial"/>
        </w:rPr>
        <w:t xml:space="preserve"> cm</w:t>
      </w:r>
      <w:r>
        <w:rPr>
          <w:rFonts w:ascii="Arial" w:hAnsi="Arial" w:cs="Arial"/>
        </w:rPr>
        <w:t xml:space="preserve"> in length</w:t>
      </w:r>
      <w:r w:rsidRPr="005E68F1">
        <w:rPr>
          <w:rFonts w:ascii="Arial" w:hAnsi="Arial" w:cs="Arial"/>
        </w:rPr>
        <w:t xml:space="preserve"> by </w:t>
      </w:r>
      <w:r>
        <w:rPr>
          <w:rFonts w:ascii="Arial" w:hAnsi="Arial" w:cs="Arial"/>
        </w:rPr>
        <w:t>5</w:t>
      </w:r>
      <w:r w:rsidRPr="005E68F1">
        <w:rPr>
          <w:rFonts w:ascii="Arial" w:hAnsi="Arial" w:cs="Arial"/>
        </w:rPr>
        <w:t>.0</w:t>
      </w:r>
      <w:r>
        <w:rPr>
          <w:rFonts w:ascii="Arial" w:hAnsi="Arial" w:cs="Arial"/>
        </w:rPr>
        <w:t>0</w:t>
      </w:r>
      <w:r w:rsidRPr="005E68F1">
        <w:rPr>
          <w:rFonts w:ascii="Arial" w:hAnsi="Arial" w:cs="Arial"/>
        </w:rPr>
        <w:t xml:space="preserve"> cm </w:t>
      </w:r>
      <w:r>
        <w:rPr>
          <w:rFonts w:ascii="Arial" w:hAnsi="Arial" w:cs="Arial"/>
        </w:rPr>
        <w:t>in width.</w:t>
      </w:r>
      <w:r w:rsidRPr="005E68F1">
        <w:rPr>
          <w:rFonts w:ascii="Arial" w:hAnsi="Arial" w:cs="Arial"/>
        </w:rPr>
        <w:t xml:space="preserve"> </w:t>
      </w:r>
      <w:r>
        <w:rPr>
          <w:rFonts w:ascii="Arial" w:hAnsi="Arial" w:cs="Arial"/>
        </w:rPr>
        <w:t>T</w:t>
      </w:r>
      <w:r w:rsidRPr="005E68F1">
        <w:rPr>
          <w:rFonts w:ascii="Arial" w:hAnsi="Arial" w:cs="Arial"/>
        </w:rPr>
        <w:t xml:space="preserve">he </w:t>
      </w:r>
      <w:r>
        <w:rPr>
          <w:rFonts w:ascii="Arial" w:hAnsi="Arial" w:cs="Arial"/>
        </w:rPr>
        <w:t xml:space="preserve">field magnets produce a uniform </w:t>
      </w:r>
      <w:r w:rsidRPr="005E68F1">
        <w:rPr>
          <w:rFonts w:ascii="Arial" w:hAnsi="Arial" w:cs="Arial"/>
        </w:rPr>
        <w:t>magnetic field</w:t>
      </w:r>
      <w:r>
        <w:rPr>
          <w:rFonts w:ascii="Arial" w:hAnsi="Arial" w:cs="Arial"/>
        </w:rPr>
        <w:t xml:space="preserve"> of strength 0.0240 T in which the coil rotates.</w:t>
      </w:r>
    </w:p>
    <w:p w:rsidR="00DB4C69" w:rsidRPr="005E68F1" w:rsidRDefault="00DB4C69" w:rsidP="00DB4C69">
      <w:pPr>
        <w:spacing w:after="0"/>
        <w:ind w:left="720" w:hanging="720"/>
        <w:rPr>
          <w:rFonts w:ascii="Arial" w:hAnsi="Arial" w:cs="Arial"/>
        </w:rPr>
      </w:pPr>
      <w:r>
        <w:rPr>
          <w:rFonts w:ascii="Arial" w:hAnsi="Arial" w:cs="Arial"/>
        </w:rPr>
        <w:t>(a)</w:t>
      </w:r>
      <w:r>
        <w:rPr>
          <w:rFonts w:ascii="Arial" w:hAnsi="Arial" w:cs="Arial"/>
        </w:rPr>
        <w:tab/>
      </w:r>
      <w:r w:rsidRPr="005E68F1">
        <w:rPr>
          <w:rFonts w:ascii="Arial" w:hAnsi="Arial" w:cs="Arial"/>
        </w:rPr>
        <w:t xml:space="preserve">Explain the purpose </w:t>
      </w:r>
      <w:r>
        <w:rPr>
          <w:rFonts w:ascii="Arial" w:hAnsi="Arial" w:cs="Arial"/>
        </w:rPr>
        <w:t>of the commutator and brushes.</w:t>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Pr="005E68F1" w:rsidRDefault="00DB4C69" w:rsidP="00DB4C69">
      <w:pPr>
        <w:spacing w:after="0"/>
        <w:ind w:left="720" w:hanging="720"/>
        <w:rPr>
          <w:rFonts w:ascii="Arial" w:hAnsi="Arial" w:cs="Arial"/>
        </w:rPr>
      </w:pPr>
    </w:p>
    <w:p w:rsidR="00DB4C69" w:rsidRPr="005E68F1"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F63428" w:rsidRDefault="00F63428"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Pr="005E68F1"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r>
        <w:rPr>
          <w:rFonts w:ascii="Arial" w:hAnsi="Arial" w:cs="Arial"/>
        </w:rPr>
        <w:t>(b)</w:t>
      </w:r>
      <w:r>
        <w:rPr>
          <w:rFonts w:ascii="Arial" w:hAnsi="Arial" w:cs="Arial"/>
        </w:rPr>
        <w:tab/>
        <w:t>Describe two</w:t>
      </w:r>
      <w:r w:rsidRPr="005E68F1">
        <w:rPr>
          <w:rFonts w:ascii="Arial" w:hAnsi="Arial" w:cs="Arial"/>
        </w:rPr>
        <w:t xml:space="preserve"> ways </w:t>
      </w:r>
      <w:r>
        <w:rPr>
          <w:rFonts w:ascii="Arial" w:hAnsi="Arial" w:cs="Arial"/>
        </w:rPr>
        <w:t>that</w:t>
      </w:r>
      <w:r w:rsidRPr="005E68F1">
        <w:rPr>
          <w:rFonts w:ascii="Arial" w:hAnsi="Arial" w:cs="Arial"/>
        </w:rPr>
        <w:t xml:space="preserve"> an </w:t>
      </w:r>
      <w:r w:rsidRPr="005E68F1">
        <w:rPr>
          <w:rFonts w:ascii="Arial" w:hAnsi="Arial" w:cs="Arial"/>
          <w:i/>
        </w:rPr>
        <w:t>actual</w:t>
      </w:r>
      <w:r w:rsidRPr="005E68F1">
        <w:rPr>
          <w:rFonts w:ascii="Arial" w:hAnsi="Arial" w:cs="Arial"/>
        </w:rPr>
        <w:t xml:space="preserve"> electric motor </w:t>
      </w:r>
      <w:r>
        <w:rPr>
          <w:rFonts w:ascii="Arial" w:hAnsi="Arial" w:cs="Arial"/>
        </w:rPr>
        <w:t xml:space="preserve">would </w:t>
      </w:r>
      <w:r w:rsidRPr="005E68F1">
        <w:rPr>
          <w:rFonts w:ascii="Arial" w:hAnsi="Arial" w:cs="Arial"/>
        </w:rPr>
        <w:t>differ fr</w:t>
      </w:r>
      <w:r>
        <w:rPr>
          <w:rFonts w:ascii="Arial" w:hAnsi="Arial" w:cs="Arial"/>
        </w:rPr>
        <w:t>om the one shown in the diagram above.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r>
        <w:rPr>
          <w:rFonts w:ascii="Arial" w:hAnsi="Arial" w:cs="Arial"/>
        </w:rPr>
        <w:t>(c)</w:t>
      </w:r>
      <w:r>
        <w:rPr>
          <w:rFonts w:ascii="Arial" w:hAnsi="Arial" w:cs="Arial"/>
        </w:rPr>
        <w:tab/>
        <w:t>When in operation under load, the motor rotates at a steady rate of 750 rpm (revolutions per minute) and draws a current of 3.00 A. On the axes below, sketch the torque produced by the motor over a full rotation of the coil, starting from the position shown in the diagram above. Include appropriate scales on both axes.</w:t>
      </w:r>
      <w:r w:rsidR="004F601B">
        <w:rPr>
          <w:rFonts w:ascii="Arial" w:hAnsi="Arial" w:cs="Arial"/>
        </w:rPr>
        <w:t xml:space="preserve"> Show relevant calculations.</w:t>
      </w:r>
      <w:r>
        <w:rPr>
          <w:rFonts w:ascii="Arial" w:hAnsi="Arial" w:cs="Arial"/>
        </w:rPr>
        <w:tab/>
        <w:t>(4 marks)</w:t>
      </w:r>
    </w:p>
    <w:p w:rsidR="00AC5DCA" w:rsidRDefault="00AC5DCA" w:rsidP="00DB4C69">
      <w:pPr>
        <w:spacing w:after="0"/>
        <w:ind w:left="720" w:hanging="720"/>
        <w:rPr>
          <w:rFonts w:ascii="Arial" w:hAnsi="Arial" w:cs="Arial"/>
        </w:rPr>
      </w:pPr>
    </w:p>
    <w:p w:rsidR="00AC5DCA" w:rsidRDefault="00AC5DCA" w:rsidP="00DB4C69">
      <w:pPr>
        <w:spacing w:after="0"/>
        <w:ind w:left="720" w:hanging="720"/>
        <w:rPr>
          <w:rFonts w:ascii="Arial" w:hAnsi="Arial" w:cs="Arial"/>
        </w:rPr>
      </w:pPr>
    </w:p>
    <w:p w:rsidR="00AC5DCA" w:rsidRDefault="00AC5DCA" w:rsidP="00DB4C69">
      <w:pPr>
        <w:spacing w:after="0"/>
        <w:ind w:left="720" w:hanging="720"/>
        <w:rPr>
          <w:rFonts w:ascii="Arial" w:hAnsi="Arial" w:cs="Arial"/>
        </w:rPr>
      </w:pPr>
    </w:p>
    <w:p w:rsidR="00AC5DCA" w:rsidRPr="005E68F1" w:rsidRDefault="00AC5DCA" w:rsidP="00DB4C69">
      <w:pPr>
        <w:spacing w:after="0"/>
        <w:ind w:left="720" w:hanging="720"/>
        <w:rPr>
          <w:rFonts w:ascii="Arial" w:hAnsi="Arial" w:cs="Arial"/>
        </w:rPr>
      </w:pPr>
    </w:p>
    <w:p w:rsidR="00DB4C69" w:rsidRPr="005E68F1" w:rsidRDefault="004F601B" w:rsidP="00DB4C69">
      <w:pPr>
        <w:spacing w:after="0"/>
        <w:ind w:left="720" w:hanging="720"/>
        <w:rPr>
          <w:rFonts w:ascii="Arial" w:hAnsi="Arial" w:cs="Arial"/>
        </w:rPr>
      </w:pPr>
      <w:r>
        <w:rPr>
          <w:rFonts w:ascii="Arial" w:hAnsi="Arial" w:cs="Arial"/>
          <w:noProof/>
          <w:lang w:val="en-US"/>
        </w:rPr>
        <w:pict>
          <v:group id="Group 40" o:spid="_x0000_s1078" style="position:absolute;left:0;text-align:left;margin-left:44pt;margin-top:9.9pt;width:418pt;height:178.7pt;z-index:251783168;mso-height-relative:margin" coordsize="53086,256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">
            <v:shapetype id="_x0000_t32" coordsize="21600,21600" o:spt="32" o:oned="t" path="m,l21600,21600e" filled="f">
              <v:path arrowok="t" fillok="f" o:connecttype="none"/>
              <o:lock v:ext="edit" shapetype="t"/>
            </v:shapetype>
            <v:shape id="Straight Arrow Connector 38" o:spid="_x0000_s1080" type="#_x0000_t32" style="position:absolute;width:0;height:256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I9IrwAAADbAAAADwAAAGRycy9kb3ducmV2LnhtbERPvQrCMBDeBd8hnOCmqQoq1SgiKl0U&#10;rC5uR3O2xeZSmqj17c0gOH58/8t1ayrxosaVlhWMhhEI4szqknMF18t+MAfhPLLGyjIp+JCD9arb&#10;WWKs7ZvP9Ep9LkIIuxgVFN7XsZQuK8igG9qaOHB32xj0ATa51A2+Q7ip5DiKptJgyaGhwJq2BWWP&#10;9GkUuBPOb7NxIg+UytF2kyW7o06U6vfazQKEp9b/xT93ohVMwtjwJf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uI9IrwAAADbAAAADwAAAAAAAAAAAAAAAAChAgAA&#10;ZHJzL2Rvd25yZXYueG1sUEsFBgAAAAAEAAQA+QAAAIoDAAAAAA==&#10;" strokecolor="black [3213]" strokeweight="1.5pt">
              <v:stroke startarrow="block" endarrow="block"/>
            </v:shape>
            <v:shape id="Straight Arrow Connector 39" o:spid="_x0000_s1079" type="#_x0000_t32" style="position:absolute;top:12763;width:53086;height:11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X3sMIAAADbAAAADwAAAGRycy9kb3ducmV2LnhtbESPQWvCQBSE7wX/w/KE3uomFkpNXUUU&#10;0atpEI+P7GuSNvs2ZFez+uvdguBxmJlvmPkymFZcqHeNZQXpJAFBXFrdcKWg+N6+fYJwHllja5kU&#10;XMnBcjF6mWOm7cAHuuS+EhHCLkMFtfddJqUrazLoJrYjjt6P7Q36KPtK6h6HCDetnCbJhzTYcFyo&#10;saN1TeVffjYK8vUshOMmPZ0GPBTkh99dmt6Ueh2H1RcIT8E/w4/2Xit4n8H/l/gD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VX3sMIAAADbAAAADwAAAAAAAAAAAAAA&#10;AAChAgAAZHJzL2Rvd25yZXYueG1sUEsFBgAAAAAEAAQA+QAAAJADAAAAAA==&#10;" strokecolor="black [3213]" strokeweight="1.5pt">
              <v:stroke endarrow="block"/>
            </v:shape>
          </v:group>
        </w:pict>
      </w:r>
    </w:p>
    <w:p w:rsidR="00DB4C69" w:rsidRPr="005E68F1" w:rsidRDefault="00DB4C69" w:rsidP="00DB4C69">
      <w:pPr>
        <w:spacing w:after="0"/>
        <w:ind w:left="720" w:hanging="720"/>
        <w:rPr>
          <w:rFonts w:ascii="Arial" w:hAnsi="Arial" w:cs="Arial"/>
        </w:rPr>
      </w:pPr>
    </w:p>
    <w:p w:rsidR="00DB4C69" w:rsidRPr="005E68F1" w:rsidRDefault="00DB4C69" w:rsidP="00DB4C69">
      <w:pPr>
        <w:spacing w:after="0"/>
        <w:rPr>
          <w:rFonts w:ascii="Arial" w:hAnsi="Arial" w:cs="Arial"/>
        </w:rPr>
      </w:pPr>
    </w:p>
    <w:p w:rsidR="00DB4C69" w:rsidRPr="005E68F1" w:rsidRDefault="00DB4C69" w:rsidP="00DB4C69">
      <w:pPr>
        <w:spacing w:after="0"/>
        <w:ind w:left="720" w:hanging="720"/>
        <w:rPr>
          <w:rFonts w:ascii="Arial" w:hAnsi="Arial" w:cs="Arial"/>
        </w:rPr>
      </w:pPr>
    </w:p>
    <w:p w:rsidR="00DB4C69" w:rsidRPr="005E68F1" w:rsidRDefault="00DB4C69" w:rsidP="00DB4C69">
      <w:pPr>
        <w:tabs>
          <w:tab w:val="num" w:pos="1191"/>
        </w:tabs>
        <w:spacing w:after="0"/>
        <w:ind w:left="720" w:hanging="720"/>
        <w:rPr>
          <w:rFonts w:ascii="Arial" w:hAnsi="Arial" w:cs="Arial"/>
        </w:rPr>
      </w:pPr>
    </w:p>
    <w:p w:rsidR="00DB4C69" w:rsidRPr="005E68F1" w:rsidRDefault="00DB4C69" w:rsidP="00DB4C69">
      <w:pPr>
        <w:tabs>
          <w:tab w:val="num" w:pos="1191"/>
        </w:tabs>
        <w:spacing w:after="0"/>
        <w:ind w:left="720" w:hanging="720"/>
        <w:rPr>
          <w:rFonts w:ascii="Arial" w:hAnsi="Arial" w:cs="Arial"/>
        </w:rPr>
      </w:pPr>
    </w:p>
    <w:p w:rsidR="00DB4C69" w:rsidRPr="005E68F1" w:rsidRDefault="004F601B" w:rsidP="00DB4C69">
      <w:pPr>
        <w:spacing w:after="0"/>
        <w:ind w:left="720" w:hanging="720"/>
        <w:rPr>
          <w:rFonts w:ascii="Arial" w:hAnsi="Arial" w:cs="Arial"/>
        </w:rPr>
      </w:pPr>
      <w:r>
        <w:rPr>
          <w:rFonts w:ascii="Arial" w:hAnsi="Arial" w:cs="Arial"/>
          <w:noProof/>
          <w:lang w:eastAsia="en-AU"/>
        </w:rPr>
        <w:pict>
          <v:shape id="_x0000_s1083" type="#_x0000_t202" style="position:absolute;left:0;text-align:left;margin-left:466pt;margin-top:1.7pt;width:51.5pt;height:22pt;z-index:251808768" filled="f" stroked="f">
            <v:textbox>
              <w:txbxContent>
                <w:p w:rsidR="004F601B" w:rsidRDefault="004F601B">
                  <w:r>
                    <w:t>TIME (s)</w:t>
                  </w:r>
                </w:p>
              </w:txbxContent>
            </v:textbox>
          </v:shape>
        </w:pict>
      </w: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ind w:left="709" w:hanging="709"/>
        <w:rPr>
          <w:rFonts w:ascii="Arial" w:hAnsi="Arial" w:cs="Arial"/>
        </w:rPr>
      </w:pPr>
      <w:r>
        <w:rPr>
          <w:rFonts w:ascii="Arial" w:hAnsi="Arial" w:cs="Arial"/>
        </w:rPr>
        <w:lastRenderedPageBreak/>
        <w:t>(d)</w:t>
      </w:r>
      <w:r>
        <w:rPr>
          <w:rFonts w:ascii="Arial" w:hAnsi="Arial" w:cs="Arial"/>
        </w:rPr>
        <w:tab/>
        <w:t>Even when under no load at all, the motor has a maximum rotational speed that it can reach. Explain why this is so, with reference to Faraday’s Law and Lenz’s Law.</w:t>
      </w:r>
      <w:r>
        <w:rPr>
          <w:rFonts w:ascii="Arial" w:hAnsi="Arial" w:cs="Arial"/>
        </w:rPr>
        <w:tab/>
      </w:r>
      <w:r>
        <w:rPr>
          <w:rFonts w:ascii="Arial" w:hAnsi="Arial" w:cs="Arial"/>
        </w:rPr>
        <w:tab/>
        <w:t>(4 marks)</w:t>
      </w: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r>
        <w:rPr>
          <w:rFonts w:ascii="Arial" w:hAnsi="Arial" w:cs="Arial"/>
        </w:rPr>
        <w:t>(e)</w:t>
      </w:r>
      <w:r>
        <w:rPr>
          <w:rFonts w:ascii="Arial" w:hAnsi="Arial" w:cs="Arial"/>
        </w:rPr>
        <w:tab/>
        <w:t>Estimate the maximum rotational speed of the motor (in rpm) when connected to a 6.00 V battery and operating under no load.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63428">
        <w:rPr>
          <w:rFonts w:ascii="Arial" w:hAnsi="Arial" w:cs="Arial"/>
        </w:rPr>
        <w:t>3</w:t>
      </w:r>
      <w:r>
        <w:rPr>
          <w:rFonts w:ascii="Arial" w:hAnsi="Arial" w:cs="Arial"/>
        </w:rPr>
        <w:t xml:space="preserve"> marks)</w:t>
      </w: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Default="00DB4C69" w:rsidP="00DB4C69">
      <w:pPr>
        <w:spacing w:after="0"/>
        <w:rPr>
          <w:rFonts w:ascii="Arial" w:hAnsi="Arial" w:cs="Arial"/>
        </w:rPr>
      </w:pPr>
    </w:p>
    <w:p w:rsidR="00DB4C69" w:rsidRPr="00E20A78" w:rsidRDefault="00DB4C69" w:rsidP="00DB4C69">
      <w:pPr>
        <w:spacing w:after="0"/>
        <w:rPr>
          <w:rFonts w:ascii="Arial" w:hAnsi="Arial" w:cs="Arial"/>
        </w:rPr>
      </w:pPr>
    </w:p>
    <w:p w:rsidR="00DB4C69" w:rsidRPr="004B0D52" w:rsidRDefault="00DB4C69" w:rsidP="00DB4C69">
      <w:pPr>
        <w:spacing w:after="0"/>
        <w:rPr>
          <w:rFonts w:ascii="Arial" w:hAnsi="Arial" w:cs="Arial"/>
        </w:rPr>
      </w:pPr>
    </w:p>
    <w:p w:rsidR="00DB4C69" w:rsidRDefault="00DB4C69" w:rsidP="00DB4C69">
      <w:pPr>
        <w:rPr>
          <w:rFonts w:ascii="Arial" w:hAnsi="Arial" w:cs="Arial"/>
          <w:b/>
        </w:rPr>
      </w:pPr>
      <w:r>
        <w:rPr>
          <w:rFonts w:ascii="Arial" w:hAnsi="Arial" w:cs="Arial"/>
          <w:b/>
        </w:rPr>
        <w:br w:type="page"/>
      </w:r>
    </w:p>
    <w:p w:rsidR="00C326DC" w:rsidRDefault="009D24D0" w:rsidP="00C326DC">
      <w:pPr>
        <w:rPr>
          <w:rFonts w:ascii="Arial" w:hAnsi="Arial" w:cs="Arial"/>
        </w:rPr>
      </w:pPr>
      <w:r>
        <w:rPr>
          <w:rFonts w:ascii="Arial" w:hAnsi="Arial" w:cs="Arial"/>
          <w:b/>
        </w:rPr>
        <w:lastRenderedPageBreak/>
        <w:t>Q</w:t>
      </w:r>
      <w:r w:rsidR="00C326DC" w:rsidRPr="005B13DB">
        <w:rPr>
          <w:rFonts w:ascii="Arial" w:hAnsi="Arial" w:cs="Arial"/>
          <w:b/>
        </w:rPr>
        <w:t xml:space="preserve">uestion </w:t>
      </w:r>
      <w:r w:rsidR="00916BAF">
        <w:rPr>
          <w:rFonts w:ascii="Arial" w:hAnsi="Arial" w:cs="Arial"/>
          <w:b/>
        </w:rPr>
        <w:t>21</w:t>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t>(</w:t>
      </w:r>
      <w:r w:rsidR="004D4DED">
        <w:rPr>
          <w:rFonts w:ascii="Arial" w:hAnsi="Arial" w:cs="Arial"/>
          <w:b/>
        </w:rPr>
        <w:t>1</w:t>
      </w:r>
      <w:r w:rsidR="00AC5C3B">
        <w:rPr>
          <w:rFonts w:ascii="Arial" w:hAnsi="Arial" w:cs="Arial"/>
          <w:b/>
        </w:rPr>
        <w:t>2</w:t>
      </w:r>
      <w:r w:rsidR="00C326DC" w:rsidRPr="005B13DB">
        <w:rPr>
          <w:rFonts w:ascii="Arial" w:hAnsi="Arial" w:cs="Arial"/>
          <w:b/>
        </w:rPr>
        <w:t xml:space="preserve"> marks)</w:t>
      </w:r>
    </w:p>
    <w:p w:rsidR="00D44CC2" w:rsidRPr="00625A9A" w:rsidRDefault="00625A9A" w:rsidP="00D44CC2">
      <w:pPr>
        <w:spacing w:after="0"/>
        <w:rPr>
          <w:rFonts w:ascii="Arial" w:hAnsi="Arial" w:cs="Arial"/>
        </w:rPr>
      </w:pPr>
      <w:r w:rsidRPr="00625A9A">
        <w:rPr>
          <w:rFonts w:ascii="Arial" w:hAnsi="Arial" w:cs="Arial"/>
          <w:noProof/>
          <w:lang w:eastAsia="en-AU"/>
        </w:rPr>
        <w:drawing>
          <wp:anchor distT="0" distB="0" distL="114300" distR="114300" simplePos="0" relativeHeight="251780096" behindDoc="0" locked="0" layoutInCell="1" allowOverlap="1">
            <wp:simplePos x="0" y="0"/>
            <wp:positionH relativeFrom="column">
              <wp:posOffset>3841750</wp:posOffset>
            </wp:positionH>
            <wp:positionV relativeFrom="paragraph">
              <wp:posOffset>25400</wp:posOffset>
            </wp:positionV>
            <wp:extent cx="2584450" cy="2495550"/>
            <wp:effectExtent l="0" t="0" r="635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450" cy="2495550"/>
                    </a:xfrm>
                    <a:prstGeom prst="rect">
                      <a:avLst/>
                    </a:prstGeom>
                    <a:noFill/>
                    <a:ln>
                      <a:noFill/>
                    </a:ln>
                  </pic:spPr>
                </pic:pic>
              </a:graphicData>
            </a:graphic>
          </wp:anchor>
        </w:drawing>
      </w:r>
      <w:r w:rsidR="00D44CC2" w:rsidRPr="00625A9A">
        <w:rPr>
          <w:rFonts w:ascii="Arial" w:hAnsi="Arial" w:cs="Arial"/>
          <w:snapToGrid w:val="0"/>
        </w:rPr>
        <w:t xml:space="preserve">The figure </w:t>
      </w:r>
      <w:r w:rsidRPr="00625A9A">
        <w:rPr>
          <w:rFonts w:ascii="Arial" w:hAnsi="Arial" w:cs="Arial"/>
          <w:snapToGrid w:val="0"/>
        </w:rPr>
        <w:t>at right</w:t>
      </w:r>
      <w:r w:rsidR="00D44CC2" w:rsidRPr="00625A9A">
        <w:rPr>
          <w:rFonts w:ascii="Arial" w:hAnsi="Arial" w:cs="Arial"/>
          <w:snapToGrid w:val="0"/>
        </w:rPr>
        <w:t xml:space="preserve"> illustrates some of the </w:t>
      </w:r>
      <w:r w:rsidRPr="00625A9A">
        <w:rPr>
          <w:rFonts w:ascii="Arial" w:hAnsi="Arial" w:cs="Arial"/>
          <w:snapToGrid w:val="0"/>
        </w:rPr>
        <w:t xml:space="preserve">valence </w:t>
      </w:r>
      <w:r w:rsidR="00D44CC2" w:rsidRPr="00625A9A">
        <w:rPr>
          <w:rFonts w:ascii="Arial" w:hAnsi="Arial" w:cs="Arial"/>
          <w:snapToGrid w:val="0"/>
        </w:rPr>
        <w:t>electron energy level</w:t>
      </w:r>
      <w:r w:rsidR="001A0093">
        <w:rPr>
          <w:rFonts w:ascii="Arial" w:hAnsi="Arial" w:cs="Arial"/>
          <w:snapToGrid w:val="0"/>
        </w:rPr>
        <w:t>s in a gaseous</w:t>
      </w:r>
      <w:r w:rsidRPr="00625A9A">
        <w:rPr>
          <w:rFonts w:ascii="Arial" w:hAnsi="Arial" w:cs="Arial"/>
          <w:snapToGrid w:val="0"/>
        </w:rPr>
        <w:t xml:space="preserve"> atom</w:t>
      </w:r>
      <w:r w:rsidR="001A0093">
        <w:rPr>
          <w:rFonts w:ascii="Arial" w:hAnsi="Arial" w:cs="Arial"/>
          <w:snapToGrid w:val="0"/>
        </w:rPr>
        <w:t xml:space="preserve"> of a particular element</w:t>
      </w:r>
      <w:r w:rsidR="00D44CC2" w:rsidRPr="00625A9A">
        <w:rPr>
          <w:rFonts w:ascii="Arial" w:hAnsi="Arial" w:cs="Arial"/>
          <w:snapToGrid w:val="0"/>
        </w:rPr>
        <w:t>. The energies of the levels are given in electron volts (</w:t>
      </w:r>
      <w:proofErr w:type="spellStart"/>
      <w:r w:rsidR="00D44CC2" w:rsidRPr="00625A9A">
        <w:rPr>
          <w:rFonts w:ascii="Arial" w:hAnsi="Arial" w:cs="Arial"/>
          <w:snapToGrid w:val="0"/>
        </w:rPr>
        <w:t>eV</w:t>
      </w:r>
      <w:proofErr w:type="spellEnd"/>
      <w:r w:rsidR="00D44CC2" w:rsidRPr="00625A9A">
        <w:rPr>
          <w:rFonts w:ascii="Arial" w:hAnsi="Arial" w:cs="Arial"/>
          <w:snapToGrid w:val="0"/>
        </w:rPr>
        <w:t>).</w:t>
      </w:r>
    </w:p>
    <w:p w:rsidR="00625A9A" w:rsidRDefault="00625A9A" w:rsidP="00D44CC2">
      <w:pPr>
        <w:spacing w:after="0"/>
        <w:rPr>
          <w:rFonts w:ascii="Arial" w:hAnsi="Arial" w:cs="Arial"/>
        </w:rPr>
      </w:pPr>
    </w:p>
    <w:p w:rsidR="00D44CC2" w:rsidRDefault="001A0093" w:rsidP="001A0093">
      <w:pPr>
        <w:spacing w:after="0"/>
        <w:ind w:left="709" w:hanging="709"/>
        <w:rPr>
          <w:rFonts w:ascii="Arial" w:hAnsi="Arial" w:cs="Arial"/>
          <w:snapToGrid w:val="0"/>
        </w:rPr>
      </w:pPr>
      <w:r>
        <w:rPr>
          <w:rFonts w:ascii="Arial" w:hAnsi="Arial" w:cs="Arial"/>
          <w:snapToGrid w:val="0"/>
        </w:rPr>
        <w:t>(a)</w:t>
      </w:r>
      <w:r>
        <w:rPr>
          <w:rFonts w:ascii="Arial" w:hAnsi="Arial" w:cs="Arial"/>
          <w:snapToGrid w:val="0"/>
        </w:rPr>
        <w:tab/>
      </w:r>
      <w:r w:rsidR="00D44CC2" w:rsidRPr="00625A9A">
        <w:rPr>
          <w:rFonts w:ascii="Arial" w:hAnsi="Arial" w:cs="Arial"/>
          <w:snapToGrid w:val="0"/>
        </w:rPr>
        <w:t xml:space="preserve">The </w:t>
      </w:r>
      <w:r w:rsidR="00AE0E21">
        <w:rPr>
          <w:rFonts w:ascii="Arial" w:hAnsi="Arial" w:cs="Arial"/>
          <w:snapToGrid w:val="0"/>
        </w:rPr>
        <w:t>valence</w:t>
      </w:r>
      <w:r w:rsidR="00D44CC2" w:rsidRPr="00625A9A">
        <w:rPr>
          <w:rFonts w:ascii="Arial" w:hAnsi="Arial" w:cs="Arial"/>
          <w:snapToGrid w:val="0"/>
        </w:rPr>
        <w:t xml:space="preserve"> electron of </w:t>
      </w:r>
      <w:r w:rsidR="00AE0E21">
        <w:rPr>
          <w:rFonts w:ascii="Arial" w:hAnsi="Arial" w:cs="Arial"/>
          <w:snapToGrid w:val="0"/>
        </w:rPr>
        <w:t>the</w:t>
      </w:r>
      <w:r w:rsidR="00D44CC2" w:rsidRPr="00625A9A">
        <w:rPr>
          <w:rFonts w:ascii="Arial" w:hAnsi="Arial" w:cs="Arial"/>
          <w:snapToGrid w:val="0"/>
        </w:rPr>
        <w:t xml:space="preserve"> atom is in the lowest energy level shown. </w:t>
      </w:r>
      <w:r>
        <w:rPr>
          <w:rFonts w:ascii="Arial" w:hAnsi="Arial" w:cs="Arial"/>
          <w:snapToGrid w:val="0"/>
        </w:rPr>
        <w:t>What is the ionisation energy of the atom in</w:t>
      </w:r>
      <w:r w:rsidR="00D44CC2" w:rsidRPr="00625A9A">
        <w:rPr>
          <w:rFonts w:ascii="Arial" w:hAnsi="Arial" w:cs="Arial"/>
          <w:snapToGrid w:val="0"/>
        </w:rPr>
        <w:t xml:space="preserve"> joules?</w:t>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Pr>
          <w:rFonts w:ascii="Arial" w:hAnsi="Arial" w:cs="Arial"/>
        </w:rPr>
        <w:t xml:space="preserve">State two physical processes </w:t>
      </w:r>
      <w:r w:rsidRPr="00235DE6">
        <w:rPr>
          <w:rFonts w:ascii="Arial" w:hAnsi="Arial" w:cs="Arial"/>
        </w:rPr>
        <w:t>by which</w:t>
      </w:r>
      <w:r>
        <w:rPr>
          <w:rFonts w:ascii="Arial" w:hAnsi="Arial" w:cs="Arial"/>
        </w:rPr>
        <w:t xml:space="preserve"> an electron in the ground state can move to a higher energy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Default="00DB4C69" w:rsidP="001A0093">
      <w:pPr>
        <w:spacing w:after="0"/>
        <w:ind w:left="709" w:hanging="709"/>
        <w:rPr>
          <w:rFonts w:ascii="Arial" w:hAnsi="Arial" w:cs="Arial"/>
          <w:snapToGrid w:val="0"/>
        </w:rPr>
      </w:pPr>
    </w:p>
    <w:p w:rsidR="00DB4C69" w:rsidRDefault="00DB4C69"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1A0093" w:rsidRPr="00625A9A" w:rsidRDefault="00F41588" w:rsidP="00F41588">
      <w:pPr>
        <w:spacing w:after="120"/>
        <w:rPr>
          <w:rFonts w:ascii="Arial" w:hAnsi="Arial" w:cs="Arial"/>
        </w:rPr>
      </w:pPr>
      <w:r>
        <w:rPr>
          <w:rFonts w:ascii="Arial" w:hAnsi="Arial" w:cs="Arial"/>
        </w:rPr>
        <w:t xml:space="preserve">A cold gaseous sample of the element is bombarded by electrons of energy 9.5 </w:t>
      </w:r>
      <w:proofErr w:type="spellStart"/>
      <w:r>
        <w:rPr>
          <w:rFonts w:ascii="Arial" w:hAnsi="Arial" w:cs="Arial"/>
        </w:rPr>
        <w:t>eV</w:t>
      </w:r>
      <w:proofErr w:type="spellEnd"/>
      <w:r>
        <w:rPr>
          <w:rFonts w:ascii="Arial" w:hAnsi="Arial" w:cs="Arial"/>
        </w:rPr>
        <w:t xml:space="preserve"> and observed to emit electromagnetic radiation.</w:t>
      </w:r>
    </w:p>
    <w:p w:rsidR="00D44CC2" w:rsidRDefault="005A549F" w:rsidP="005A549F">
      <w:pPr>
        <w:spacing w:after="0"/>
        <w:ind w:left="709" w:hanging="709"/>
        <w:rPr>
          <w:rFonts w:ascii="Arial" w:hAnsi="Arial" w:cs="Arial"/>
        </w:rPr>
      </w:pPr>
      <w:r>
        <w:rPr>
          <w:rFonts w:ascii="Arial" w:hAnsi="Arial" w:cs="Arial"/>
        </w:rPr>
        <w:t>(</w:t>
      </w:r>
      <w:r w:rsidR="009B58B7">
        <w:rPr>
          <w:rFonts w:ascii="Arial" w:hAnsi="Arial" w:cs="Arial"/>
        </w:rPr>
        <w:t>c</w:t>
      </w:r>
      <w:r>
        <w:rPr>
          <w:rFonts w:ascii="Arial" w:hAnsi="Arial" w:cs="Arial"/>
        </w:rPr>
        <w:t>)</w:t>
      </w:r>
      <w:r>
        <w:rPr>
          <w:rFonts w:ascii="Arial" w:hAnsi="Arial" w:cs="Arial"/>
        </w:rPr>
        <w:tab/>
        <w:t xml:space="preserve">Show on the diagram above </w:t>
      </w:r>
      <w:r w:rsidR="00AC5DCA">
        <w:rPr>
          <w:rFonts w:ascii="Arial" w:hAnsi="Arial" w:cs="Arial"/>
        </w:rPr>
        <w:t xml:space="preserve">all </w:t>
      </w:r>
      <w:r>
        <w:rPr>
          <w:rFonts w:ascii="Arial" w:hAnsi="Arial" w:cs="Arial"/>
        </w:rPr>
        <w:t xml:space="preserve">the energy level transitions that </w:t>
      </w:r>
      <w:r w:rsidR="00AC5DCA">
        <w:rPr>
          <w:rFonts w:ascii="Arial" w:hAnsi="Arial" w:cs="Arial"/>
        </w:rPr>
        <w:t>could</w:t>
      </w:r>
      <w:r>
        <w:rPr>
          <w:rFonts w:ascii="Arial" w:hAnsi="Arial" w:cs="Arial"/>
        </w:rPr>
        <w:t xml:space="preserve"> emi</w:t>
      </w:r>
      <w:r w:rsidR="00AC5DCA">
        <w:rPr>
          <w:rFonts w:ascii="Arial" w:hAnsi="Arial" w:cs="Arial"/>
        </w:rPr>
        <w:t>t electromagnetic radiation after the gas sample was excited.</w:t>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Pr>
          <w:rFonts w:ascii="Arial" w:hAnsi="Arial" w:cs="Arial"/>
        </w:rPr>
        <w:tab/>
      </w:r>
      <w:r>
        <w:rPr>
          <w:rFonts w:ascii="Arial" w:hAnsi="Arial" w:cs="Arial"/>
        </w:rPr>
        <w:tab/>
        <w:t>(2 marks)</w:t>
      </w:r>
    </w:p>
    <w:p w:rsidR="005A549F" w:rsidRDefault="005A549F" w:rsidP="005A549F">
      <w:pPr>
        <w:spacing w:after="0"/>
        <w:ind w:left="709" w:hanging="709"/>
        <w:rPr>
          <w:rFonts w:ascii="Arial" w:hAnsi="Arial" w:cs="Arial"/>
        </w:rPr>
      </w:pPr>
    </w:p>
    <w:p w:rsidR="005A549F" w:rsidRDefault="005A549F" w:rsidP="005A549F">
      <w:pPr>
        <w:spacing w:after="0"/>
        <w:ind w:left="709" w:hanging="709"/>
        <w:rPr>
          <w:rFonts w:ascii="Arial" w:hAnsi="Arial" w:cs="Arial"/>
          <w:snapToGrid w:val="0"/>
        </w:rPr>
      </w:pPr>
      <w:r>
        <w:rPr>
          <w:rFonts w:ascii="Arial" w:hAnsi="Arial" w:cs="Arial"/>
        </w:rPr>
        <w:t>(</w:t>
      </w:r>
      <w:r w:rsidR="009B58B7">
        <w:rPr>
          <w:rFonts w:ascii="Arial" w:hAnsi="Arial" w:cs="Arial"/>
        </w:rPr>
        <w:t>d</w:t>
      </w:r>
      <w:r>
        <w:rPr>
          <w:rFonts w:ascii="Arial" w:hAnsi="Arial" w:cs="Arial"/>
        </w:rPr>
        <w:t>)</w:t>
      </w:r>
      <w:r>
        <w:rPr>
          <w:rFonts w:ascii="Arial" w:hAnsi="Arial" w:cs="Arial"/>
        </w:rPr>
        <w:tab/>
      </w:r>
      <w:r w:rsidRPr="00625A9A">
        <w:rPr>
          <w:rFonts w:ascii="Arial" w:hAnsi="Arial" w:cs="Arial"/>
          <w:snapToGrid w:val="0"/>
        </w:rPr>
        <w:t xml:space="preserve">Calculate the </w:t>
      </w:r>
      <w:r>
        <w:rPr>
          <w:rFonts w:ascii="Arial" w:hAnsi="Arial" w:cs="Arial"/>
          <w:snapToGrid w:val="0"/>
        </w:rPr>
        <w:t>long</w:t>
      </w:r>
      <w:r w:rsidRPr="00625A9A">
        <w:rPr>
          <w:rFonts w:ascii="Arial" w:hAnsi="Arial" w:cs="Arial"/>
          <w:snapToGrid w:val="0"/>
        </w:rPr>
        <w:t>est wavelength of th</w:t>
      </w:r>
      <w:r>
        <w:rPr>
          <w:rFonts w:ascii="Arial" w:hAnsi="Arial" w:cs="Arial"/>
          <w:snapToGrid w:val="0"/>
        </w:rPr>
        <w:t xml:space="preserve">e </w:t>
      </w:r>
      <w:r>
        <w:rPr>
          <w:rFonts w:ascii="Arial" w:hAnsi="Arial" w:cs="Arial"/>
        </w:rPr>
        <w:t xml:space="preserve">emitted electromagnetic </w:t>
      </w:r>
      <w:r>
        <w:rPr>
          <w:rFonts w:ascii="Arial" w:hAnsi="Arial" w:cs="Arial"/>
          <w:snapToGrid w:val="0"/>
        </w:rPr>
        <w:t>radiation</w:t>
      </w:r>
      <w:r w:rsidRPr="00625A9A">
        <w:rPr>
          <w:rFonts w:ascii="Arial" w:hAnsi="Arial" w:cs="Arial"/>
          <w:snapToGrid w:val="0"/>
        </w:rPr>
        <w:t>.</w:t>
      </w:r>
      <w:r>
        <w:rPr>
          <w:rFonts w:ascii="Arial" w:hAnsi="Arial" w:cs="Arial"/>
          <w:snapToGrid w:val="0"/>
        </w:rPr>
        <w:tab/>
      </w:r>
      <w:r>
        <w:rPr>
          <w:rFonts w:ascii="Arial" w:hAnsi="Arial" w:cs="Arial"/>
          <w:snapToGrid w:val="0"/>
        </w:rPr>
        <w:tab/>
        <w:t>(3 marks)</w:t>
      </w:r>
    </w:p>
    <w:p w:rsidR="005A549F" w:rsidRDefault="005A549F" w:rsidP="005A549F">
      <w:pPr>
        <w:spacing w:after="0"/>
        <w:ind w:left="709" w:hanging="709"/>
        <w:rPr>
          <w:rFonts w:ascii="Arial" w:hAnsi="Arial" w:cs="Arial"/>
          <w:snapToGrid w:val="0"/>
        </w:rPr>
      </w:pPr>
    </w:p>
    <w:p w:rsidR="005A549F" w:rsidRDefault="005A549F" w:rsidP="005A549F">
      <w:pPr>
        <w:spacing w:after="0"/>
        <w:ind w:left="709" w:hanging="709"/>
        <w:rPr>
          <w:rFonts w:ascii="Arial" w:hAnsi="Arial" w:cs="Arial"/>
          <w:snapToGrid w:val="0"/>
        </w:rPr>
      </w:pPr>
    </w:p>
    <w:p w:rsidR="005A549F" w:rsidRDefault="005A549F" w:rsidP="005A549F">
      <w:pPr>
        <w:spacing w:after="0"/>
        <w:ind w:left="709" w:hanging="709"/>
        <w:rPr>
          <w:rFonts w:ascii="Arial" w:hAnsi="Arial" w:cs="Arial"/>
          <w:snapToGrid w:val="0"/>
        </w:rPr>
      </w:pPr>
    </w:p>
    <w:p w:rsidR="009B58B7" w:rsidRDefault="009B58B7">
      <w:pPr>
        <w:rPr>
          <w:rFonts w:ascii="Arial" w:hAnsi="Arial" w:cs="Arial"/>
          <w:snapToGrid w:val="0"/>
        </w:rPr>
      </w:pPr>
      <w:r>
        <w:rPr>
          <w:rFonts w:ascii="Arial" w:hAnsi="Arial" w:cs="Arial"/>
          <w:snapToGrid w:val="0"/>
        </w:rPr>
        <w:br w:type="page"/>
      </w:r>
    </w:p>
    <w:p w:rsidR="005A549F" w:rsidRDefault="00F41588" w:rsidP="00F41588">
      <w:pPr>
        <w:spacing w:after="120"/>
        <w:rPr>
          <w:rFonts w:ascii="Arial" w:hAnsi="Arial" w:cs="Arial"/>
        </w:rPr>
      </w:pPr>
      <w:r>
        <w:rPr>
          <w:rFonts w:ascii="Arial" w:hAnsi="Arial" w:cs="Arial"/>
          <w:snapToGrid w:val="0"/>
        </w:rPr>
        <w:lastRenderedPageBreak/>
        <w:t>Invisible u</w:t>
      </w:r>
      <w:r w:rsidR="005A549F">
        <w:rPr>
          <w:rFonts w:ascii="Arial" w:hAnsi="Arial" w:cs="Arial"/>
          <w:snapToGrid w:val="0"/>
        </w:rPr>
        <w:t xml:space="preserve">ltraviolet light of photon energy 6.8 </w:t>
      </w:r>
      <w:proofErr w:type="spellStart"/>
      <w:r w:rsidR="005A549F">
        <w:rPr>
          <w:rFonts w:ascii="Arial" w:hAnsi="Arial" w:cs="Arial"/>
          <w:snapToGrid w:val="0"/>
        </w:rPr>
        <w:t>eV</w:t>
      </w:r>
      <w:proofErr w:type="spellEnd"/>
      <w:r w:rsidR="005A549F">
        <w:rPr>
          <w:rFonts w:ascii="Arial" w:hAnsi="Arial" w:cs="Arial"/>
          <w:snapToGrid w:val="0"/>
        </w:rPr>
        <w:t xml:space="preserve"> is shone through </w:t>
      </w:r>
      <w:r w:rsidR="005A549F">
        <w:rPr>
          <w:rFonts w:ascii="Arial" w:hAnsi="Arial" w:cs="Arial"/>
        </w:rPr>
        <w:t>a cold gaseous sample of the element, which is</w:t>
      </w:r>
      <w:r>
        <w:rPr>
          <w:rFonts w:ascii="Arial" w:hAnsi="Arial" w:cs="Arial"/>
        </w:rPr>
        <w:t xml:space="preserve"> then observed to glow with a </w:t>
      </w:r>
      <w:r w:rsidR="009B58B7">
        <w:rPr>
          <w:rFonts w:ascii="Arial" w:hAnsi="Arial" w:cs="Arial"/>
        </w:rPr>
        <w:t>turquoise-blue</w:t>
      </w:r>
      <w:r>
        <w:rPr>
          <w:rFonts w:ascii="Arial" w:hAnsi="Arial" w:cs="Arial"/>
        </w:rPr>
        <w:t xml:space="preserve"> light.</w:t>
      </w:r>
    </w:p>
    <w:p w:rsidR="009B58B7" w:rsidRDefault="009B58B7" w:rsidP="005A549F">
      <w:pPr>
        <w:spacing w:after="0"/>
        <w:rPr>
          <w:rFonts w:ascii="Arial" w:hAnsi="Arial" w:cs="Arial"/>
          <w:snapToGrid w:val="0"/>
        </w:rPr>
      </w:pPr>
      <w:r>
        <w:rPr>
          <w:rFonts w:ascii="Arial" w:hAnsi="Arial" w:cs="Arial"/>
        </w:rPr>
        <w:t>(</w:t>
      </w:r>
      <w:r w:rsidR="004471D6">
        <w:rPr>
          <w:rFonts w:ascii="Arial" w:hAnsi="Arial" w:cs="Arial"/>
        </w:rPr>
        <w:t>e</w:t>
      </w:r>
      <w:r>
        <w:rPr>
          <w:rFonts w:ascii="Arial" w:hAnsi="Arial" w:cs="Arial"/>
        </w:rPr>
        <w:t>)</w:t>
      </w:r>
      <w:r>
        <w:rPr>
          <w:rFonts w:ascii="Arial" w:hAnsi="Arial" w:cs="Arial"/>
        </w:rPr>
        <w:tab/>
        <w:t>Calculate the frequency of the turquoise-blue light.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4471D6">
        <w:rPr>
          <w:rFonts w:ascii="Arial" w:hAnsi="Arial" w:cs="Arial"/>
        </w:rPr>
        <w:t>3</w:t>
      </w:r>
      <w:r>
        <w:rPr>
          <w:rFonts w:ascii="Arial" w:hAnsi="Arial" w:cs="Arial"/>
        </w:rPr>
        <w:t xml:space="preserve"> marks)</w:t>
      </w:r>
    </w:p>
    <w:p w:rsidR="005A549F" w:rsidRPr="00625A9A" w:rsidRDefault="005A549F" w:rsidP="005A549F">
      <w:pPr>
        <w:spacing w:after="0"/>
        <w:ind w:left="709" w:hanging="709"/>
        <w:rPr>
          <w:rFonts w:ascii="Arial" w:hAnsi="Arial" w:cs="Arial"/>
        </w:rPr>
      </w:pPr>
    </w:p>
    <w:p w:rsidR="00D44CC2" w:rsidRPr="00625A9A" w:rsidRDefault="00D44CC2" w:rsidP="00D44CC2">
      <w:pPr>
        <w:spacing w:after="0"/>
        <w:rPr>
          <w:rFonts w:ascii="Arial" w:hAnsi="Arial" w:cs="Arial"/>
        </w:rPr>
      </w:pP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BF3813" w:rsidRDefault="00BF3813">
      <w:pPr>
        <w:rPr>
          <w:rFonts w:ascii="Arial" w:hAnsi="Arial" w:cs="Arial"/>
          <w:b/>
        </w:rPr>
      </w:pPr>
      <w:r>
        <w:rPr>
          <w:rFonts w:ascii="Arial" w:hAnsi="Arial" w:cs="Arial"/>
          <w:b/>
        </w:rPr>
        <w:br w:type="page"/>
      </w:r>
    </w:p>
    <w:p w:rsidR="00252488" w:rsidRPr="000A4E02" w:rsidRDefault="00BC15F6" w:rsidP="00BC6071">
      <w:pPr>
        <w:rPr>
          <w:rFonts w:ascii="Arial" w:hAnsi="Arial" w:cs="Arial"/>
          <w:b/>
          <w:bCs/>
        </w:rPr>
      </w:pPr>
      <w:r>
        <w:rPr>
          <w:rFonts w:ascii="Arial" w:hAnsi="Arial" w:cs="Arial"/>
          <w:b/>
        </w:rPr>
        <w:lastRenderedPageBreak/>
        <w:t xml:space="preserve">Question </w:t>
      </w:r>
      <w:r w:rsidR="00916BAF">
        <w:rPr>
          <w:rFonts w:ascii="Arial" w:hAnsi="Arial" w:cs="Arial"/>
          <w:b/>
        </w:rPr>
        <w:t>22</w:t>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t>(</w:t>
      </w:r>
      <w:r w:rsidR="00AC5C3B">
        <w:rPr>
          <w:rFonts w:ascii="Arial" w:hAnsi="Arial" w:cs="Arial"/>
          <w:b/>
        </w:rPr>
        <w:t>15</w:t>
      </w:r>
      <w:r w:rsidR="00252488" w:rsidRPr="000A4E02">
        <w:rPr>
          <w:rFonts w:ascii="Arial" w:hAnsi="Arial" w:cs="Arial"/>
          <w:b/>
        </w:rPr>
        <w:t xml:space="preserve"> marks)</w:t>
      </w:r>
    </w:p>
    <w:p w:rsidR="000C6036" w:rsidRDefault="000863E6" w:rsidP="00331333">
      <w:pPr>
        <w:spacing w:after="0"/>
        <w:rPr>
          <w:rFonts w:ascii="Arial" w:hAnsi="Arial" w:cs="Arial"/>
        </w:rPr>
      </w:pPr>
      <w:r>
        <w:rPr>
          <w:rFonts w:ascii="Arial" w:hAnsi="Arial" w:cs="Arial"/>
        </w:rPr>
        <w:t xml:space="preserve">A mobile crane is used to lift a load </w:t>
      </w:r>
      <w:r w:rsidR="008E503F">
        <w:rPr>
          <w:rFonts w:ascii="Arial" w:hAnsi="Arial" w:cs="Arial"/>
        </w:rPr>
        <w:t xml:space="preserve">m </w:t>
      </w:r>
      <w:r>
        <w:rPr>
          <w:rFonts w:ascii="Arial" w:hAnsi="Arial" w:cs="Arial"/>
        </w:rPr>
        <w:t xml:space="preserve">of mass </w:t>
      </w:r>
      <w:r w:rsidR="00E05297">
        <w:rPr>
          <w:rFonts w:ascii="Arial" w:hAnsi="Arial" w:cs="Arial"/>
        </w:rPr>
        <w:t>160</w:t>
      </w:r>
      <w:r w:rsidR="008E503F">
        <w:rPr>
          <w:rFonts w:ascii="Arial" w:hAnsi="Arial" w:cs="Arial"/>
        </w:rPr>
        <w:t>0 kg</w:t>
      </w:r>
      <w:r>
        <w:rPr>
          <w:rFonts w:ascii="Arial" w:hAnsi="Arial" w:cs="Arial"/>
        </w:rPr>
        <w:t xml:space="preserve">, as shown in the diagram below. The </w:t>
      </w:r>
      <w:r w:rsidR="008E503F">
        <w:rPr>
          <w:rFonts w:ascii="Arial" w:hAnsi="Arial" w:cs="Arial"/>
        </w:rPr>
        <w:t>18 m long boom (</w:t>
      </w:r>
      <w:r>
        <w:rPr>
          <w:rFonts w:ascii="Arial" w:hAnsi="Arial" w:cs="Arial"/>
        </w:rPr>
        <w:t>crane</w:t>
      </w:r>
      <w:r w:rsidR="008E503F">
        <w:rPr>
          <w:rFonts w:ascii="Arial" w:hAnsi="Arial" w:cs="Arial"/>
        </w:rPr>
        <w:t xml:space="preserve"> arm</w:t>
      </w:r>
      <w:r>
        <w:rPr>
          <w:rFonts w:ascii="Arial" w:hAnsi="Arial" w:cs="Arial"/>
        </w:rPr>
        <w:t xml:space="preserve">) has a mass of </w:t>
      </w:r>
      <w:r w:rsidR="00E05297">
        <w:rPr>
          <w:rFonts w:ascii="Arial" w:hAnsi="Arial" w:cs="Arial"/>
        </w:rPr>
        <w:t>8</w:t>
      </w:r>
      <w:r>
        <w:rPr>
          <w:rFonts w:ascii="Arial" w:hAnsi="Arial" w:cs="Arial"/>
        </w:rPr>
        <w:t>50 kg</w:t>
      </w:r>
      <w:r w:rsidR="008E503F">
        <w:rPr>
          <w:rFonts w:ascii="Arial" w:hAnsi="Arial" w:cs="Arial"/>
        </w:rPr>
        <w:t>, centred halfway along its length,</w:t>
      </w:r>
      <w:r w:rsidR="002E3129">
        <w:rPr>
          <w:rFonts w:ascii="Arial" w:hAnsi="Arial" w:cs="Arial"/>
        </w:rPr>
        <w:t xml:space="preserve"> and can pivot about point P at its base.</w:t>
      </w:r>
    </w:p>
    <w:p w:rsidR="003D7476" w:rsidRDefault="004F601B" w:rsidP="003D7476">
      <w:pPr>
        <w:spacing w:after="120"/>
        <w:rPr>
          <w:rFonts w:ascii="Arial" w:hAnsi="Arial" w:cs="Arial"/>
        </w:rPr>
      </w:pPr>
      <w:r>
        <w:rPr>
          <w:rFonts w:ascii="Arial" w:hAnsi="Arial" w:cs="Arial"/>
          <w:noProof/>
          <w:lang w:val="en-US"/>
        </w:rPr>
        <w:pict>
          <v:group id="Group 83" o:spid="_x0000_s1058" style="position:absolute;margin-left:44pt;margin-top:14pt;width:379.5pt;height:255.35pt;z-index:251757568;mso-width-relative:margin;mso-height-relative:margin" coordsize="53086,37306" wrapcoords="470 0 470 2033 0 2096 -43 2160 -43 21155 171 21346 1323 21536 20661 21536 21600 21536 21600 2478 21344 2033 21344 0 47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">
            <v:shape id="Picture 16" o:spid="_x0000_s1059" type="#_x0000_t75" style="position:absolute;left:1397;width:50990;height:36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X&#10;BIfAAAAA2wAAAA8AAABkcnMvZG93bnJldi54bWxET0uLwjAQvgv7H8Is7E1TXRSpRinLPvSmrmyv&#10;QzO2xWZSkqyt/94Igrf5+J6zXPemERdyvrasYDxKQBAXVtdcKjj+fg3nIHxA1thYJgVX8rBevQyW&#10;mGrb8Z4uh1CKGMI+RQVVCG0qpS8qMuhHtiWO3Mk6gyFCV0rtsIvhppGTJJlJgzXHhgpb+qioOB/+&#10;jYL3afaZ//10+dYdd0U+mdpMflul3l77bAEiUB+e4od7o+P8Gdx/iQfI1Q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pcEh8AAAADbAAAADwAAAAAAAAAAAAAAAACcAgAAZHJz&#10;L2Rvd25yZXYueG1sUEsFBgAAAAAEAAQA9wAAAIkDAAAAAA==&#10;" filled="t" fillcolor="#ededed" strokeweight="7pt">
              <v:stroke endcap="square"/>
              <v:imagedata r:id="rId26" o:title=""/>
              <v:shadow on="t" opacity="26214f" origin="-.5,-.5" offset="0,.5mm"/>
              <v:path arrowok="t"/>
            </v:shape>
            <v:shape id="Text Box 79" o:spid="_x0000_s1060" type="#_x0000_t202" style="position:absolute;left:50990;top:4311;width:2096;height:329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vzqwwAA&#10;ANsAAAAPAAAAZHJzL2Rvd25yZXYueG1sRI9PawIxFMTvQr9DeIXeNLGHalej2EKh9FL8Q8/PzXOz&#10;unlZktTd9tMbQfA4zMxvmPmyd404U4i1Zw3jkQJBXHpTc6Vht/0YTkHEhGyw8Uwa/ijCcvEwmGNh&#10;fMdrOm9SJTKEY4EabEptIWUsLTmMI98SZ+/gg8OUZaikCdhluGvks1Iv0mHNecFiS++WytPm12n4&#10;qY70Vn+Ff/UtVXea+vVuP7FaPz32qxmIRH26h2/tT6Nh8grXL/kHyM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vzqwwAAANsAAAAPAAAAAAAAAAAAAAAAAJcCAABkcnMvZG93&#10;bnJldi54bWxQSwUGAAAAAAQABAD1AAAAhwMAAAAA&#10;" fillcolor="white [3212]" stroked="f">
              <v:textbox>
                <w:txbxContent>
                  <w:p w:rsidR="004F601B" w:rsidRDefault="004F601B"/>
                </w:txbxContent>
              </v:textbox>
            </v:shape>
            <v:shape id="Text Box 80" o:spid="_x0000_s1061" type="#_x0000_t202" style="position:absolute;top:3702;width:3492;height:329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SVQwAAA&#10;ANsAAAAPAAAAZHJzL2Rvd25yZXYueG1sRE9NawIxEL0X/A9hhN5qYg/tshpFBUG8iFZ6nm7Gzepm&#10;siSpu/bXN4dCj4/3PV8OrhV3CrHxrGE6USCIK28arjWcP7YvBYiYkA22nknDgyIsF6OnOZbG93yk&#10;+ynVIodwLFGDTakrpYyVJYdx4jvizF18cJgyDLU0Afsc7lr5qtSbdNhwbrDY0cZSdTt9Ow2f9ZXW&#10;zT78qINU/a3wx/PXu9X6eTysZiASDelf/OfeGQ1FXp+/5B8gF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zSVQwAAAANsAAAAPAAAAAAAAAAAAAAAAAJcCAABkcnMvZG93bnJl&#10;di54bWxQSwUGAAAAAAQABAD1AAAAhAMAAAAA&#10;" fillcolor="white [3212]" stroked="f">
              <v:textbox>
                <w:txbxContent>
                  <w:p w:rsidR="004F601B" w:rsidRDefault="004F601B" w:rsidP="00BC1138"/>
                </w:txbxContent>
              </v:textbox>
            </v:shape>
            <v:shape id="Text Box 81" o:spid="_x0000_s1062" type="#_x0000_t202" style="position:absolute;left:3492;top:34944;width:47498;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YDLwwAA&#10;ANsAAAAPAAAAZHJzL2Rvd25yZXYueG1sRI9PawIxFMTvQr9DeII3TeyhXbZGqYWC9FL8g+fn5nWz&#10;dfOyJNFd++mbQsHjMDO/YRarwbXiSiE2njXMZwoEceVNw7WGw/59WoCICdlg65k03CjCavkwWmBp&#10;fM9buu5SLTKEY4kabEpdKWWsLDmMM98RZ+/LB4cpy1BLE7DPcNfKR6WepMOG84LFjt4sVefdxWk4&#10;1t+0bj7Cj/qUqj8Xfns4PVutJ+Ph9QVEoiHdw//tjdFQzOH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YDLwwAAANsAAAAPAAAAAAAAAAAAAAAAAJcCAABkcnMvZG93&#10;bnJldi54bWxQSwUGAAAAAAQABAD1AAAAhwMAAAAA&#10;" fillcolor="white [3212]" stroked="f">
              <v:textbox>
                <w:txbxContent>
                  <w:p w:rsidR="004F601B" w:rsidRDefault="004F601B"/>
                </w:txbxContent>
              </v:textbox>
            </v:shape>
            <w10:wrap type="through"/>
          </v:group>
        </w:pict>
      </w:r>
      <w:r>
        <w:rPr>
          <w:rFonts w:ascii="Arial" w:hAnsi="Arial" w:cs="Arial"/>
          <w:noProof/>
          <w:lang w:val="en-US"/>
        </w:rPr>
        <w:pict>
          <v:shape id="Text Box 19" o:spid="_x0000_s1063" type="#_x0000_t202" style="position:absolute;margin-left:22pt;margin-top:9.15pt;width:434.5pt;height:40.8pt;flip:y;z-index:2517585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" fillcolor="white [3212]" stroked="f">
            <v:textbox>
              <w:txbxContent>
                <w:p w:rsidR="004F601B" w:rsidRPr="00243B6B" w:rsidRDefault="004F601B">
                  <w:pPr>
                    <w:rPr>
                      <w:color w:val="FFFFFF" w:themeColor="background1"/>
                    </w:rPr>
                  </w:pPr>
                </w:p>
              </w:txbxContent>
            </v:textbox>
          </v:shape>
        </w:pict>
      </w:r>
    </w:p>
    <w:p w:rsidR="003D7476" w:rsidRDefault="003D7476" w:rsidP="003D7476">
      <w:pPr>
        <w:spacing w:after="120"/>
        <w:rPr>
          <w:rFonts w:ascii="Arial" w:hAnsi="Arial" w:cs="Arial"/>
        </w:rPr>
      </w:pPr>
    </w:p>
    <w:p w:rsidR="00331333" w:rsidRDefault="00331333" w:rsidP="003D7476">
      <w:pPr>
        <w:spacing w:after="120"/>
        <w:rPr>
          <w:rFonts w:ascii="Arial" w:hAnsi="Arial" w:cs="Arial"/>
        </w:rPr>
      </w:pPr>
    </w:p>
    <w:p w:rsidR="003D7476" w:rsidRDefault="003D7476" w:rsidP="003D7476">
      <w:pPr>
        <w:spacing w:after="120"/>
        <w:rPr>
          <w:rFonts w:ascii="Arial" w:hAnsi="Arial" w:cs="Arial"/>
        </w:rPr>
      </w:pPr>
    </w:p>
    <w:p w:rsidR="003D7476" w:rsidRDefault="003D7476" w:rsidP="003D7476">
      <w:pPr>
        <w:spacing w:after="120"/>
        <w:rPr>
          <w:rFonts w:ascii="Arial" w:hAnsi="Arial" w:cs="Arial"/>
        </w:rPr>
      </w:pPr>
    </w:p>
    <w:p w:rsidR="003D7476" w:rsidRDefault="003D7476" w:rsidP="003D7476">
      <w:pPr>
        <w:spacing w:after="120"/>
        <w:rPr>
          <w:rFonts w:ascii="Arial" w:hAnsi="Arial" w:cs="Arial"/>
        </w:rPr>
      </w:pPr>
    </w:p>
    <w:p w:rsidR="001A0149" w:rsidRDefault="004F601B" w:rsidP="001073AE">
      <w:pPr>
        <w:spacing w:after="120"/>
        <w:rPr>
          <w:rFonts w:ascii="Arial" w:hAnsi="Arial" w:cs="Arial"/>
        </w:rPr>
      </w:pPr>
      <w:r>
        <w:rPr>
          <w:noProof/>
          <w:lang w:val="en-US"/>
        </w:rPr>
        <w:pict>
          <v:shape id="Text Box 1" o:spid="_x0000_s1064" type="#_x0000_t202" style="position:absolute;margin-left:0;margin-top:0;width:23.45pt;height:27.75pt;z-index:25175654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" filled="f" stroked="f">
            <v:textbox style="mso-fit-shape-to-text:t">
              <w:txbxContent>
                <w:p w:rsidR="004F601B" w:rsidRPr="00BC3A4B" w:rsidRDefault="004F601B" w:rsidP="00BC1138">
                  <w:pPr>
                    <w:spacing w:after="120"/>
                    <w:rPr>
                      <w:rFonts w:ascii="Arial" w:hAnsi="Arial" w:cs="Arial"/>
                    </w:rPr>
                  </w:pPr>
                </w:p>
              </w:txbxContent>
            </v:textbox>
            <w10:wrap type="square"/>
          </v:shape>
        </w:pict>
      </w: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BC1138" w:rsidRDefault="000863E6" w:rsidP="000863E6">
      <w:pPr>
        <w:spacing w:after="120"/>
        <w:ind w:left="709" w:hanging="709"/>
        <w:rPr>
          <w:rFonts w:ascii="Arial" w:hAnsi="Arial" w:cs="Arial"/>
        </w:rPr>
      </w:pPr>
      <w:r>
        <w:rPr>
          <w:rFonts w:ascii="Arial" w:hAnsi="Arial" w:cs="Arial"/>
        </w:rPr>
        <w:t>(a)</w:t>
      </w:r>
      <w:r>
        <w:rPr>
          <w:rFonts w:ascii="Arial" w:hAnsi="Arial" w:cs="Arial"/>
        </w:rPr>
        <w:tab/>
      </w:r>
      <w:r w:rsidR="008E503F">
        <w:rPr>
          <w:rFonts w:ascii="Arial" w:hAnsi="Arial" w:cs="Arial"/>
        </w:rPr>
        <w:t>Clearly show all forces acting on the boo</w:t>
      </w:r>
      <w:r w:rsidR="008E503F" w:rsidRPr="008C01CC">
        <w:rPr>
          <w:rFonts w:ascii="Arial" w:hAnsi="Arial" w:cs="Arial"/>
        </w:rPr>
        <w:t xml:space="preserve">m as labelled arrows </w:t>
      </w:r>
      <w:r w:rsidR="008E503F">
        <w:rPr>
          <w:rFonts w:ascii="Arial" w:hAnsi="Arial" w:cs="Arial"/>
        </w:rPr>
        <w:t>o</w:t>
      </w:r>
      <w:r w:rsidR="00BC1138" w:rsidRPr="008C01CC">
        <w:rPr>
          <w:rFonts w:ascii="Arial" w:hAnsi="Arial" w:cs="Arial"/>
        </w:rPr>
        <w:t xml:space="preserve">n the </w:t>
      </w:r>
      <w:r>
        <w:rPr>
          <w:rFonts w:ascii="Arial" w:hAnsi="Arial" w:cs="Arial"/>
        </w:rPr>
        <w:t>diagram</w:t>
      </w:r>
      <w:r w:rsidR="008E503F">
        <w:rPr>
          <w:rFonts w:ascii="Arial" w:hAnsi="Arial" w:cs="Arial"/>
        </w:rPr>
        <w:t>.</w:t>
      </w:r>
      <w:r w:rsidR="00BC1138" w:rsidRPr="008C01CC">
        <w:rPr>
          <w:rFonts w:ascii="Arial" w:hAnsi="Arial" w:cs="Arial"/>
        </w:rPr>
        <w:tab/>
        <w:t>(</w:t>
      </w:r>
      <w:r w:rsidR="00AC5C3B">
        <w:rPr>
          <w:rFonts w:ascii="Arial" w:hAnsi="Arial" w:cs="Arial"/>
        </w:rPr>
        <w:t>3</w:t>
      </w:r>
      <w:r w:rsidR="00BC1138" w:rsidRPr="008C01CC">
        <w:rPr>
          <w:rFonts w:ascii="Arial" w:hAnsi="Arial" w:cs="Arial"/>
        </w:rPr>
        <w:t xml:space="preserve"> marks)</w:t>
      </w:r>
    </w:p>
    <w:p w:rsidR="008E503F" w:rsidRPr="008C01CC" w:rsidRDefault="008E503F" w:rsidP="000863E6">
      <w:pPr>
        <w:spacing w:after="120"/>
        <w:ind w:left="709" w:hanging="709"/>
        <w:rPr>
          <w:rFonts w:ascii="Arial" w:hAnsi="Arial" w:cs="Arial"/>
        </w:rPr>
      </w:pPr>
    </w:p>
    <w:p w:rsidR="00BC1138" w:rsidRDefault="002E3129" w:rsidP="002E3129">
      <w:pPr>
        <w:spacing w:after="120"/>
        <w:ind w:left="709" w:hanging="709"/>
        <w:rPr>
          <w:rFonts w:ascii="Arial" w:hAnsi="Arial" w:cs="Arial"/>
        </w:rPr>
      </w:pPr>
      <w:r>
        <w:rPr>
          <w:rFonts w:ascii="Arial" w:hAnsi="Arial" w:cs="Arial"/>
        </w:rPr>
        <w:t>(b)</w:t>
      </w:r>
      <w:r>
        <w:rPr>
          <w:rFonts w:ascii="Arial" w:hAnsi="Arial" w:cs="Arial"/>
        </w:rPr>
        <w:tab/>
        <w:t xml:space="preserve">A horizontal steel cable connects to the boom 8.00 m from the pivot P. </w:t>
      </w:r>
      <w:r w:rsidR="00BC1138" w:rsidRPr="008C01CC">
        <w:rPr>
          <w:rFonts w:ascii="Arial" w:hAnsi="Arial" w:cs="Arial"/>
        </w:rPr>
        <w:t>Find the tension in the cable</w:t>
      </w:r>
      <w:r w:rsidR="008E503F">
        <w:rPr>
          <w:rFonts w:ascii="Arial" w:hAnsi="Arial" w:cs="Arial"/>
        </w:rPr>
        <w:t xml:space="preserve"> needed to hold the boom stationary</w:t>
      </w:r>
      <w:r w:rsidR="00BC1138" w:rsidRPr="008C01CC">
        <w:rPr>
          <w:rFonts w:ascii="Arial" w:hAnsi="Arial" w:cs="Arial"/>
        </w:rPr>
        <w:t>.</w:t>
      </w:r>
      <w:r>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t>(</w:t>
      </w:r>
      <w:r w:rsidR="00305BFC">
        <w:rPr>
          <w:rFonts w:ascii="Arial" w:hAnsi="Arial" w:cs="Arial"/>
        </w:rPr>
        <w:t>4</w:t>
      </w:r>
      <w:r w:rsidR="00BC1138">
        <w:rPr>
          <w:rFonts w:ascii="Arial" w:hAnsi="Arial" w:cs="Arial"/>
        </w:rPr>
        <w:t xml:space="preserve"> marks)</w:t>
      </w:r>
    </w:p>
    <w:p w:rsidR="008E503F" w:rsidRDefault="008E503F" w:rsidP="002E3129">
      <w:pPr>
        <w:spacing w:after="120"/>
        <w:ind w:left="709" w:hanging="709"/>
        <w:rPr>
          <w:rFonts w:ascii="Arial" w:hAnsi="Arial" w:cs="Arial"/>
        </w:rPr>
      </w:pPr>
    </w:p>
    <w:p w:rsidR="008E503F" w:rsidRDefault="008E503F"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pPr>
        <w:rPr>
          <w:rFonts w:ascii="Arial" w:hAnsi="Arial" w:cs="Arial"/>
        </w:rPr>
      </w:pPr>
      <w:r>
        <w:rPr>
          <w:rFonts w:ascii="Arial" w:hAnsi="Arial" w:cs="Arial"/>
        </w:rPr>
        <w:br w:type="page"/>
      </w:r>
    </w:p>
    <w:p w:rsidR="00F63428" w:rsidRDefault="00F63428" w:rsidP="00F63428">
      <w:pPr>
        <w:spacing w:after="0"/>
        <w:ind w:left="709" w:hanging="709"/>
        <w:rPr>
          <w:rFonts w:ascii="Arial" w:hAnsi="Arial" w:cs="Arial"/>
        </w:rPr>
      </w:pPr>
    </w:p>
    <w:p w:rsidR="001A0149" w:rsidRDefault="002E3129" w:rsidP="002E3129">
      <w:pPr>
        <w:spacing w:after="120"/>
        <w:ind w:left="709" w:hanging="709"/>
        <w:rPr>
          <w:rFonts w:ascii="Arial" w:hAnsi="Arial" w:cs="Arial"/>
        </w:rPr>
      </w:pPr>
      <w:r>
        <w:rPr>
          <w:rFonts w:ascii="Arial" w:hAnsi="Arial" w:cs="Arial"/>
        </w:rPr>
        <w:t>(c)</w:t>
      </w:r>
      <w:r>
        <w:rPr>
          <w:rFonts w:ascii="Arial" w:hAnsi="Arial" w:cs="Arial"/>
        </w:rPr>
        <w:tab/>
      </w:r>
      <w:r w:rsidR="00BC1138" w:rsidRPr="008C01CC">
        <w:rPr>
          <w:rFonts w:ascii="Arial" w:hAnsi="Arial" w:cs="Arial"/>
        </w:rPr>
        <w:t xml:space="preserve">Determine the magnitude and direction of the reaction force provided by the pivot </w:t>
      </w:r>
      <w:r w:rsidR="008E503F">
        <w:rPr>
          <w:rFonts w:ascii="Arial" w:hAnsi="Arial" w:cs="Arial"/>
        </w:rPr>
        <w:t xml:space="preserve">P </w:t>
      </w:r>
      <w:r>
        <w:rPr>
          <w:rFonts w:ascii="Arial" w:hAnsi="Arial" w:cs="Arial"/>
        </w:rPr>
        <w:t>on the boom.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8E503F">
        <w:rPr>
          <w:rFonts w:ascii="Arial" w:hAnsi="Arial" w:cs="Arial"/>
        </w:rPr>
        <w:t>4</w:t>
      </w:r>
      <w:r w:rsidR="00BC1138" w:rsidRPr="008C01CC">
        <w:rPr>
          <w:rFonts w:ascii="Arial" w:hAnsi="Arial" w:cs="Arial"/>
        </w:rPr>
        <w:t xml:space="preserve"> marks)</w:t>
      </w: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5821FF" w:rsidP="005821FF">
      <w:pPr>
        <w:spacing w:after="120"/>
        <w:ind w:left="709" w:hanging="709"/>
        <w:rPr>
          <w:rFonts w:ascii="Arial" w:hAnsi="Arial" w:cs="Arial"/>
        </w:rPr>
      </w:pPr>
      <w:r>
        <w:rPr>
          <w:rFonts w:ascii="Arial" w:hAnsi="Arial" w:cs="Arial"/>
        </w:rPr>
        <w:t>(d)</w:t>
      </w:r>
      <w:r>
        <w:rPr>
          <w:rFonts w:ascii="Arial" w:hAnsi="Arial" w:cs="Arial"/>
        </w:rPr>
        <w:tab/>
      </w:r>
      <w:r w:rsidR="00305BFC">
        <w:rPr>
          <w:rFonts w:ascii="Arial" w:hAnsi="Arial" w:cs="Arial"/>
        </w:rPr>
        <w:t>Describe</w:t>
      </w:r>
      <w:r>
        <w:rPr>
          <w:rFonts w:ascii="Arial" w:hAnsi="Arial" w:cs="Arial"/>
        </w:rPr>
        <w:t xml:space="preserve"> how</w:t>
      </w:r>
      <w:r w:rsidR="00305BFC">
        <w:rPr>
          <w:rFonts w:ascii="Arial" w:hAnsi="Arial" w:cs="Arial"/>
        </w:rPr>
        <w:t xml:space="preserve"> and explain why</w:t>
      </w:r>
      <w:r>
        <w:rPr>
          <w:rFonts w:ascii="Arial" w:hAnsi="Arial" w:cs="Arial"/>
        </w:rPr>
        <w:t xml:space="preserve"> the tension in the steel cable must change </w:t>
      </w:r>
      <w:r w:rsidR="00305BFC">
        <w:rPr>
          <w:rFonts w:ascii="Arial" w:hAnsi="Arial" w:cs="Arial"/>
        </w:rPr>
        <w:t xml:space="preserve">as </w:t>
      </w:r>
      <w:r>
        <w:rPr>
          <w:rFonts w:ascii="Arial" w:hAnsi="Arial" w:cs="Arial"/>
        </w:rPr>
        <w:t xml:space="preserve">the boom </w:t>
      </w:r>
      <w:r w:rsidR="00305BFC">
        <w:rPr>
          <w:rFonts w:ascii="Arial" w:hAnsi="Arial" w:cs="Arial"/>
        </w:rPr>
        <w:t>is lifted</w:t>
      </w:r>
      <w:r>
        <w:rPr>
          <w:rFonts w:ascii="Arial" w:hAnsi="Arial" w:cs="Arial"/>
        </w:rPr>
        <w:t xml:space="preserve"> </w:t>
      </w:r>
      <w:r w:rsidR="00305BFC">
        <w:rPr>
          <w:rFonts w:ascii="Arial" w:hAnsi="Arial" w:cs="Arial"/>
        </w:rPr>
        <w:t xml:space="preserve">to a </w:t>
      </w:r>
      <w:r>
        <w:rPr>
          <w:rFonts w:ascii="Arial" w:hAnsi="Arial" w:cs="Arial"/>
        </w:rPr>
        <w:t xml:space="preserve">more </w:t>
      </w:r>
      <w:r w:rsidR="00305BFC">
        <w:rPr>
          <w:rFonts w:ascii="Arial" w:hAnsi="Arial" w:cs="Arial"/>
        </w:rPr>
        <w:t>vertic</w:t>
      </w:r>
      <w:r>
        <w:rPr>
          <w:rFonts w:ascii="Arial" w:hAnsi="Arial" w:cs="Arial"/>
        </w:rPr>
        <w:t>al</w:t>
      </w:r>
      <w:r w:rsidR="00305BFC">
        <w:rPr>
          <w:rFonts w:ascii="Arial" w:hAnsi="Arial" w:cs="Arial"/>
        </w:rPr>
        <w:t xml:space="preserve"> position:</w:t>
      </w:r>
    </w:p>
    <w:p w:rsidR="001A0149" w:rsidRDefault="00305BFC" w:rsidP="00305BFC">
      <w:pPr>
        <w:spacing w:after="120"/>
        <w:ind w:left="1276" w:hanging="567"/>
        <w:rPr>
          <w:rFonts w:ascii="Arial" w:hAnsi="Arial" w:cs="Arial"/>
        </w:rPr>
      </w:pPr>
      <w:r>
        <w:rPr>
          <w:rFonts w:ascii="Arial" w:hAnsi="Arial" w:cs="Arial"/>
        </w:rPr>
        <w:t>(i)</w:t>
      </w:r>
      <w:r w:rsidR="005821FF">
        <w:rPr>
          <w:rFonts w:ascii="Arial" w:hAnsi="Arial" w:cs="Arial"/>
        </w:rPr>
        <w:tab/>
      </w:r>
      <w:proofErr w:type="gramStart"/>
      <w:r>
        <w:rPr>
          <w:rFonts w:ascii="Arial" w:hAnsi="Arial" w:cs="Arial"/>
        </w:rPr>
        <w:t>at</w:t>
      </w:r>
      <w:proofErr w:type="gramEnd"/>
      <w:r>
        <w:rPr>
          <w:rFonts w:ascii="Arial" w:hAnsi="Arial" w:cs="Arial"/>
        </w:rPr>
        <w:t xml:space="preserve"> the instant the boom is first moved upwards from the position shown in the diagram above.</w:t>
      </w:r>
      <w:r w:rsidR="005821FF">
        <w:rPr>
          <w:rFonts w:ascii="Arial" w:hAnsi="Arial" w:cs="Arial"/>
        </w:rPr>
        <w:tab/>
      </w:r>
      <w:r w:rsidR="005821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21FF">
        <w:rPr>
          <w:rFonts w:ascii="Arial" w:hAnsi="Arial" w:cs="Arial"/>
        </w:rPr>
        <w:tab/>
        <w:t>(</w:t>
      </w:r>
      <w:r>
        <w:rPr>
          <w:rFonts w:ascii="Arial" w:hAnsi="Arial" w:cs="Arial"/>
        </w:rPr>
        <w:t>2 marks)</w:t>
      </w: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E05297" w:rsidRDefault="00E05297"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when</w:t>
      </w:r>
      <w:proofErr w:type="gramEnd"/>
      <w:r>
        <w:rPr>
          <w:rFonts w:ascii="Arial" w:hAnsi="Arial" w:cs="Arial"/>
        </w:rPr>
        <w:t xml:space="preserve"> the boom is held stationary again in a new more vertical position.</w:t>
      </w:r>
      <w:r w:rsidR="004471D6">
        <w:rPr>
          <w:rFonts w:ascii="Arial" w:hAnsi="Arial" w:cs="Arial"/>
        </w:rPr>
        <w:t xml:space="preserve"> You may consider the cable to remain horizontal and attached 8.00 m from the pivot.</w:t>
      </w:r>
      <w:r>
        <w:rPr>
          <w:rFonts w:ascii="Arial" w:hAnsi="Arial" w:cs="Arial"/>
        </w:rPr>
        <w:tab/>
        <w:t>(2 marks)</w:t>
      </w: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E05297" w:rsidRDefault="00E05297" w:rsidP="00305BFC">
      <w:pPr>
        <w:spacing w:after="0"/>
        <w:rPr>
          <w:rFonts w:ascii="Arial" w:hAnsi="Arial" w:cs="Arial"/>
        </w:rPr>
      </w:pPr>
    </w:p>
    <w:p w:rsidR="00E05297" w:rsidRDefault="00E05297"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237088">
      <w:pPr>
        <w:spacing w:after="0" w:line="240" w:lineRule="auto"/>
        <w:rPr>
          <w:rFonts w:ascii="Arial" w:hAnsi="Arial" w:cs="Arial"/>
        </w:rPr>
      </w:pPr>
    </w:p>
    <w:p w:rsidR="001A0149" w:rsidRDefault="001A0149" w:rsidP="00237088">
      <w:pPr>
        <w:spacing w:after="0" w:line="240" w:lineRule="auto"/>
        <w:rPr>
          <w:rFonts w:ascii="Arial" w:hAnsi="Arial" w:cs="Arial"/>
        </w:rPr>
      </w:pPr>
    </w:p>
    <w:p w:rsidR="00A72355" w:rsidRPr="00237088" w:rsidRDefault="00A72355" w:rsidP="00305BFC">
      <w:pPr>
        <w:spacing w:after="0" w:line="240" w:lineRule="auto"/>
        <w:jc w:val="center"/>
        <w:rPr>
          <w:rFonts w:ascii="Arial" w:hAnsi="Arial" w:cs="Arial"/>
          <w:b/>
          <w:bCs/>
          <w:sz w:val="24"/>
          <w:szCs w:val="24"/>
          <w:lang w:val="en-US"/>
        </w:rPr>
      </w:pPr>
      <w:r w:rsidRPr="00237088">
        <w:rPr>
          <w:rFonts w:ascii="Arial" w:hAnsi="Arial" w:cs="Arial"/>
          <w:b/>
          <w:bCs/>
          <w:sz w:val="24"/>
          <w:szCs w:val="24"/>
          <w:lang w:val="en-US"/>
        </w:rPr>
        <w:t>End of Section Two</w:t>
      </w:r>
    </w:p>
    <w:p w:rsidR="00861F44" w:rsidRPr="008C01CC" w:rsidRDefault="00AE5C57" w:rsidP="00E15DA6">
      <w:pPr>
        <w:spacing w:after="120" w:line="240" w:lineRule="auto"/>
        <w:rPr>
          <w:rFonts w:ascii="Arial" w:hAnsi="Arial" w:cs="Arial"/>
          <w:b/>
        </w:rPr>
      </w:pPr>
      <w:r w:rsidRPr="000F30F0">
        <w:rPr>
          <w:rFonts w:ascii="Arial" w:hAnsi="Arial" w:cs="Arial"/>
        </w:rPr>
        <w:br w:type="page"/>
      </w:r>
      <w:r w:rsidR="00A72355" w:rsidRPr="008C01CC">
        <w:rPr>
          <w:rFonts w:ascii="Arial" w:hAnsi="Arial" w:cs="Arial"/>
          <w:b/>
        </w:rPr>
        <w:lastRenderedPageBreak/>
        <w:t>SECTION T</w:t>
      </w:r>
      <w:r w:rsidR="00975591" w:rsidRPr="008C01CC">
        <w:rPr>
          <w:rFonts w:ascii="Arial" w:hAnsi="Arial" w:cs="Arial"/>
          <w:b/>
        </w:rPr>
        <w:t>HREE</w:t>
      </w:r>
      <w:r w:rsidR="00A72355" w:rsidRPr="008C01CC">
        <w:rPr>
          <w:rFonts w:ascii="Arial" w:hAnsi="Arial" w:cs="Arial"/>
          <w:b/>
        </w:rPr>
        <w:t xml:space="preserve">:  </w:t>
      </w:r>
      <w:r w:rsidR="009E1CE3" w:rsidRPr="008C01CC">
        <w:rPr>
          <w:rFonts w:ascii="Arial" w:hAnsi="Arial" w:cs="Arial"/>
          <w:b/>
        </w:rPr>
        <w:t>Comprehension and data analysis</w:t>
      </w:r>
      <w:r w:rsidR="009D59C5" w:rsidRPr="008C01CC">
        <w:rPr>
          <w:rFonts w:ascii="Arial" w:hAnsi="Arial" w:cs="Arial"/>
          <w:b/>
        </w:rPr>
        <w:tab/>
      </w:r>
      <w:r w:rsidR="00A72355" w:rsidRPr="008C01CC">
        <w:rPr>
          <w:rFonts w:ascii="Arial" w:hAnsi="Arial" w:cs="Arial"/>
        </w:rPr>
        <w:tab/>
      </w:r>
      <w:r w:rsidR="006F0493" w:rsidRPr="008C01CC">
        <w:rPr>
          <w:rFonts w:ascii="Arial" w:hAnsi="Arial" w:cs="Arial"/>
        </w:rPr>
        <w:tab/>
      </w:r>
      <w:r w:rsidR="00237088">
        <w:rPr>
          <w:rFonts w:ascii="Arial" w:hAnsi="Arial" w:cs="Arial"/>
        </w:rPr>
        <w:tab/>
      </w:r>
      <w:r w:rsidR="00157FA8" w:rsidRPr="008C01CC">
        <w:rPr>
          <w:rFonts w:ascii="Arial" w:hAnsi="Arial" w:cs="Arial"/>
          <w:b/>
        </w:rPr>
        <w:t>36</w:t>
      </w:r>
      <w:r w:rsidR="009D59C5" w:rsidRPr="008C01CC">
        <w:rPr>
          <w:rFonts w:ascii="Arial" w:hAnsi="Arial" w:cs="Arial"/>
          <w:b/>
        </w:rPr>
        <w:t xml:space="preserve"> marks (20%)</w:t>
      </w:r>
    </w:p>
    <w:p w:rsidR="00157FA8" w:rsidRPr="008C01CC" w:rsidRDefault="00157FA8" w:rsidP="00157FA8">
      <w:pPr>
        <w:spacing w:after="120" w:line="240" w:lineRule="auto"/>
        <w:rPr>
          <w:rFonts w:ascii="Arial" w:hAnsi="Arial" w:cs="Arial"/>
        </w:rPr>
      </w:pPr>
      <w:r w:rsidRPr="008C01CC">
        <w:rPr>
          <w:rFonts w:ascii="Arial" w:hAnsi="Arial" w:cs="Arial"/>
        </w:rPr>
        <w:t>This section has 2 questions. You must answer both quest</w:t>
      </w:r>
      <w:r w:rsidR="005141C2" w:rsidRPr="008C01CC">
        <w:rPr>
          <w:rFonts w:ascii="Arial" w:hAnsi="Arial" w:cs="Arial"/>
        </w:rPr>
        <w:t xml:space="preserve">ions. Write your answers in the </w:t>
      </w:r>
      <w:r w:rsidRPr="008C01CC">
        <w:rPr>
          <w:rFonts w:ascii="Arial" w:hAnsi="Arial" w:cs="Arial"/>
        </w:rPr>
        <w:t>spaces provided.</w:t>
      </w:r>
    </w:p>
    <w:p w:rsidR="00157FA8" w:rsidRPr="008C01CC" w:rsidRDefault="00157FA8" w:rsidP="00157FA8">
      <w:pPr>
        <w:spacing w:after="120" w:line="240" w:lineRule="auto"/>
        <w:rPr>
          <w:rFonts w:ascii="Arial" w:hAnsi="Arial" w:cs="Arial"/>
        </w:rPr>
      </w:pPr>
      <w:r w:rsidRPr="008C01CC">
        <w:rPr>
          <w:rFonts w:ascii="Arial" w:hAnsi="Arial" w:cs="Arial"/>
        </w:rPr>
        <w:t>Spare pages are included at the end of this booklet. They can be used for planning your responses and/or as additional space if required to continue an answer.</w:t>
      </w:r>
    </w:p>
    <w:p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w:t>
      </w:r>
      <w:r w:rsidR="005141C2" w:rsidRPr="008C01CC">
        <w:rPr>
          <w:rFonts w:ascii="Arial" w:hAnsi="Arial" w:cs="Arial"/>
        </w:rPr>
        <w:t xml:space="preserve"> </w:t>
      </w:r>
      <w:r w:rsidRPr="008C01CC">
        <w:rPr>
          <w:rFonts w:ascii="Arial" w:hAnsi="Arial" w:cs="Arial"/>
        </w:rPr>
        <w:t>original answer space where the answer is continued, i.e. give the page number. Fill in the</w:t>
      </w:r>
      <w:r w:rsidR="005141C2" w:rsidRPr="008C01CC">
        <w:rPr>
          <w:rFonts w:ascii="Arial" w:hAnsi="Arial" w:cs="Arial"/>
        </w:rPr>
        <w:t xml:space="preserve"> </w:t>
      </w:r>
      <w:r w:rsidRPr="008C01CC">
        <w:rPr>
          <w:rFonts w:ascii="Arial" w:hAnsi="Arial" w:cs="Arial"/>
        </w:rPr>
        <w:t>number of the question that you are continuing to answer at the top of the page.</w:t>
      </w:r>
    </w:p>
    <w:p w:rsidR="00157FA8" w:rsidRPr="008C01CC" w:rsidRDefault="005141C2" w:rsidP="00157FA8">
      <w:pPr>
        <w:spacing w:after="120" w:line="240" w:lineRule="auto"/>
        <w:rPr>
          <w:rFonts w:ascii="Arial" w:hAnsi="Arial" w:cs="Arial"/>
        </w:rPr>
      </w:pPr>
      <w:proofErr w:type="gramStart"/>
      <w:r w:rsidRPr="008C01CC">
        <w:rPr>
          <w:rFonts w:ascii="Arial" w:hAnsi="Arial" w:cs="Arial"/>
        </w:rPr>
        <w:t xml:space="preserve">Suggested working time: </w:t>
      </w:r>
      <w:r w:rsidRPr="008C01CC">
        <w:rPr>
          <w:rFonts w:ascii="Arial" w:hAnsi="Arial" w:cs="Arial"/>
          <w:b/>
        </w:rPr>
        <w:t>40</w:t>
      </w:r>
      <w:r w:rsidR="00157FA8" w:rsidRPr="008C01CC">
        <w:rPr>
          <w:rFonts w:ascii="Arial" w:hAnsi="Arial" w:cs="Arial"/>
          <w:b/>
        </w:rPr>
        <w:t xml:space="preserve"> minutes</w:t>
      </w:r>
      <w:r w:rsidR="00157FA8" w:rsidRPr="008C01CC">
        <w:rPr>
          <w:rFonts w:ascii="Arial" w:hAnsi="Arial" w:cs="Arial"/>
        </w:rPr>
        <w:t>.</w:t>
      </w:r>
      <w:proofErr w:type="gramEnd"/>
    </w:p>
    <w:p w:rsidR="008666F4" w:rsidRPr="007C7E6B" w:rsidRDefault="008666F4" w:rsidP="00537DFB">
      <w:pPr>
        <w:spacing w:after="12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rsidR="00157FA8" w:rsidRDefault="00157FA8" w:rsidP="009D458B">
      <w:pPr>
        <w:spacing w:after="0" w:line="240" w:lineRule="auto"/>
        <w:ind w:left="23"/>
        <w:jc w:val="both"/>
        <w:rPr>
          <w:rFonts w:ascii="Arial" w:hAnsi="Arial" w:cs="Arial"/>
          <w:b/>
        </w:rPr>
      </w:pPr>
    </w:p>
    <w:p w:rsidR="00096AAA" w:rsidRPr="003A3112" w:rsidRDefault="00640C35" w:rsidP="003A3112">
      <w:pPr>
        <w:spacing w:after="240" w:line="240" w:lineRule="auto"/>
        <w:ind w:left="23"/>
        <w:jc w:val="both"/>
        <w:rPr>
          <w:rFonts w:ascii="Arial" w:hAnsi="Arial" w:cs="Arial"/>
          <w:b/>
        </w:rPr>
      </w:pPr>
      <w:r w:rsidRPr="00EF7A04">
        <w:rPr>
          <w:rFonts w:ascii="Arial" w:hAnsi="Arial" w:cs="Arial"/>
          <w:b/>
        </w:rPr>
        <w:t xml:space="preserve">Question </w:t>
      </w:r>
      <w:r>
        <w:rPr>
          <w:rFonts w:ascii="Arial" w:hAnsi="Arial" w:cs="Arial"/>
          <w:b/>
        </w:rPr>
        <w:t>2</w:t>
      </w:r>
      <w:r w:rsidR="00916BAF">
        <w:rPr>
          <w:rFonts w:ascii="Arial" w:hAnsi="Arial" w:cs="Arial"/>
          <w:b/>
        </w:rPr>
        <w:t>3</w:t>
      </w:r>
      <w:r w:rsidR="00640FF1">
        <w:rPr>
          <w:rFonts w:ascii="Arial" w:hAnsi="Arial" w:cs="Arial"/>
          <w:b/>
        </w:rPr>
        <w:tab/>
      </w:r>
      <w:r w:rsidR="00640FF1">
        <w:rPr>
          <w:rFonts w:ascii="Arial" w:hAnsi="Arial" w:cs="Arial"/>
          <w:b/>
        </w:rPr>
        <w:tab/>
      </w:r>
      <w:r w:rsidR="00181BD7">
        <w:rPr>
          <w:rFonts w:ascii="Arial" w:hAnsi="Arial" w:cs="Arial"/>
          <w:b/>
        </w:rPr>
        <w:tab/>
      </w:r>
      <w:r w:rsidR="00CA4424" w:rsidRPr="009B0119">
        <w:rPr>
          <w:rFonts w:ascii="Arial" w:hAnsi="Arial" w:cs="Arial"/>
          <w:b/>
          <w:sz w:val="24"/>
          <w:szCs w:val="24"/>
        </w:rPr>
        <w:t>PROJECTILE LAUNCHER EXPERIMENT</w:t>
      </w:r>
      <w:r w:rsidR="009B0119">
        <w:rPr>
          <w:rFonts w:ascii="Arial" w:hAnsi="Arial" w:cs="Arial"/>
          <w:b/>
        </w:rPr>
        <w:tab/>
      </w:r>
      <w:r w:rsidR="00181BD7">
        <w:rPr>
          <w:rFonts w:ascii="Arial" w:hAnsi="Arial" w:cs="Arial"/>
          <w:b/>
        </w:rPr>
        <w:tab/>
      </w:r>
      <w:r w:rsidR="000C6517">
        <w:rPr>
          <w:rFonts w:ascii="Arial" w:hAnsi="Arial" w:cs="Arial"/>
          <w:b/>
        </w:rPr>
        <w:t>21</w:t>
      </w:r>
      <w:r w:rsidR="00181BD7">
        <w:rPr>
          <w:rFonts w:ascii="Arial" w:hAnsi="Arial" w:cs="Arial"/>
          <w:b/>
        </w:rPr>
        <w:t xml:space="preserve"> marks</w:t>
      </w:r>
    </w:p>
    <w:p w:rsidR="009D458B" w:rsidRDefault="00C748D9" w:rsidP="009D458B">
      <w:pPr>
        <w:spacing w:after="0"/>
        <w:rPr>
          <w:rFonts w:ascii="Arial" w:hAnsi="Arial" w:cs="Arial"/>
        </w:rPr>
      </w:pPr>
      <w:r>
        <w:rPr>
          <w:rFonts w:ascii="Arial" w:hAnsi="Arial" w:cs="Arial"/>
          <w:noProof/>
          <w:lang w:eastAsia="en-AU"/>
        </w:rPr>
        <w:pict>
          <v:shape id="_x0000_s1086" type="#_x0000_t202" style="position:absolute;margin-left:24.65pt;margin-top:69.7pt;width:89.35pt;height:23.05pt;z-index:251830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9/xwwAA&#10;ANsAAAAPAAAAZHJzL2Rvd25yZXYueG1sRI9PawIxFMTvBb9DeIK3mujBymqUVhCKl+IfPD83r5ut&#10;m5clSd21n74pFDwOM/MbZrnuXSNuFGLtWcNkrEAQl97UXGk4HbfPcxAxIRtsPJOGO0VYrwZPSyyM&#10;73hPt0OqRIZwLFCDTaktpIylJYdx7Fvi7H364DBlGSppAnYZ7ho5VWomHdacFyy2tLFUXg/fTsO5&#10;+qK3ehd+1IdU3XXu96fLi9V6NOxfFyAS9ekR/m+/Gw3TCfx9y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59/xwwAAANsAAAAPAAAAAAAAAAAAAAAAAJcCAABkcnMvZG93&#10;bnJldi54bWxQSwUGAAAAAAQABAD1AAAAhwMAAAAA&#10;" fillcolor="white [3212]" stroked="f">
            <v:textbox style="mso-next-textbox:#_x0000_s1086">
              <w:txbxContent>
                <w:p w:rsidR="00C748D9" w:rsidRDefault="00C748D9" w:rsidP="009D458B"/>
                <w:p w:rsidR="00C748D9" w:rsidRDefault="00C748D9" w:rsidP="009D458B"/>
                <w:p w:rsidR="00C748D9" w:rsidRDefault="00C748D9" w:rsidP="009D458B"/>
                <w:p w:rsidR="00C748D9" w:rsidRPr="00020926" w:rsidRDefault="00C748D9" w:rsidP="009D458B">
                  <w:pPr>
                    <w:rPr>
                      <w:b/>
                    </w:rPr>
                  </w:pPr>
                  <w:r w:rsidRPr="00020926">
                    <w:rPr>
                      <w:b/>
                    </w:rPr>
                    <w:t>LAUNCHER</w:t>
                  </w:r>
                </w:p>
              </w:txbxContent>
            </v:textbox>
          </v:shape>
        </w:pict>
      </w:r>
      <w:r w:rsidR="009D458B">
        <w:rPr>
          <w:rFonts w:ascii="Arial" w:hAnsi="Arial" w:cs="Arial"/>
        </w:rPr>
        <w:t xml:space="preserve">A group of inquisitive Year 12 Physics students conducted an investigation into projectile motion where they used a projectile launcher to shoot a ball bearing off the edge of a table of height </w:t>
      </w:r>
      <w:r w:rsidR="009D458B" w:rsidRPr="00ED764C">
        <w:rPr>
          <w:rFonts w:ascii="Arial" w:hAnsi="Arial" w:cs="Arial"/>
          <w:b/>
        </w:rPr>
        <w:t>D</w:t>
      </w:r>
      <w:r w:rsidR="009D458B">
        <w:rPr>
          <w:rFonts w:ascii="Arial" w:hAnsi="Arial" w:cs="Arial"/>
        </w:rPr>
        <w:t xml:space="preserve">, at a variety of different speeds. For each trial they measured its height </w:t>
      </w:r>
      <w:r w:rsidR="00ED764C" w:rsidRPr="00ED764C">
        <w:rPr>
          <w:rFonts w:ascii="Arial" w:hAnsi="Arial" w:cs="Arial"/>
          <w:b/>
        </w:rPr>
        <w:t>h</w:t>
      </w:r>
      <w:r w:rsidR="00ED764C">
        <w:rPr>
          <w:rFonts w:ascii="Arial" w:hAnsi="Arial" w:cs="Arial"/>
        </w:rPr>
        <w:t xml:space="preserve"> </w:t>
      </w:r>
      <w:r w:rsidR="009D458B">
        <w:rPr>
          <w:rFonts w:ascii="Arial" w:hAnsi="Arial" w:cs="Arial"/>
        </w:rPr>
        <w:t xml:space="preserve">above the floor, after it had travelled a fixed distance </w:t>
      </w:r>
      <w:r>
        <w:rPr>
          <w:rFonts w:ascii="Arial" w:hAnsi="Arial" w:cs="Arial"/>
          <w:b/>
        </w:rPr>
        <w:t>s</w:t>
      </w:r>
      <w:r w:rsidR="009D458B">
        <w:rPr>
          <w:rFonts w:ascii="Arial" w:hAnsi="Arial" w:cs="Arial"/>
        </w:rPr>
        <w:t xml:space="preserve"> horizontally from the edge of the table, by videoing the ball bearing as it passed a meter ruler set up as shown below.</w:t>
      </w:r>
    </w:p>
    <w:p w:rsidR="009D458B" w:rsidRDefault="00C748D9" w:rsidP="009D458B">
      <w:pPr>
        <w:spacing w:after="0"/>
        <w:ind w:left="567" w:hanging="567"/>
        <w:rPr>
          <w:rFonts w:ascii="Arial" w:hAnsi="Arial" w:cs="Arial"/>
        </w:rPr>
      </w:pPr>
      <w:r>
        <w:rPr>
          <w:rFonts w:ascii="Arial" w:hAnsi="Arial" w:cs="Arial"/>
          <w:noProof/>
          <w:lang w:eastAsia="en-AU"/>
        </w:rPr>
        <w:pict>
          <v:shape id="Picture 6" o:spid="_x0000_s1068" type="#_x0000_t75" alt="http://dev.physicslab.org/img/5de191ac-7e91-412a-a418-ada33e1ebaed.gif" style="position:absolute;left:0;text-align:left;margin-left:50.15pt;margin-top:4.25pt;width:333pt;height:225.2pt;z-index:251746303;visibility:visible" o:regroupid="3"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z&#10;z3HBAAAA2wAAAA8AAABkcnMvZG93bnJldi54bWxET89rwjAUvgv7H8IbeBFNV5hINYqMDXboZa2C&#10;3h7Nsyk2L6XJtPWvXw4Djx/f781usK24Ue8bxwreFgkI4srphmsFh/JrvgLhA7LG1jEpGMnDbvsy&#10;2WCm3Z1/6FaEWsQQ9hkqMCF0mZS+MmTRL1xHHLmL6y2GCPta6h7vMdy2Mk2SpbTYcGww2NGHoepa&#10;/FoFp3Dmh8yP5WykQ/55Mbl0716p6euwX4MINISn+N/9rRWkcX38En+A3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8zz3HBAAAA2wAAAA8AAAAAAAAAAAAAAAAAnAIAAGRy&#10;cy9kb3ducmV2LnhtbFBLBQYAAAAABAAEAPcAAACKAwAAAAA=&#10;">
            <v:imagedata r:id="rId27" o:title="5de191ac-7e91-412a-a418-ada33e1ebaed"/>
            <v:path arrowok="t"/>
          </v:shape>
        </w:pict>
      </w:r>
    </w:p>
    <w:p w:rsidR="009D458B" w:rsidRDefault="00C748D9" w:rsidP="009D458B">
      <w:pPr>
        <w:spacing w:after="0"/>
        <w:ind w:left="567" w:hanging="567"/>
        <w:rPr>
          <w:rFonts w:ascii="Arial" w:hAnsi="Arial" w:cs="Arial"/>
        </w:rPr>
      </w:pPr>
      <w:r>
        <w:rPr>
          <w:rFonts w:ascii="Arial" w:hAnsi="Arial" w:cs="Arial"/>
          <w:noProof/>
          <w:lang w:eastAsia="en-AU"/>
        </w:rPr>
        <w:pict>
          <v:shape id="Text Box 21" o:spid="_x0000_s1069" type="#_x0000_t202" style="position:absolute;left:0;text-align:left;margin-left:-18.1pt;margin-top:5.45pt;width:89.35pt;height:63pt;z-index:251828224;visibility:visible" o:regroupid="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9/xwwAA&#10;ANsAAAAPAAAAZHJzL2Rvd25yZXYueG1sRI9PawIxFMTvBb9DeIK3mujBymqUVhCKl+IfPD83r5ut&#10;m5clSd21n74pFDwOM/MbZrnuXSNuFGLtWcNkrEAQl97UXGk4HbfPcxAxIRtsPJOGO0VYrwZPSyyM&#10;73hPt0OqRIZwLFCDTaktpIylJYdx7Fvi7H364DBlGSppAnYZ7ho5VWomHdacFyy2tLFUXg/fTsO5&#10;+qK3ehd+1IdU3XXu96fLi9V6NOxfFyAS9ekR/m+/Gw3TCfx9y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59/xwwAAANsAAAAPAAAAAAAAAAAAAAAAAJcCAABkcnMvZG93&#10;bnJldi54bWxQSwUGAAAAAAQABAD1AAAAhwMAAAAA&#10;" fillcolor="white [3212]" stroked="f">
            <v:textbox style="mso-next-textbox:#Text Box 21">
              <w:txbxContent>
                <w:p w:rsidR="004F601B" w:rsidRDefault="004F601B" w:rsidP="009D458B"/>
                <w:p w:rsidR="004F601B" w:rsidRDefault="004F601B" w:rsidP="009D458B"/>
                <w:p w:rsidR="004F601B" w:rsidRDefault="004F601B" w:rsidP="009D458B"/>
                <w:p w:rsidR="004F601B" w:rsidRPr="00020926" w:rsidRDefault="004F601B" w:rsidP="009D458B">
                  <w:pPr>
                    <w:rPr>
                      <w:b/>
                    </w:rPr>
                  </w:pPr>
                  <w:r w:rsidRPr="00020926">
                    <w:rPr>
                      <w:b/>
                    </w:rPr>
                    <w:t>LAUNCHER</w:t>
                  </w:r>
                </w:p>
              </w:txbxContent>
            </v:textbox>
          </v:shape>
        </w:pict>
      </w:r>
      <w:r>
        <w:rPr>
          <w:rFonts w:ascii="Arial" w:hAnsi="Arial" w:cs="Arial"/>
          <w:noProof/>
          <w:lang w:eastAsia="en-AU"/>
        </w:rPr>
        <w:pict>
          <v:shape id="Picture 8" o:spid="_x0000_s1067" type="#_x0000_t75" style="position:absolute;left:0;text-align:left;margin-left:203.15pt;margin-top:9.4pt;width:176.35pt;height:192.75pt;z-index:251745278;visibility:visible" o:regroupid="3"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x&#10;WZ3FAAAA2wAAAA8AAABkcnMvZG93bnJldi54bWxEj09rAjEQxe8Fv0MYwUupWUVKuzUrIlqKh4Wu&#10;IvY2bGb/4GayJKluv70pFHqb4b15vzfL1WA6cSXnW8sKZtMEBHFpdcu1guNh9/QCwgdkjZ1lUvBD&#10;HlbZ6GGJqbY3/qRrEWoRQ9inqKAJoU+l9GVDBv3U9sRRq6wzGOLqaqkd3mK46eQ8SZ6lwZYjocGe&#10;Ng2Vl+LbRIjbf1XDIt/WxK/vZ3PKC/+YKzUZD+s3EIGG8G/+u/7Qsf4Cfn+JA8js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cVmdxQAAANsAAAAPAAAAAAAAAAAAAAAAAJwC&#10;AABkcnMvZG93bnJldi54bWxQSwUGAAAAAAQABAD3AAAAjgMAAAAA&#10;">
            <v:imagedata r:id="rId28" o:title=""/>
            <v:path arrowok="t"/>
          </v:shape>
        </w:pict>
      </w:r>
    </w:p>
    <w:p w:rsidR="009D458B" w:rsidRDefault="009D458B" w:rsidP="009D458B">
      <w:pPr>
        <w:spacing w:after="0"/>
        <w:ind w:left="567" w:hanging="567"/>
        <w:rPr>
          <w:rFonts w:ascii="Arial" w:hAnsi="Arial" w:cs="Arial"/>
        </w:rPr>
      </w:pPr>
    </w:p>
    <w:p w:rsidR="009D458B" w:rsidRDefault="00C748D9" w:rsidP="009D458B">
      <w:pPr>
        <w:spacing w:after="0"/>
        <w:ind w:left="567" w:hanging="567"/>
        <w:rPr>
          <w:rFonts w:ascii="Arial" w:hAnsi="Arial" w:cs="Arial"/>
        </w:rPr>
      </w:pPr>
      <w:r>
        <w:rPr>
          <w:rFonts w:ascii="Arial" w:hAnsi="Arial" w:cs="Arial"/>
          <w:noProof/>
          <w:lang w:eastAsia="en-AU"/>
        </w:rPr>
        <w:pict>
          <v:shape id="Text Box 22" o:spid="_x0000_s1070" type="#_x0000_t202" style="position:absolute;left:0;text-align:left;margin-left:149.15pt;margin-top:9.8pt;width:45pt;height:19.65pt;z-index:251829248;visibility:visible" o:regroupid="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UGGwwAA&#10;ANsAAAAPAAAAZHJzL2Rvd25yZXYueG1sRI9PawIxFMTvBb9DeEJvNekeqmyN0hYK0ov4h55fN6+b&#10;rZuXJYnu1k9vBMHjMDO/YebLwbXiRCE2njU8TxQI4sqbhmsN+93n0wxETMgGW8+k4Z8iLBejhzmW&#10;xve8odM21SJDOJaowabUlVLGypLDOPEdcfZ+fXCYsgy1NAH7DHetLJR6kQ4bzgsWO/qwVB22R6fh&#10;u/6j9+YrnNVaqv4w85v9z9Rq/Tge3l5BJBrSPXxrr4yGooD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NUGGwwAAANsAAAAPAAAAAAAAAAAAAAAAAJcCAABkcnMvZG93&#10;bnJldi54bWxQSwUGAAAAAAQABAD1AAAAhwMAAAAA&#10;" fillcolor="white [3212]" stroked="f">
            <v:textbox style="mso-next-textbox:#Text Box 22">
              <w:txbxContent>
                <w:p w:rsidR="004F601B" w:rsidRDefault="004F601B" w:rsidP="009D458B"/>
              </w:txbxContent>
            </v:textbox>
          </v:shape>
        </w:pict>
      </w:r>
    </w:p>
    <w:p w:rsidR="009D458B" w:rsidRDefault="009D458B" w:rsidP="009D458B">
      <w:pPr>
        <w:spacing w:after="0"/>
        <w:ind w:left="567" w:hanging="567"/>
        <w:rPr>
          <w:rFonts w:ascii="Arial" w:hAnsi="Arial" w:cs="Arial"/>
        </w:rPr>
      </w:pPr>
    </w:p>
    <w:p w:rsidR="009D458B" w:rsidRDefault="00C748D9" w:rsidP="009D458B">
      <w:pPr>
        <w:spacing w:after="0"/>
        <w:ind w:left="567" w:hanging="567"/>
        <w:rPr>
          <w:rFonts w:ascii="Arial" w:hAnsi="Arial" w:cs="Arial"/>
        </w:rPr>
      </w:pPr>
      <w:r>
        <w:rPr>
          <w:rFonts w:ascii="Arial" w:hAnsi="Arial" w:cs="Arial"/>
          <w:noProof/>
          <w:lang w:eastAsia="en-AU"/>
        </w:rPr>
        <w:pict>
          <v:shape id="Straight Arrow Connector 30" o:spid="_x0000_s1074" type="#_x0000_t32" style="position:absolute;left:0;text-align:left;margin-left:201.5pt;margin-top:.6pt;width:0;height:137.75pt;z-index:251822080;visibility:visible" o:connectortype="straight" o:regroupid="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WBwsAAAADbAAAADwAAAGRycy9kb3ducmV2LnhtbERPTYvCMBC9L/gfwgje1lQFkWoUFRUX&#10;ZKlV8Do0Y1NsJqWJ2v33m8PCHh/ve7HqbC1e1PrKsYLRMAFBXDhdcangetl/zkD4gKyxdkwKfsjD&#10;atn7WGCq3ZvP9MpDKWII+xQVmBCaVEpfGLLoh64hjtzdtRZDhG0pdYvvGG5rOU6SqbRYcWww2NDW&#10;UPHIn1bBLTOzw6T+zjZf99KdpqeEtvlOqUG/W89BBOrCv/jPfdQKJnF9/BJ/gFz+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ElgcLAAAAA2wAAAA8AAAAAAAAAAAAAAAAA&#10;oQIAAGRycy9kb3ducmV2LnhtbFBLBQYAAAAABAAEAPkAAACOAwAAAAA=&#10;" strokecolor="black [3213]" strokeweight="1.5pt">
            <v:stroke startarrow="open" endarrow="open"/>
            <v:shadow on="t" opacity="24903f" origin=",.5" offset="0,.55556mm"/>
          </v:shape>
        </w:pict>
      </w:r>
    </w:p>
    <w:p w:rsidR="009D458B" w:rsidRDefault="009D458B" w:rsidP="009D458B">
      <w:pPr>
        <w:spacing w:after="0"/>
        <w:ind w:left="567" w:hanging="567"/>
        <w:rPr>
          <w:rFonts w:ascii="Arial" w:hAnsi="Arial" w:cs="Arial"/>
        </w:rPr>
      </w:pPr>
    </w:p>
    <w:p w:rsidR="009D458B" w:rsidRDefault="00C748D9" w:rsidP="009D458B">
      <w:pPr>
        <w:spacing w:after="0"/>
        <w:ind w:left="567" w:hanging="567"/>
        <w:rPr>
          <w:rFonts w:ascii="Arial" w:hAnsi="Arial" w:cs="Arial"/>
        </w:rPr>
      </w:pPr>
      <w:r>
        <w:rPr>
          <w:rFonts w:ascii="Arial" w:hAnsi="Arial" w:cs="Arial"/>
          <w:noProof/>
          <w:lang w:eastAsia="en-AU"/>
        </w:rPr>
        <w:pict>
          <v:shape id="Straight Arrow Connector 35" o:spid="_x0000_s1076" type="#_x0000_t32" style="position:absolute;left:0;text-align:left;margin-left:297pt;margin-top:9.9pt;width:0;height:98.4pt;z-index:251824128;visibility:visible" o:connectortype="straight" o:regroupid="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IiWsMAAADbAAAADwAAAGRycy9kb3ducmV2LnhtbESPQWsCMRSE74L/ITyhN81WUWQ1ShUt&#10;FaToKvT62Dw3SzcvyybV9d8bQehxmJlvmPmytZW4UuNLxwreBwkI4tzpkgsF59O2PwXhA7LGyjEp&#10;uJOH5aLbmWOq3Y2PdM1CISKEfYoKTAh1KqXPDVn0A1cTR+/iGoshyqaQusFbhNtKDpNkIi2WHBcM&#10;1rQ2lP9mf1bBz8FMP0fV92G1uxRuP9kntM42Sr312o8ZiEBt+A+/2l9awWgM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SIlrDAAAA2wAAAA8AAAAAAAAAAAAA&#10;AAAAoQIAAGRycy9kb3ducmV2LnhtbFBLBQYAAAAABAAEAPkAAACRAwAAAAA=&#10;" strokecolor="black [3213]" strokeweight="1.5pt">
            <v:stroke startarrow="open" endarrow="open"/>
            <v:shadow on="t" opacity="24903f" origin=",.5" offset="0,.55556mm"/>
          </v:shape>
        </w:pict>
      </w:r>
    </w:p>
    <w:p w:rsidR="009D458B" w:rsidRDefault="00C748D9" w:rsidP="009D458B">
      <w:pPr>
        <w:spacing w:after="0"/>
        <w:ind w:left="567" w:hanging="567"/>
        <w:rPr>
          <w:rFonts w:ascii="Arial" w:hAnsi="Arial" w:cs="Arial"/>
        </w:rPr>
      </w:pPr>
      <w:r>
        <w:rPr>
          <w:rFonts w:ascii="Arial" w:hAnsi="Arial" w:cs="Arial"/>
          <w:noProof/>
          <w:lang w:eastAsia="en-AU"/>
        </w:rPr>
        <w:pict>
          <v:shape id="Text Box 43" o:spid="_x0000_s1075" type="#_x0000_t202" style="position:absolute;left:0;text-align:left;margin-left:198pt;margin-top:9.45pt;width:27pt;height:21.85pt;z-index:251823104;visibility:visible"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style="mso-next-textbox:#Text Box 43">
              <w:txbxContent>
                <w:p w:rsidR="004F601B" w:rsidRPr="00C748D9" w:rsidRDefault="004F601B" w:rsidP="009D458B">
                  <w:pPr>
                    <w:rPr>
                      <w:b/>
                      <w:sz w:val="28"/>
                    </w:rPr>
                  </w:pPr>
                  <w:r w:rsidRPr="00C748D9">
                    <w:rPr>
                      <w:b/>
                      <w:sz w:val="28"/>
                    </w:rPr>
                    <w:t>D</w:t>
                  </w:r>
                </w:p>
              </w:txbxContent>
            </v:textbox>
          </v:shape>
        </w:pict>
      </w:r>
    </w:p>
    <w:p w:rsidR="009D458B" w:rsidRDefault="009D458B" w:rsidP="009D458B">
      <w:pPr>
        <w:spacing w:after="0"/>
        <w:ind w:left="567" w:hanging="567"/>
        <w:rPr>
          <w:rFonts w:ascii="Arial" w:hAnsi="Arial" w:cs="Arial"/>
        </w:rPr>
      </w:pPr>
    </w:p>
    <w:p w:rsidR="009D458B" w:rsidRDefault="00C748D9" w:rsidP="009D458B">
      <w:pPr>
        <w:spacing w:after="0"/>
        <w:ind w:left="567" w:hanging="567"/>
        <w:rPr>
          <w:rFonts w:ascii="Arial" w:hAnsi="Arial" w:cs="Arial"/>
        </w:rPr>
      </w:pPr>
      <w:r>
        <w:rPr>
          <w:rFonts w:ascii="Arial" w:hAnsi="Arial" w:cs="Arial"/>
          <w:noProof/>
          <w:lang w:eastAsia="en-AU"/>
        </w:rPr>
        <w:pict>
          <v:shape id="Text Box 44" o:spid="_x0000_s1077" type="#_x0000_t202" style="position:absolute;left:0;text-align:left;margin-left:297pt;margin-top:13.8pt;width:27pt;height:21.85pt;z-index:251825152;visibility:visible"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style="mso-next-textbox:#Text Box 44">
              <w:txbxContent>
                <w:p w:rsidR="004F601B" w:rsidRPr="00C748D9" w:rsidRDefault="004F601B" w:rsidP="009D458B">
                  <w:pPr>
                    <w:rPr>
                      <w:b/>
                      <w:sz w:val="28"/>
                    </w:rPr>
                  </w:pPr>
                  <w:proofErr w:type="gramStart"/>
                  <w:r w:rsidRPr="00C748D9">
                    <w:rPr>
                      <w:b/>
                      <w:sz w:val="28"/>
                    </w:rPr>
                    <w:t>h</w:t>
                  </w:r>
                  <w:proofErr w:type="gramEnd"/>
                </w:p>
              </w:txbxContent>
            </v:textbox>
          </v:shape>
        </w:pict>
      </w:r>
    </w:p>
    <w:p w:rsidR="009D458B" w:rsidRDefault="009D458B" w:rsidP="009D458B">
      <w:pPr>
        <w:spacing w:after="0"/>
        <w:ind w:left="567" w:hanging="567"/>
        <w:rPr>
          <w:rFonts w:ascii="Arial" w:hAnsi="Arial" w:cs="Arial"/>
        </w:rPr>
      </w:pPr>
    </w:p>
    <w:p w:rsidR="009D458B" w:rsidRDefault="009D458B" w:rsidP="009D458B">
      <w:pPr>
        <w:spacing w:after="0"/>
        <w:ind w:left="567" w:hanging="567"/>
        <w:rPr>
          <w:rFonts w:ascii="Arial" w:hAnsi="Arial" w:cs="Arial"/>
        </w:rPr>
      </w:pPr>
    </w:p>
    <w:p w:rsidR="009D458B" w:rsidRDefault="009D458B" w:rsidP="009D458B">
      <w:pPr>
        <w:spacing w:after="0"/>
        <w:ind w:left="567" w:hanging="567"/>
        <w:rPr>
          <w:rFonts w:ascii="Arial" w:hAnsi="Arial" w:cs="Arial"/>
        </w:rPr>
      </w:pPr>
    </w:p>
    <w:p w:rsidR="009D458B" w:rsidRDefault="009D458B" w:rsidP="009D458B">
      <w:pPr>
        <w:spacing w:after="0"/>
        <w:ind w:left="567" w:hanging="567"/>
        <w:rPr>
          <w:rFonts w:ascii="Arial" w:hAnsi="Arial" w:cs="Arial"/>
        </w:rPr>
      </w:pPr>
    </w:p>
    <w:p w:rsidR="009D458B" w:rsidRDefault="00C748D9" w:rsidP="009D458B">
      <w:pPr>
        <w:spacing w:after="0"/>
        <w:ind w:left="567" w:hanging="567"/>
        <w:rPr>
          <w:rFonts w:ascii="Arial" w:hAnsi="Arial" w:cs="Arial"/>
        </w:rPr>
      </w:pPr>
      <w:r>
        <w:rPr>
          <w:rFonts w:ascii="Arial" w:hAnsi="Arial" w:cs="Arial"/>
          <w:noProof/>
          <w:lang w:eastAsia="en-AU"/>
        </w:rPr>
        <w:pict>
          <v:shape id="Text Box 28" o:spid="_x0000_s1073" type="#_x0000_t202" style="position:absolute;left:0;text-align:left;margin-left:225.5pt;margin-top:1.4pt;width:27.5pt;height:28.4pt;z-index:251821056;visibility:visible" o:regroupid="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style="mso-next-textbox:#Text Box 28">
              <w:txbxContent>
                <w:p w:rsidR="004F601B" w:rsidRPr="00726EB9" w:rsidRDefault="004F601B" w:rsidP="009D458B">
                  <w:pPr>
                    <w:rPr>
                      <w:b/>
                    </w:rPr>
                  </w:pPr>
                  <w:r>
                    <w:rPr>
                      <w:b/>
                    </w:rPr>
                    <w:t xml:space="preserve">  </w:t>
                  </w:r>
                  <w:proofErr w:type="gramStart"/>
                  <w:r w:rsidRPr="00C748D9">
                    <w:rPr>
                      <w:b/>
                      <w:sz w:val="32"/>
                    </w:rPr>
                    <w:t>s</w:t>
                  </w:r>
                  <w:proofErr w:type="gramEnd"/>
                </w:p>
              </w:txbxContent>
            </v:textbox>
          </v:shape>
        </w:pict>
      </w:r>
      <w:r>
        <w:rPr>
          <w:rFonts w:ascii="Arial" w:hAnsi="Arial" w:cs="Arial"/>
          <w:noProof/>
          <w:lang w:eastAsia="en-AU"/>
        </w:rPr>
        <w:pict>
          <v:shape id="Straight Arrow Connector 29" o:spid="_x0000_s1072" type="#_x0000_t32" style="position:absolute;left:0;text-align:left;margin-left:192.5pt;margin-top:3.4pt;width:99pt;height:0;z-index:251820032;visibility:visible" o:connectortype="straight" o:regroupid="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a+gsMAAADbAAAADwAAAGRycy9kb3ducmV2LnhtbESPQWsCMRSE7wX/Q3iCN83WguhqlCpW&#10;FER0FXp9bJ6bpZuXZRN1++8bQehxmJlvmNmitZW4U+NLxwreBwkI4tzpkgsFl/NXfwzCB2SNlWNS&#10;8EseFvPO2wxT7R58onsWChEh7FNUYEKoUyl9bsiiH7iaOHpX11gMUTaF1A0+ItxWcpgkI2mx5Lhg&#10;sKaVofwnu1kF30cz3nxUh+Nydy3cfrRPaJWtlep1288piEBt+A+/2lutYDiB55f4A+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GvoLDAAAA2wAAAA8AAAAAAAAAAAAA&#10;AAAAoQIAAGRycy9kb3ducmV2LnhtbFBLBQYAAAAABAAEAPkAAACRAwAAAAA=&#10;" strokecolor="black [3213]" strokeweight="1.5pt">
            <v:stroke startarrow="open" endarrow="open"/>
            <v:shadow on="t" opacity="24903f" origin=",.5" offset="0,.55556mm"/>
          </v:shape>
        </w:pict>
      </w:r>
    </w:p>
    <w:p w:rsidR="00615590" w:rsidRDefault="00615590" w:rsidP="009D458B">
      <w:pPr>
        <w:spacing w:after="0"/>
        <w:ind w:left="567" w:hanging="567"/>
        <w:rPr>
          <w:rFonts w:ascii="Arial" w:hAnsi="Arial" w:cs="Arial"/>
        </w:rPr>
      </w:pPr>
    </w:p>
    <w:p w:rsidR="00C16AA6" w:rsidRDefault="00C16AA6" w:rsidP="009D458B">
      <w:pPr>
        <w:spacing w:after="0"/>
        <w:ind w:left="567" w:hanging="567"/>
        <w:rPr>
          <w:rFonts w:ascii="Arial" w:hAnsi="Arial" w:cs="Arial"/>
        </w:rPr>
      </w:pPr>
    </w:p>
    <w:p w:rsidR="009D458B" w:rsidRPr="00EC5A2C" w:rsidRDefault="009D458B" w:rsidP="009D458B">
      <w:pPr>
        <w:spacing w:after="0"/>
        <w:rPr>
          <w:rFonts w:ascii="Arial" w:hAnsi="Arial" w:cs="Arial"/>
        </w:rPr>
      </w:pPr>
      <w:r w:rsidRPr="00EC5A2C">
        <w:rPr>
          <w:rFonts w:ascii="Arial" w:hAnsi="Arial" w:cs="Arial"/>
        </w:rPr>
        <w:t>The table</w:t>
      </w:r>
      <w:r>
        <w:rPr>
          <w:rFonts w:ascii="Arial" w:hAnsi="Arial" w:cs="Arial"/>
        </w:rPr>
        <w:t xml:space="preserve"> </w:t>
      </w:r>
      <w:r w:rsidR="00537DFB">
        <w:rPr>
          <w:rFonts w:ascii="Arial" w:hAnsi="Arial" w:cs="Arial"/>
        </w:rPr>
        <w:t>below</w:t>
      </w:r>
      <w:r w:rsidRPr="00EC5A2C">
        <w:rPr>
          <w:rFonts w:ascii="Arial" w:hAnsi="Arial" w:cs="Arial"/>
        </w:rPr>
        <w:t xml:space="preserve"> shows </w:t>
      </w:r>
      <w:r>
        <w:rPr>
          <w:rFonts w:ascii="Arial" w:hAnsi="Arial" w:cs="Arial"/>
        </w:rPr>
        <w:t xml:space="preserve">the </w:t>
      </w:r>
      <w:r w:rsidRPr="00EC5A2C">
        <w:rPr>
          <w:rFonts w:ascii="Arial" w:hAnsi="Arial" w:cs="Arial"/>
        </w:rPr>
        <w:t>data</w:t>
      </w:r>
      <w:r>
        <w:rPr>
          <w:rFonts w:ascii="Arial" w:hAnsi="Arial" w:cs="Arial"/>
        </w:rPr>
        <w:t xml:space="preserve"> they gathered</w:t>
      </w:r>
      <w:r w:rsidRPr="00EC5A2C">
        <w:rPr>
          <w:rFonts w:ascii="Arial" w:hAnsi="Arial" w:cs="Arial"/>
        </w:rPr>
        <w:t xml:space="preserve"> </w:t>
      </w:r>
      <w:r>
        <w:rPr>
          <w:rFonts w:ascii="Arial" w:hAnsi="Arial" w:cs="Arial"/>
        </w:rPr>
        <w:t>over several trials, where they used successively larger</w:t>
      </w:r>
      <w:r w:rsidRPr="00EC5A2C">
        <w:rPr>
          <w:rFonts w:ascii="Arial" w:hAnsi="Arial" w:cs="Arial"/>
        </w:rPr>
        <w:t xml:space="preserve"> </w:t>
      </w:r>
      <w:r>
        <w:rPr>
          <w:rFonts w:ascii="Arial" w:hAnsi="Arial" w:cs="Arial"/>
        </w:rPr>
        <w:t xml:space="preserve">launch speeds </w:t>
      </w:r>
      <w:r w:rsidRPr="00726EB9">
        <w:rPr>
          <w:rFonts w:ascii="Arial" w:hAnsi="Arial" w:cs="Arial"/>
          <w:b/>
        </w:rPr>
        <w:t>u</w:t>
      </w:r>
      <w:r w:rsidRPr="00EC5A2C">
        <w:rPr>
          <w:rFonts w:ascii="Arial" w:hAnsi="Arial" w:cs="Arial"/>
        </w:rPr>
        <w:t xml:space="preserve"> </w:t>
      </w:r>
      <w:r>
        <w:rPr>
          <w:rFonts w:ascii="Arial" w:hAnsi="Arial" w:cs="Arial"/>
        </w:rPr>
        <w:t>and measured</w:t>
      </w:r>
      <w:r w:rsidRPr="00EC5A2C">
        <w:rPr>
          <w:rFonts w:ascii="Arial" w:hAnsi="Arial" w:cs="Arial"/>
        </w:rPr>
        <w:t xml:space="preserve"> </w:t>
      </w:r>
      <w:r>
        <w:rPr>
          <w:rFonts w:ascii="Arial" w:hAnsi="Arial" w:cs="Arial"/>
        </w:rPr>
        <w:t xml:space="preserve">the height </w:t>
      </w:r>
      <w:r w:rsidRPr="00726EB9">
        <w:rPr>
          <w:rFonts w:ascii="Arial" w:hAnsi="Arial" w:cs="Arial"/>
          <w:b/>
        </w:rPr>
        <w:t>h</w:t>
      </w:r>
      <w:r>
        <w:rPr>
          <w:rFonts w:ascii="Arial" w:hAnsi="Arial" w:cs="Arial"/>
        </w:rPr>
        <w:t xml:space="preserve"> at which the ball bearing passed by the ruler.</w:t>
      </w:r>
    </w:p>
    <w:p w:rsidR="009D458B" w:rsidRPr="00EC5A2C" w:rsidRDefault="009D458B" w:rsidP="009D458B">
      <w:pPr>
        <w:spacing w:after="0"/>
        <w:ind w:left="709" w:hanging="709"/>
        <w:rPr>
          <w:rFonts w:ascii="Arial" w:hAnsi="Arial" w:cs="Arial"/>
        </w:rPr>
      </w:pPr>
    </w:p>
    <w:tbl>
      <w:tblPr>
        <w:tblStyle w:val="TableGrid"/>
        <w:tblW w:w="0" w:type="auto"/>
        <w:tblInd w:w="709" w:type="dxa"/>
        <w:tblLook w:val="04A0" w:firstRow="1" w:lastRow="0" w:firstColumn="1" w:lastColumn="0" w:noHBand="0" w:noVBand="1"/>
      </w:tblPr>
      <w:tblGrid>
        <w:gridCol w:w="2376"/>
        <w:gridCol w:w="1063"/>
        <w:gridCol w:w="1063"/>
        <w:gridCol w:w="1063"/>
        <w:gridCol w:w="1063"/>
        <w:gridCol w:w="1063"/>
        <w:gridCol w:w="1064"/>
      </w:tblGrid>
      <w:tr w:rsidR="009D458B" w:rsidRPr="00EC5A2C" w:rsidTr="009D458B">
        <w:trPr>
          <w:trHeight w:val="416"/>
        </w:trPr>
        <w:tc>
          <w:tcPr>
            <w:tcW w:w="2376" w:type="dxa"/>
            <w:vAlign w:val="center"/>
          </w:tcPr>
          <w:p w:rsidR="009D458B" w:rsidRPr="00EC5A2C" w:rsidRDefault="009D458B" w:rsidP="009D458B">
            <w:pPr>
              <w:jc w:val="center"/>
              <w:rPr>
                <w:rFonts w:ascii="Arial" w:hAnsi="Arial" w:cs="Arial"/>
              </w:rPr>
            </w:pPr>
            <w:r>
              <w:rPr>
                <w:rFonts w:ascii="Arial" w:hAnsi="Arial" w:cs="Arial"/>
              </w:rPr>
              <w:t>Launch speed</w:t>
            </w:r>
            <w:r w:rsidRPr="00EC5A2C">
              <w:rPr>
                <w:rFonts w:ascii="Arial" w:hAnsi="Arial" w:cs="Arial"/>
              </w:rPr>
              <w:t xml:space="preserve"> </w:t>
            </w:r>
            <w:r>
              <w:rPr>
                <w:rFonts w:ascii="Arial" w:hAnsi="Arial" w:cs="Arial"/>
              </w:rPr>
              <w:t>u</w:t>
            </w:r>
            <w:r w:rsidRPr="00EC5A2C">
              <w:rPr>
                <w:rFonts w:ascii="Arial" w:hAnsi="Arial" w:cs="Arial"/>
              </w:rPr>
              <w:t xml:space="preserve"> (m</w:t>
            </w:r>
            <w:r>
              <w:rPr>
                <w:rFonts w:ascii="Arial" w:hAnsi="Arial" w:cs="Arial"/>
              </w:rPr>
              <w:t>/s</w:t>
            </w:r>
            <w:r w:rsidRPr="00EC5A2C">
              <w:rPr>
                <w:rFonts w:ascii="Arial" w:hAnsi="Arial" w:cs="Arial"/>
              </w:rPr>
              <w:t>)</w:t>
            </w:r>
          </w:p>
        </w:tc>
        <w:tc>
          <w:tcPr>
            <w:tcW w:w="1063" w:type="dxa"/>
            <w:vAlign w:val="center"/>
          </w:tcPr>
          <w:p w:rsidR="009D458B" w:rsidRPr="00EC5A2C" w:rsidRDefault="009D458B" w:rsidP="009D458B">
            <w:pPr>
              <w:jc w:val="center"/>
              <w:rPr>
                <w:rFonts w:ascii="Arial" w:hAnsi="Arial" w:cs="Arial"/>
              </w:rPr>
            </w:pPr>
            <w:r>
              <w:rPr>
                <w:rFonts w:ascii="Arial" w:hAnsi="Arial" w:cs="Arial"/>
              </w:rPr>
              <w:t>1.6</w:t>
            </w:r>
          </w:p>
        </w:tc>
        <w:tc>
          <w:tcPr>
            <w:tcW w:w="1063" w:type="dxa"/>
            <w:vAlign w:val="center"/>
          </w:tcPr>
          <w:p w:rsidR="009D458B" w:rsidRPr="00EC5A2C" w:rsidRDefault="009D458B" w:rsidP="009D458B">
            <w:pPr>
              <w:jc w:val="center"/>
              <w:rPr>
                <w:rFonts w:ascii="Arial" w:hAnsi="Arial" w:cs="Arial"/>
              </w:rPr>
            </w:pPr>
            <w:r>
              <w:rPr>
                <w:rFonts w:ascii="Arial" w:hAnsi="Arial" w:cs="Arial"/>
              </w:rPr>
              <w:t>2.0</w:t>
            </w:r>
          </w:p>
        </w:tc>
        <w:tc>
          <w:tcPr>
            <w:tcW w:w="1063" w:type="dxa"/>
            <w:vAlign w:val="center"/>
          </w:tcPr>
          <w:p w:rsidR="009D458B" w:rsidRPr="00EC5A2C" w:rsidRDefault="009D458B" w:rsidP="009D458B">
            <w:pPr>
              <w:jc w:val="center"/>
              <w:rPr>
                <w:rFonts w:ascii="Arial" w:hAnsi="Arial" w:cs="Arial"/>
              </w:rPr>
            </w:pPr>
            <w:r>
              <w:rPr>
                <w:rFonts w:ascii="Arial" w:hAnsi="Arial" w:cs="Arial"/>
              </w:rPr>
              <w:t>2.4</w:t>
            </w:r>
          </w:p>
        </w:tc>
        <w:tc>
          <w:tcPr>
            <w:tcW w:w="1063" w:type="dxa"/>
            <w:vAlign w:val="center"/>
          </w:tcPr>
          <w:p w:rsidR="009D458B" w:rsidRPr="00EC5A2C" w:rsidRDefault="009D458B" w:rsidP="009D458B">
            <w:pPr>
              <w:jc w:val="center"/>
              <w:rPr>
                <w:rFonts w:ascii="Arial" w:hAnsi="Arial" w:cs="Arial"/>
              </w:rPr>
            </w:pPr>
            <w:r>
              <w:rPr>
                <w:rFonts w:ascii="Arial" w:hAnsi="Arial" w:cs="Arial"/>
              </w:rPr>
              <w:t>2.8</w:t>
            </w:r>
          </w:p>
        </w:tc>
        <w:tc>
          <w:tcPr>
            <w:tcW w:w="1063" w:type="dxa"/>
            <w:vAlign w:val="center"/>
          </w:tcPr>
          <w:p w:rsidR="009D458B" w:rsidRPr="00EC5A2C" w:rsidRDefault="009D458B" w:rsidP="009D458B">
            <w:pPr>
              <w:jc w:val="center"/>
              <w:rPr>
                <w:rFonts w:ascii="Arial" w:hAnsi="Arial" w:cs="Arial"/>
              </w:rPr>
            </w:pPr>
            <w:r>
              <w:rPr>
                <w:rFonts w:ascii="Arial" w:hAnsi="Arial" w:cs="Arial"/>
              </w:rPr>
              <w:t>3.2</w:t>
            </w:r>
          </w:p>
        </w:tc>
        <w:tc>
          <w:tcPr>
            <w:tcW w:w="1064" w:type="dxa"/>
            <w:vAlign w:val="center"/>
          </w:tcPr>
          <w:p w:rsidR="009D458B" w:rsidRPr="00EC5A2C" w:rsidRDefault="009D458B" w:rsidP="009D458B">
            <w:pPr>
              <w:jc w:val="center"/>
              <w:rPr>
                <w:rFonts w:ascii="Arial" w:hAnsi="Arial" w:cs="Arial"/>
              </w:rPr>
            </w:pPr>
            <w:r>
              <w:rPr>
                <w:rFonts w:ascii="Arial" w:hAnsi="Arial" w:cs="Arial"/>
              </w:rPr>
              <w:t>3.6</w:t>
            </w:r>
          </w:p>
        </w:tc>
      </w:tr>
      <w:tr w:rsidR="009D458B" w:rsidRPr="00EC5A2C" w:rsidTr="009D458B">
        <w:trPr>
          <w:trHeight w:val="416"/>
        </w:trPr>
        <w:tc>
          <w:tcPr>
            <w:tcW w:w="2376" w:type="dxa"/>
            <w:vAlign w:val="center"/>
          </w:tcPr>
          <w:p w:rsidR="009D458B" w:rsidRPr="00EC5A2C" w:rsidRDefault="009D458B" w:rsidP="009D458B">
            <w:pPr>
              <w:jc w:val="center"/>
              <w:rPr>
                <w:rFonts w:ascii="Arial" w:hAnsi="Arial" w:cs="Arial"/>
              </w:rPr>
            </w:pPr>
            <w:r>
              <w:rPr>
                <w:rFonts w:ascii="Arial" w:hAnsi="Arial" w:cs="Arial"/>
              </w:rPr>
              <w:t>Height h (cm</w:t>
            </w:r>
            <w:r w:rsidRPr="00EC5A2C">
              <w:rPr>
                <w:rFonts w:ascii="Arial" w:hAnsi="Arial" w:cs="Arial"/>
              </w:rPr>
              <w:t>)</w:t>
            </w:r>
          </w:p>
        </w:tc>
        <w:tc>
          <w:tcPr>
            <w:tcW w:w="1063" w:type="dxa"/>
            <w:vAlign w:val="center"/>
          </w:tcPr>
          <w:p w:rsidR="009D458B" w:rsidRPr="00EC5A2C" w:rsidRDefault="009D458B" w:rsidP="009D458B">
            <w:pPr>
              <w:jc w:val="center"/>
              <w:rPr>
                <w:rFonts w:ascii="Arial" w:hAnsi="Arial" w:cs="Arial"/>
              </w:rPr>
            </w:pPr>
            <w:r>
              <w:rPr>
                <w:rFonts w:ascii="Arial" w:hAnsi="Arial" w:cs="Arial"/>
              </w:rPr>
              <w:t>11</w:t>
            </w:r>
          </w:p>
        </w:tc>
        <w:tc>
          <w:tcPr>
            <w:tcW w:w="1063" w:type="dxa"/>
            <w:vAlign w:val="center"/>
          </w:tcPr>
          <w:p w:rsidR="009D458B" w:rsidRPr="00EC5A2C" w:rsidRDefault="009D458B" w:rsidP="009D458B">
            <w:pPr>
              <w:jc w:val="center"/>
              <w:rPr>
                <w:rFonts w:ascii="Arial" w:hAnsi="Arial" w:cs="Arial"/>
              </w:rPr>
            </w:pPr>
            <w:r>
              <w:rPr>
                <w:rFonts w:ascii="Arial" w:hAnsi="Arial" w:cs="Arial"/>
              </w:rPr>
              <w:t>40</w:t>
            </w:r>
          </w:p>
        </w:tc>
        <w:tc>
          <w:tcPr>
            <w:tcW w:w="1063" w:type="dxa"/>
            <w:vAlign w:val="center"/>
          </w:tcPr>
          <w:p w:rsidR="009D458B" w:rsidRPr="00EC5A2C" w:rsidRDefault="009D458B" w:rsidP="009D458B">
            <w:pPr>
              <w:jc w:val="center"/>
              <w:rPr>
                <w:rFonts w:ascii="Arial" w:hAnsi="Arial" w:cs="Arial"/>
              </w:rPr>
            </w:pPr>
            <w:r>
              <w:rPr>
                <w:rFonts w:ascii="Arial" w:hAnsi="Arial" w:cs="Arial"/>
              </w:rPr>
              <w:t>56</w:t>
            </w:r>
          </w:p>
        </w:tc>
        <w:tc>
          <w:tcPr>
            <w:tcW w:w="1063" w:type="dxa"/>
            <w:vAlign w:val="center"/>
          </w:tcPr>
          <w:p w:rsidR="009D458B" w:rsidRPr="00EC5A2C" w:rsidRDefault="009D458B" w:rsidP="009D458B">
            <w:pPr>
              <w:jc w:val="center"/>
              <w:rPr>
                <w:rFonts w:ascii="Arial" w:hAnsi="Arial" w:cs="Arial"/>
              </w:rPr>
            </w:pPr>
            <w:r>
              <w:rPr>
                <w:rFonts w:ascii="Arial" w:hAnsi="Arial" w:cs="Arial"/>
              </w:rPr>
              <w:t>66</w:t>
            </w:r>
          </w:p>
        </w:tc>
        <w:tc>
          <w:tcPr>
            <w:tcW w:w="1063" w:type="dxa"/>
            <w:vAlign w:val="center"/>
          </w:tcPr>
          <w:p w:rsidR="009D458B" w:rsidRPr="00EC5A2C" w:rsidRDefault="009D458B" w:rsidP="009D458B">
            <w:pPr>
              <w:jc w:val="center"/>
              <w:rPr>
                <w:rFonts w:ascii="Arial" w:hAnsi="Arial" w:cs="Arial"/>
              </w:rPr>
            </w:pPr>
            <w:r>
              <w:rPr>
                <w:rFonts w:ascii="Arial" w:hAnsi="Arial" w:cs="Arial"/>
              </w:rPr>
              <w:t>72</w:t>
            </w:r>
          </w:p>
        </w:tc>
        <w:tc>
          <w:tcPr>
            <w:tcW w:w="1064" w:type="dxa"/>
            <w:vAlign w:val="center"/>
          </w:tcPr>
          <w:p w:rsidR="009D458B" w:rsidRPr="00EC5A2C" w:rsidRDefault="009D458B" w:rsidP="009D458B">
            <w:pPr>
              <w:jc w:val="center"/>
              <w:rPr>
                <w:rFonts w:ascii="Arial" w:hAnsi="Arial" w:cs="Arial"/>
              </w:rPr>
            </w:pPr>
            <w:r>
              <w:rPr>
                <w:rFonts w:ascii="Arial" w:hAnsi="Arial" w:cs="Arial"/>
              </w:rPr>
              <w:t>76</w:t>
            </w:r>
          </w:p>
        </w:tc>
      </w:tr>
      <w:tr w:rsidR="009D458B" w:rsidRPr="00EC5A2C" w:rsidTr="009D458B">
        <w:trPr>
          <w:trHeight w:val="499"/>
        </w:trPr>
        <w:tc>
          <w:tcPr>
            <w:tcW w:w="2376"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4" w:type="dxa"/>
          </w:tcPr>
          <w:p w:rsidR="009D458B" w:rsidRPr="00EC5A2C" w:rsidRDefault="009D458B" w:rsidP="009D458B">
            <w:pPr>
              <w:rPr>
                <w:rFonts w:ascii="Arial" w:hAnsi="Arial" w:cs="Arial"/>
              </w:rPr>
            </w:pPr>
          </w:p>
        </w:tc>
      </w:tr>
      <w:tr w:rsidR="009D458B" w:rsidRPr="00EC5A2C" w:rsidTr="009D458B">
        <w:trPr>
          <w:trHeight w:val="499"/>
        </w:trPr>
        <w:tc>
          <w:tcPr>
            <w:tcW w:w="2376"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4" w:type="dxa"/>
          </w:tcPr>
          <w:p w:rsidR="009D458B" w:rsidRPr="00EC5A2C" w:rsidRDefault="009D458B" w:rsidP="009D458B">
            <w:pPr>
              <w:rPr>
                <w:rFonts w:ascii="Arial" w:hAnsi="Arial" w:cs="Arial"/>
              </w:rPr>
            </w:pPr>
          </w:p>
        </w:tc>
      </w:tr>
      <w:tr w:rsidR="009D458B" w:rsidRPr="00EC5A2C" w:rsidTr="009D458B">
        <w:trPr>
          <w:trHeight w:val="499"/>
        </w:trPr>
        <w:tc>
          <w:tcPr>
            <w:tcW w:w="2376"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3" w:type="dxa"/>
          </w:tcPr>
          <w:p w:rsidR="009D458B" w:rsidRPr="00EC5A2C" w:rsidRDefault="009D458B" w:rsidP="009D458B">
            <w:pPr>
              <w:rPr>
                <w:rFonts w:ascii="Arial" w:hAnsi="Arial" w:cs="Arial"/>
              </w:rPr>
            </w:pPr>
          </w:p>
        </w:tc>
        <w:tc>
          <w:tcPr>
            <w:tcW w:w="1064" w:type="dxa"/>
          </w:tcPr>
          <w:p w:rsidR="009D458B" w:rsidRPr="00EC5A2C" w:rsidRDefault="009D458B" w:rsidP="009D458B">
            <w:pPr>
              <w:rPr>
                <w:rFonts w:ascii="Arial" w:hAnsi="Arial" w:cs="Arial"/>
              </w:rPr>
            </w:pPr>
          </w:p>
        </w:tc>
      </w:tr>
    </w:tbl>
    <w:p w:rsidR="00C16AA6" w:rsidRPr="00C16AA6" w:rsidRDefault="00C16AA6" w:rsidP="00C16AA6">
      <w:pPr>
        <w:spacing w:after="0" w:line="240" w:lineRule="auto"/>
        <w:rPr>
          <w:rFonts w:ascii="Arial" w:hAnsi="Arial" w:cs="Arial"/>
        </w:rPr>
      </w:pPr>
    </w:p>
    <w:p w:rsidR="009D458B" w:rsidRDefault="009D458B" w:rsidP="00237088">
      <w:pPr>
        <w:pStyle w:val="BodyTextIndent3"/>
        <w:ind w:left="567" w:hanging="567"/>
        <w:rPr>
          <w:rFonts w:ascii="Arial" w:hAnsi="Arial" w:cs="Arial"/>
          <w:sz w:val="22"/>
          <w:szCs w:val="22"/>
        </w:rPr>
      </w:pPr>
      <w:r w:rsidRPr="00EC5A2C">
        <w:rPr>
          <w:rFonts w:ascii="Arial" w:hAnsi="Arial" w:cs="Arial"/>
          <w:sz w:val="22"/>
          <w:szCs w:val="22"/>
        </w:rPr>
        <w:lastRenderedPageBreak/>
        <w:tab/>
      </w:r>
      <w:r>
        <w:rPr>
          <w:rFonts w:ascii="Arial" w:hAnsi="Arial" w:cs="Arial"/>
          <w:sz w:val="22"/>
          <w:szCs w:val="22"/>
        </w:rPr>
        <w:t>T</w:t>
      </w:r>
      <w:r w:rsidRPr="00EC5A2C">
        <w:rPr>
          <w:rFonts w:ascii="Arial" w:hAnsi="Arial" w:cs="Arial"/>
          <w:sz w:val="22"/>
          <w:szCs w:val="22"/>
        </w:rPr>
        <w:t xml:space="preserve">he </w:t>
      </w:r>
      <w:r>
        <w:rPr>
          <w:rFonts w:ascii="Arial" w:hAnsi="Arial" w:cs="Arial"/>
          <w:sz w:val="22"/>
          <w:szCs w:val="22"/>
        </w:rPr>
        <w:t xml:space="preserve">general </w:t>
      </w:r>
      <w:r w:rsidRPr="00EC5A2C">
        <w:rPr>
          <w:rFonts w:ascii="Arial" w:hAnsi="Arial" w:cs="Arial"/>
          <w:sz w:val="22"/>
          <w:szCs w:val="22"/>
        </w:rPr>
        <w:t xml:space="preserve">relationship between </w:t>
      </w:r>
      <w:r>
        <w:rPr>
          <w:rFonts w:ascii="Arial" w:hAnsi="Arial" w:cs="Arial"/>
          <w:sz w:val="22"/>
          <w:szCs w:val="22"/>
        </w:rPr>
        <w:t xml:space="preserve">vertical </w:t>
      </w:r>
      <w:proofErr w:type="gramStart"/>
      <w:r w:rsidRPr="00EC5A2C">
        <w:rPr>
          <w:rFonts w:ascii="Arial" w:hAnsi="Arial" w:cs="Arial"/>
          <w:sz w:val="22"/>
          <w:szCs w:val="22"/>
        </w:rPr>
        <w:t>displacement</w:t>
      </w:r>
      <w:proofErr w:type="gramEnd"/>
      <w:r w:rsidRPr="00EC5A2C">
        <w:rPr>
          <w:rFonts w:ascii="Arial" w:hAnsi="Arial" w:cs="Arial"/>
          <w:sz w:val="22"/>
          <w:szCs w:val="22"/>
        </w:rPr>
        <w:t xml:space="preserve"> </w:t>
      </w:r>
      <w:r>
        <w:rPr>
          <w:rFonts w:ascii="Arial" w:hAnsi="Arial" w:cs="Arial"/>
          <w:sz w:val="22"/>
          <w:szCs w:val="22"/>
        </w:rPr>
        <w:t xml:space="preserve">Y, horizontal </w:t>
      </w:r>
      <w:r w:rsidRPr="00EC5A2C">
        <w:rPr>
          <w:rFonts w:ascii="Arial" w:hAnsi="Arial" w:cs="Arial"/>
          <w:sz w:val="22"/>
          <w:szCs w:val="22"/>
        </w:rPr>
        <w:t>displacement</w:t>
      </w:r>
      <w:r>
        <w:rPr>
          <w:rFonts w:ascii="Arial" w:hAnsi="Arial" w:cs="Arial"/>
          <w:sz w:val="22"/>
          <w:szCs w:val="22"/>
        </w:rPr>
        <w:t xml:space="preserve"> </w:t>
      </w:r>
      <w:r w:rsidR="004471D6">
        <w:rPr>
          <w:rFonts w:ascii="Arial" w:hAnsi="Arial" w:cs="Arial"/>
          <w:sz w:val="22"/>
          <w:szCs w:val="22"/>
        </w:rPr>
        <w:t>s</w:t>
      </w:r>
      <w:r w:rsidRPr="00EC5A2C">
        <w:rPr>
          <w:rFonts w:ascii="Arial" w:hAnsi="Arial" w:cs="Arial"/>
          <w:sz w:val="22"/>
          <w:szCs w:val="22"/>
        </w:rPr>
        <w:t xml:space="preserve"> and </w:t>
      </w:r>
      <w:r>
        <w:rPr>
          <w:rFonts w:ascii="Arial" w:hAnsi="Arial" w:cs="Arial"/>
          <w:sz w:val="22"/>
          <w:szCs w:val="22"/>
        </w:rPr>
        <w:t xml:space="preserve">speed </w:t>
      </w:r>
      <w:r w:rsidRPr="00F85883">
        <w:rPr>
          <w:rFonts w:ascii="Arial" w:hAnsi="Arial" w:cs="Arial"/>
          <w:sz w:val="22"/>
          <w:szCs w:val="22"/>
        </w:rPr>
        <w:t>u</w:t>
      </w:r>
      <w:r w:rsidRPr="00EC5A2C">
        <w:rPr>
          <w:rFonts w:ascii="Arial" w:hAnsi="Arial" w:cs="Arial"/>
          <w:sz w:val="22"/>
          <w:szCs w:val="22"/>
        </w:rPr>
        <w:t xml:space="preserve"> for an object </w:t>
      </w:r>
      <w:r>
        <w:rPr>
          <w:rFonts w:ascii="Arial" w:hAnsi="Arial" w:cs="Arial"/>
          <w:sz w:val="22"/>
          <w:szCs w:val="22"/>
        </w:rPr>
        <w:t xml:space="preserve">launched at angle </w:t>
      </w:r>
      <w:r>
        <w:rPr>
          <w:rFonts w:ascii="Symbol" w:hAnsi="Symbol" w:cs="Arial"/>
          <w:sz w:val="22"/>
          <w:szCs w:val="22"/>
        </w:rPr>
        <w:t></w:t>
      </w:r>
      <w:r>
        <w:rPr>
          <w:rFonts w:ascii="Arial" w:hAnsi="Arial" w:cs="Arial"/>
          <w:sz w:val="22"/>
          <w:szCs w:val="22"/>
        </w:rPr>
        <w:t xml:space="preserve"> </w:t>
      </w:r>
      <w:r w:rsidR="00615590">
        <w:rPr>
          <w:rFonts w:ascii="Arial" w:hAnsi="Arial" w:cs="Arial"/>
          <w:sz w:val="22"/>
          <w:szCs w:val="22"/>
        </w:rPr>
        <w:t xml:space="preserve">to the horizontal </w:t>
      </w:r>
      <w:r>
        <w:rPr>
          <w:rFonts w:ascii="Arial" w:hAnsi="Arial" w:cs="Arial"/>
          <w:sz w:val="22"/>
          <w:szCs w:val="22"/>
        </w:rPr>
        <w:t>is given by</w:t>
      </w:r>
    </w:p>
    <w:p w:rsidR="004471D6" w:rsidRPr="004471D6" w:rsidRDefault="004471D6" w:rsidP="004471D6">
      <w:pPr>
        <w:pStyle w:val="BodyTextIndent3"/>
        <w:ind w:left="567" w:hanging="567"/>
        <w:jc w:val="center"/>
        <w:rPr>
          <w:rFonts w:ascii="Arial" w:hAnsi="Arial" w:cs="Arial"/>
          <w:b/>
          <w:sz w:val="22"/>
          <w:szCs w:val="22"/>
        </w:rPr>
      </w:pPr>
      <m:oMathPara>
        <m:oMath>
          <m:r>
            <m:rPr>
              <m:sty m:val="bi"/>
            </m:rPr>
            <w:rPr>
              <w:rFonts w:ascii="Cambria Math" w:hAnsi="Cambria Math" w:cs="Arial"/>
              <w:sz w:val="22"/>
              <w:szCs w:val="22"/>
            </w:rPr>
            <m:t>Y=</m:t>
          </m:r>
          <m:func>
            <m:funcPr>
              <m:ctrlPr>
                <w:rPr>
                  <w:rFonts w:ascii="Cambria Math" w:hAnsi="Cambria Math" w:cs="Arial"/>
                  <w:b/>
                  <w:i/>
                  <w:sz w:val="22"/>
                  <w:szCs w:val="22"/>
                </w:rPr>
              </m:ctrlPr>
            </m:funcPr>
            <m:fName>
              <m:r>
                <m:rPr>
                  <m:sty m:val="b"/>
                </m:rPr>
                <w:rPr>
                  <w:rFonts w:ascii="Cambria Math" w:hAnsi="Cambria Math" w:cs="Arial"/>
                  <w:sz w:val="22"/>
                  <w:szCs w:val="22"/>
                </w:rPr>
                <m:t>s×tan</m:t>
              </m:r>
            </m:fName>
            <m:e>
              <m:r>
                <m:rPr>
                  <m:sty m:val="bi"/>
                </m:rPr>
                <w:rPr>
                  <w:rFonts w:ascii="Cambria Math" w:hAnsi="Cambria Math" w:cs="Arial"/>
                  <w:sz w:val="22"/>
                  <w:szCs w:val="22"/>
                </w:rPr>
                <m:t>θ</m:t>
              </m:r>
            </m:e>
          </m:func>
          <m:r>
            <m:rPr>
              <m:sty m:val="bi"/>
            </m:rPr>
            <w:rPr>
              <w:rFonts w:ascii="Cambria Math" w:hAnsi="Cambria Math" w:cs="Arial"/>
              <w:sz w:val="22"/>
              <w:szCs w:val="22"/>
            </w:rPr>
            <m:t>+</m:t>
          </m:r>
          <m:f>
            <m:fPr>
              <m:ctrlPr>
                <w:rPr>
                  <w:rFonts w:ascii="Cambria Math" w:hAnsi="Cambria Math" w:cs="Arial"/>
                  <w:b/>
                  <w:i/>
                  <w:sz w:val="22"/>
                  <w:szCs w:val="22"/>
                </w:rPr>
              </m:ctrlPr>
            </m:fPr>
            <m:num>
              <m:r>
                <m:rPr>
                  <m:sty m:val="bi"/>
                </m:rPr>
                <w:rPr>
                  <w:rFonts w:ascii="Cambria Math" w:hAnsi="Cambria Math" w:cs="Arial"/>
                  <w:sz w:val="22"/>
                  <w:szCs w:val="22"/>
                </w:rPr>
                <m:t>g</m:t>
              </m:r>
              <m:sSup>
                <m:sSupPr>
                  <m:ctrlPr>
                    <w:rPr>
                      <w:rFonts w:ascii="Cambria Math" w:hAnsi="Cambria Math" w:cs="Arial"/>
                      <w:b/>
                      <w:i/>
                      <w:sz w:val="22"/>
                      <w:szCs w:val="22"/>
                    </w:rPr>
                  </m:ctrlPr>
                </m:sSupPr>
                <m:e>
                  <m:r>
                    <m:rPr>
                      <m:sty m:val="bi"/>
                    </m:rPr>
                    <w:rPr>
                      <w:rFonts w:ascii="Cambria Math" w:hAnsi="Cambria Math" w:cs="Arial"/>
                      <w:sz w:val="22"/>
                      <w:szCs w:val="22"/>
                    </w:rPr>
                    <m:t>s</m:t>
                  </m:r>
                </m:e>
                <m:sup>
                  <m:r>
                    <m:rPr>
                      <m:sty m:val="bi"/>
                    </m:rPr>
                    <w:rPr>
                      <w:rFonts w:ascii="Cambria Math" w:hAnsi="Cambria Math" w:cs="Arial"/>
                      <w:sz w:val="22"/>
                      <w:szCs w:val="22"/>
                    </w:rPr>
                    <m:t>2</m:t>
                  </m:r>
                </m:sup>
              </m:sSup>
            </m:num>
            <m:den>
              <m:r>
                <m:rPr>
                  <m:sty m:val="bi"/>
                </m:rPr>
                <w:rPr>
                  <w:rFonts w:ascii="Cambria Math" w:hAnsi="Cambria Math" w:cs="Arial"/>
                  <w:sz w:val="22"/>
                  <w:szCs w:val="22"/>
                </w:rPr>
                <m:t>2</m:t>
              </m:r>
              <m:sSup>
                <m:sSupPr>
                  <m:ctrlPr>
                    <w:rPr>
                      <w:rFonts w:ascii="Cambria Math" w:hAnsi="Cambria Math" w:cs="Arial"/>
                      <w:b/>
                      <w:i/>
                      <w:sz w:val="22"/>
                      <w:szCs w:val="22"/>
                    </w:rPr>
                  </m:ctrlPr>
                </m:sSupPr>
                <m:e>
                  <m:r>
                    <m:rPr>
                      <m:sty m:val="bi"/>
                    </m:rPr>
                    <w:rPr>
                      <w:rFonts w:ascii="Cambria Math" w:hAnsi="Cambria Math" w:cs="Arial"/>
                      <w:sz w:val="22"/>
                      <w:szCs w:val="22"/>
                    </w:rPr>
                    <m:t>u</m:t>
                  </m:r>
                </m:e>
                <m:sup>
                  <m:r>
                    <m:rPr>
                      <m:sty m:val="bi"/>
                    </m:rPr>
                    <w:rPr>
                      <w:rFonts w:ascii="Cambria Math" w:hAnsi="Cambria Math" w:cs="Arial"/>
                      <w:sz w:val="22"/>
                      <w:szCs w:val="22"/>
                    </w:rPr>
                    <m:t>2</m:t>
                  </m:r>
                </m:sup>
              </m:sSup>
              <m:sSup>
                <m:sSupPr>
                  <m:ctrlPr>
                    <w:rPr>
                      <w:rFonts w:ascii="Cambria Math" w:hAnsi="Cambria Math" w:cs="Arial"/>
                      <w:b/>
                      <w:i/>
                      <w:sz w:val="22"/>
                      <w:szCs w:val="22"/>
                    </w:rPr>
                  </m:ctrlPr>
                </m:sSupPr>
                <m:e>
                  <m:d>
                    <m:dPr>
                      <m:ctrlPr>
                        <w:rPr>
                          <w:rFonts w:ascii="Cambria Math" w:hAnsi="Cambria Math" w:cs="Arial"/>
                          <w:b/>
                          <w:i/>
                          <w:sz w:val="22"/>
                          <w:szCs w:val="22"/>
                        </w:rPr>
                      </m:ctrlPr>
                    </m:dPr>
                    <m:e>
                      <m:func>
                        <m:funcPr>
                          <m:ctrlPr>
                            <w:rPr>
                              <w:rFonts w:ascii="Cambria Math" w:hAnsi="Cambria Math" w:cs="Arial"/>
                              <w:b/>
                              <w:i/>
                              <w:sz w:val="22"/>
                              <w:szCs w:val="22"/>
                            </w:rPr>
                          </m:ctrlPr>
                        </m:funcPr>
                        <m:fName>
                          <m:r>
                            <m:rPr>
                              <m:sty m:val="b"/>
                            </m:rPr>
                            <w:rPr>
                              <w:rFonts w:ascii="Cambria Math" w:hAnsi="Cambria Math" w:cs="Arial"/>
                              <w:sz w:val="22"/>
                              <w:szCs w:val="22"/>
                            </w:rPr>
                            <m:t>cos</m:t>
                          </m:r>
                        </m:fName>
                        <m:e>
                          <m:r>
                            <m:rPr>
                              <m:sty m:val="bi"/>
                            </m:rPr>
                            <w:rPr>
                              <w:rFonts w:ascii="Cambria Math" w:hAnsi="Cambria Math" w:cs="Arial"/>
                              <w:sz w:val="22"/>
                              <w:szCs w:val="22"/>
                            </w:rPr>
                            <m:t>θ</m:t>
                          </m:r>
                        </m:e>
                      </m:func>
                    </m:e>
                  </m:d>
                </m:e>
                <m:sup>
                  <m:r>
                    <m:rPr>
                      <m:sty m:val="bi"/>
                    </m:rPr>
                    <w:rPr>
                      <w:rFonts w:ascii="Cambria Math" w:hAnsi="Cambria Math" w:cs="Arial"/>
                      <w:sz w:val="22"/>
                      <w:szCs w:val="22"/>
                    </w:rPr>
                    <m:t>2</m:t>
                  </m:r>
                </m:sup>
              </m:sSup>
            </m:den>
          </m:f>
        </m:oMath>
      </m:oMathPara>
    </w:p>
    <w:p w:rsidR="009D458B" w:rsidRDefault="00C16AA6" w:rsidP="009D458B">
      <w:pPr>
        <w:pStyle w:val="BodyTextIndent3"/>
        <w:ind w:left="567" w:hanging="567"/>
        <w:rPr>
          <w:rFonts w:ascii="Arial" w:hAnsi="Arial" w:cs="Arial"/>
          <w:sz w:val="22"/>
          <w:szCs w:val="22"/>
        </w:rPr>
      </w:pPr>
      <w:r>
        <w:rPr>
          <w:rFonts w:ascii="Arial" w:hAnsi="Arial" w:cs="Arial"/>
          <w:sz w:val="22"/>
          <w:szCs w:val="22"/>
        </w:rPr>
        <w:tab/>
      </w:r>
      <w:r w:rsidR="009D458B">
        <w:rPr>
          <w:rFonts w:ascii="Arial" w:hAnsi="Arial" w:cs="Arial"/>
          <w:sz w:val="22"/>
          <w:szCs w:val="22"/>
        </w:rPr>
        <w:t>The relationship the</w:t>
      </w:r>
      <w:r>
        <w:rPr>
          <w:rFonts w:ascii="Arial" w:hAnsi="Arial" w:cs="Arial"/>
          <w:sz w:val="22"/>
          <w:szCs w:val="22"/>
        </w:rPr>
        <w:t xml:space="preserve"> students</w:t>
      </w:r>
      <w:r w:rsidR="009D458B">
        <w:rPr>
          <w:rFonts w:ascii="Arial" w:hAnsi="Arial" w:cs="Arial"/>
          <w:sz w:val="22"/>
          <w:szCs w:val="22"/>
        </w:rPr>
        <w:t xml:space="preserve"> deduced </w:t>
      </w:r>
      <w:r>
        <w:rPr>
          <w:rFonts w:ascii="Arial" w:hAnsi="Arial" w:cs="Arial"/>
          <w:sz w:val="22"/>
          <w:szCs w:val="22"/>
        </w:rPr>
        <w:t>linking</w:t>
      </w:r>
      <w:r w:rsidR="009D458B">
        <w:rPr>
          <w:rFonts w:ascii="Arial" w:hAnsi="Arial" w:cs="Arial"/>
          <w:sz w:val="22"/>
          <w:szCs w:val="22"/>
        </w:rPr>
        <w:t xml:space="preserve"> speed u and height h for their experiment was</w:t>
      </w:r>
    </w:p>
    <w:p w:rsidR="004471D6" w:rsidRDefault="004471D6" w:rsidP="004471D6">
      <w:pPr>
        <w:spacing w:after="0"/>
        <w:ind w:left="567" w:hanging="567"/>
        <w:jc w:val="center"/>
        <w:rPr>
          <w:rFonts w:ascii="Arial" w:hAnsi="Arial" w:cs="Arial"/>
          <w:b/>
        </w:rPr>
      </w:pPr>
      <m:oMathPara>
        <m:oMath>
          <m:r>
            <m:rPr>
              <m:sty m:val="bi"/>
            </m:rPr>
            <w:rPr>
              <w:rFonts w:ascii="Cambria Math" w:hAnsi="Cambria Math" w:cs="Arial"/>
            </w:rPr>
            <m:t>h=</m:t>
          </m:r>
          <m:f>
            <m:fPr>
              <m:ctrlPr>
                <w:rPr>
                  <w:rFonts w:ascii="Cambria Math" w:hAnsi="Cambria Math" w:cs="Arial"/>
                  <w:b/>
                  <w:i/>
                </w:rPr>
              </m:ctrlPr>
            </m:fPr>
            <m:num>
              <m:r>
                <m:rPr>
                  <m:sty m:val="bi"/>
                </m:rPr>
                <w:rPr>
                  <w:rFonts w:ascii="Cambria Math" w:hAnsi="Cambria Math" w:cs="Arial"/>
                </w:rPr>
                <m:t>-4.9</m:t>
              </m:r>
              <m:sSup>
                <m:sSupPr>
                  <m:ctrlPr>
                    <w:rPr>
                      <w:rFonts w:ascii="Cambria Math" w:hAnsi="Cambria Math" w:cs="Arial"/>
                      <w:b/>
                      <w:i/>
                    </w:rPr>
                  </m:ctrlPr>
                </m:sSupPr>
                <m:e>
                  <m:r>
                    <m:rPr>
                      <m:sty m:val="bi"/>
                    </m:rPr>
                    <w:rPr>
                      <w:rFonts w:ascii="Cambria Math" w:hAnsi="Cambria Math" w:cs="Arial"/>
                    </w:rPr>
                    <m:t>s</m:t>
                  </m:r>
                </m:e>
                <m:sup>
                  <m:r>
                    <m:rPr>
                      <m:sty m:val="bi"/>
                    </m:rPr>
                    <w:rPr>
                      <w:rFonts w:ascii="Cambria Math" w:hAnsi="Cambria Math" w:cs="Arial"/>
                    </w:rPr>
                    <m:t>2</m:t>
                  </m:r>
                </m:sup>
              </m:sSup>
            </m:num>
            <m:den>
              <m:sSup>
                <m:sSupPr>
                  <m:ctrlPr>
                    <w:rPr>
                      <w:rFonts w:ascii="Cambria Math" w:hAnsi="Cambria Math" w:cs="Arial"/>
                      <w:b/>
                      <w:i/>
                    </w:rPr>
                  </m:ctrlPr>
                </m:sSupPr>
                <m:e>
                  <m:r>
                    <m:rPr>
                      <m:sty m:val="bi"/>
                    </m:rPr>
                    <w:rPr>
                      <w:rFonts w:ascii="Cambria Math" w:hAnsi="Cambria Math" w:cs="Arial"/>
                    </w:rPr>
                    <m:t>u</m:t>
                  </m:r>
                </m:e>
                <m:sup>
                  <m:r>
                    <m:rPr>
                      <m:sty m:val="bi"/>
                    </m:rPr>
                    <w:rPr>
                      <w:rFonts w:ascii="Cambria Math" w:hAnsi="Cambria Math" w:cs="Arial"/>
                    </w:rPr>
                    <m:t>2</m:t>
                  </m:r>
                </m:sup>
              </m:sSup>
            </m:den>
          </m:f>
          <m:r>
            <m:rPr>
              <m:sty m:val="bi"/>
            </m:rPr>
            <w:rPr>
              <w:rFonts w:ascii="Cambria Math" w:eastAsiaTheme="minorEastAsia" w:hAnsi="Cambria Math" w:cs="Arial"/>
            </w:rPr>
            <m:t>+D</m:t>
          </m:r>
        </m:oMath>
      </m:oMathPara>
    </w:p>
    <w:p w:rsidR="009D458B" w:rsidRDefault="009D458B" w:rsidP="009D458B">
      <w:pPr>
        <w:pStyle w:val="BodyTextIndent3"/>
        <w:spacing w:after="0"/>
        <w:ind w:left="567" w:hanging="567"/>
        <w:rPr>
          <w:rFonts w:ascii="Arial" w:hAnsi="Arial" w:cs="Arial"/>
          <w:sz w:val="22"/>
          <w:szCs w:val="22"/>
        </w:rPr>
      </w:pPr>
    </w:p>
    <w:p w:rsidR="009D458B" w:rsidRPr="00EC5A2C" w:rsidRDefault="009D458B" w:rsidP="00615590">
      <w:pPr>
        <w:pStyle w:val="BodyTextIndent3"/>
        <w:spacing w:after="0"/>
        <w:ind w:left="709" w:hanging="709"/>
        <w:rPr>
          <w:rFonts w:ascii="Arial" w:hAnsi="Arial" w:cs="Arial"/>
          <w:sz w:val="22"/>
          <w:szCs w:val="22"/>
        </w:rPr>
      </w:pPr>
      <w:r>
        <w:rPr>
          <w:rFonts w:ascii="Arial" w:hAnsi="Arial" w:cs="Arial"/>
          <w:sz w:val="22"/>
          <w:szCs w:val="22"/>
        </w:rPr>
        <w:t>(a)</w:t>
      </w:r>
      <w:r>
        <w:rPr>
          <w:rFonts w:ascii="Arial" w:hAnsi="Arial" w:cs="Arial"/>
          <w:sz w:val="22"/>
          <w:szCs w:val="22"/>
        </w:rPr>
        <w:tab/>
        <w:t>Show how the students deduced their modified relationship.</w:t>
      </w:r>
      <w:r>
        <w:rPr>
          <w:rFonts w:ascii="Arial" w:hAnsi="Arial" w:cs="Arial"/>
          <w:sz w:val="22"/>
          <w:szCs w:val="22"/>
        </w:rPr>
        <w:tab/>
      </w:r>
      <w:r>
        <w:rPr>
          <w:rFonts w:ascii="Arial" w:hAnsi="Arial" w:cs="Arial"/>
          <w:sz w:val="22"/>
          <w:szCs w:val="22"/>
        </w:rPr>
        <w:tab/>
      </w:r>
      <w:r>
        <w:rPr>
          <w:rFonts w:ascii="Arial" w:hAnsi="Arial" w:cs="Arial"/>
          <w:sz w:val="22"/>
          <w:szCs w:val="22"/>
        </w:rPr>
        <w:tab/>
      </w:r>
      <w:r w:rsidR="00615590">
        <w:rPr>
          <w:rFonts w:ascii="Arial" w:hAnsi="Arial" w:cs="Arial"/>
          <w:sz w:val="22"/>
          <w:szCs w:val="22"/>
        </w:rPr>
        <w:t>(</w:t>
      </w:r>
      <w:r w:rsidR="00307A75">
        <w:rPr>
          <w:rFonts w:ascii="Arial" w:hAnsi="Arial" w:cs="Arial"/>
          <w:sz w:val="22"/>
          <w:szCs w:val="22"/>
        </w:rPr>
        <w:t>3</w:t>
      </w:r>
      <w:r>
        <w:rPr>
          <w:rFonts w:ascii="Arial" w:hAnsi="Arial" w:cs="Arial"/>
          <w:sz w:val="22"/>
          <w:szCs w:val="22"/>
        </w:rPr>
        <w:t xml:space="preserve"> marks</w:t>
      </w:r>
      <w:r w:rsidR="00615590">
        <w:rPr>
          <w:rFonts w:ascii="Arial" w:hAnsi="Arial" w:cs="Arial"/>
          <w:sz w:val="22"/>
          <w:szCs w:val="22"/>
        </w:rPr>
        <w:t>)</w:t>
      </w:r>
    </w:p>
    <w:p w:rsidR="009D458B" w:rsidRPr="00EC5A2C" w:rsidRDefault="009D458B" w:rsidP="009D458B">
      <w:pPr>
        <w:pStyle w:val="BodyTextIndent3"/>
        <w:spacing w:after="0"/>
        <w:ind w:left="0"/>
        <w:rPr>
          <w:rFonts w:ascii="Arial" w:hAnsi="Arial" w:cs="Arial"/>
          <w:sz w:val="22"/>
          <w:szCs w:val="22"/>
        </w:rPr>
      </w:pPr>
    </w:p>
    <w:p w:rsidR="009D458B" w:rsidRPr="00EC5A2C" w:rsidRDefault="009D458B" w:rsidP="009D458B">
      <w:pPr>
        <w:pStyle w:val="BodyTextIndent3"/>
        <w:spacing w:after="0"/>
        <w:ind w:left="0"/>
        <w:rPr>
          <w:rFonts w:ascii="Arial" w:hAnsi="Arial" w:cs="Arial"/>
          <w:sz w:val="22"/>
          <w:szCs w:val="22"/>
        </w:rPr>
      </w:pPr>
    </w:p>
    <w:p w:rsidR="009D458B" w:rsidRDefault="009D458B" w:rsidP="009D458B">
      <w:pPr>
        <w:pStyle w:val="BodyTextIndent3"/>
        <w:spacing w:after="0"/>
        <w:ind w:left="0"/>
        <w:rPr>
          <w:rFonts w:ascii="Arial" w:hAnsi="Arial" w:cs="Arial"/>
          <w:sz w:val="22"/>
          <w:szCs w:val="22"/>
        </w:rPr>
      </w:pPr>
    </w:p>
    <w:p w:rsidR="00615590" w:rsidRDefault="00615590"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C16AA6" w:rsidRDefault="00C16AA6" w:rsidP="009D458B">
      <w:pPr>
        <w:pStyle w:val="BodyTextIndent3"/>
        <w:spacing w:after="0"/>
        <w:ind w:left="0"/>
        <w:rPr>
          <w:rFonts w:ascii="Arial" w:hAnsi="Arial" w:cs="Arial"/>
          <w:sz w:val="22"/>
          <w:szCs w:val="22"/>
        </w:rPr>
      </w:pPr>
    </w:p>
    <w:p w:rsidR="00C16AA6" w:rsidRDefault="00C16AA6"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307A75" w:rsidRDefault="00307A75" w:rsidP="009D458B">
      <w:pPr>
        <w:pStyle w:val="BodyTextIndent3"/>
        <w:spacing w:after="0"/>
        <w:ind w:left="0"/>
        <w:rPr>
          <w:rFonts w:ascii="Arial" w:hAnsi="Arial" w:cs="Arial"/>
          <w:sz w:val="22"/>
          <w:szCs w:val="22"/>
        </w:rPr>
      </w:pPr>
    </w:p>
    <w:p w:rsidR="00615590" w:rsidRDefault="00615590" w:rsidP="009D458B">
      <w:pPr>
        <w:pStyle w:val="BodyTextIndent3"/>
        <w:spacing w:after="0"/>
        <w:ind w:left="0"/>
        <w:rPr>
          <w:rFonts w:ascii="Arial" w:hAnsi="Arial" w:cs="Arial"/>
          <w:sz w:val="22"/>
          <w:szCs w:val="22"/>
        </w:rPr>
      </w:pPr>
    </w:p>
    <w:p w:rsidR="00615590" w:rsidRDefault="00615590" w:rsidP="009D458B">
      <w:pPr>
        <w:pStyle w:val="BodyTextIndent3"/>
        <w:spacing w:after="0"/>
        <w:ind w:left="0"/>
        <w:rPr>
          <w:rFonts w:ascii="Arial" w:hAnsi="Arial" w:cs="Arial"/>
          <w:sz w:val="22"/>
          <w:szCs w:val="22"/>
        </w:rPr>
      </w:pPr>
    </w:p>
    <w:p w:rsidR="00615590" w:rsidRDefault="00615590" w:rsidP="009D458B">
      <w:pPr>
        <w:pStyle w:val="BodyTextIndent3"/>
        <w:spacing w:after="0"/>
        <w:ind w:left="0"/>
        <w:rPr>
          <w:rFonts w:ascii="Arial" w:hAnsi="Arial" w:cs="Arial"/>
          <w:sz w:val="22"/>
          <w:szCs w:val="22"/>
        </w:rPr>
      </w:pPr>
    </w:p>
    <w:p w:rsidR="009D458B" w:rsidRDefault="009D458B" w:rsidP="009D458B">
      <w:pPr>
        <w:pStyle w:val="BodyTextIndent3"/>
        <w:spacing w:after="0"/>
        <w:ind w:left="0"/>
        <w:rPr>
          <w:rFonts w:ascii="Arial" w:hAnsi="Arial" w:cs="Arial"/>
          <w:sz w:val="22"/>
          <w:szCs w:val="22"/>
        </w:rPr>
      </w:pPr>
    </w:p>
    <w:p w:rsidR="009D458B" w:rsidRPr="00EC5A2C" w:rsidRDefault="009D458B" w:rsidP="00615590">
      <w:pPr>
        <w:pStyle w:val="BodyTextIndent3"/>
        <w:spacing w:after="0"/>
        <w:ind w:left="709" w:hanging="709"/>
        <w:rPr>
          <w:rFonts w:ascii="Arial" w:hAnsi="Arial" w:cs="Arial"/>
          <w:sz w:val="22"/>
          <w:szCs w:val="22"/>
        </w:rPr>
      </w:pPr>
      <w:r w:rsidRPr="00EC5A2C">
        <w:rPr>
          <w:rFonts w:ascii="Arial" w:hAnsi="Arial" w:cs="Arial"/>
          <w:sz w:val="22"/>
          <w:szCs w:val="22"/>
        </w:rPr>
        <w:t>(b)</w:t>
      </w:r>
      <w:r w:rsidRPr="00EC5A2C">
        <w:rPr>
          <w:rFonts w:ascii="Arial" w:hAnsi="Arial" w:cs="Arial"/>
          <w:sz w:val="22"/>
          <w:szCs w:val="22"/>
        </w:rPr>
        <w:tab/>
      </w:r>
      <w:r>
        <w:rPr>
          <w:rFonts w:ascii="Arial" w:hAnsi="Arial" w:cs="Arial"/>
          <w:sz w:val="22"/>
          <w:szCs w:val="22"/>
        </w:rPr>
        <w:t>Using the extra rows provided, m</w:t>
      </w:r>
      <w:r w:rsidRPr="00EC5A2C">
        <w:rPr>
          <w:rFonts w:ascii="Arial" w:hAnsi="Arial" w:cs="Arial"/>
          <w:sz w:val="22"/>
          <w:szCs w:val="22"/>
        </w:rPr>
        <w:t>odify the data in the table so that a linear graph can be obtained</w:t>
      </w:r>
      <w:r w:rsidR="00AF5F09">
        <w:rPr>
          <w:rFonts w:ascii="Arial" w:hAnsi="Arial" w:cs="Arial"/>
          <w:sz w:val="22"/>
          <w:szCs w:val="22"/>
        </w:rPr>
        <w:t xml:space="preserve"> using SI units</w:t>
      </w:r>
      <w:r>
        <w:rPr>
          <w:rFonts w:ascii="Arial" w:hAnsi="Arial" w:cs="Arial"/>
          <w:sz w:val="22"/>
          <w:szCs w:val="22"/>
        </w:rPr>
        <w:t xml:space="preserve">. </w:t>
      </w:r>
      <w:r w:rsidR="00307A75">
        <w:rPr>
          <w:rFonts w:ascii="Arial" w:hAnsi="Arial" w:cs="Arial"/>
          <w:sz w:val="22"/>
          <w:szCs w:val="22"/>
        </w:rPr>
        <w:t xml:space="preserve">Give </w:t>
      </w:r>
      <w:r w:rsidR="00CA4424">
        <w:rPr>
          <w:rFonts w:ascii="Arial" w:hAnsi="Arial" w:cs="Arial"/>
          <w:sz w:val="22"/>
          <w:szCs w:val="22"/>
        </w:rPr>
        <w:t>the</w:t>
      </w:r>
      <w:r w:rsidR="00307A75">
        <w:rPr>
          <w:rFonts w:ascii="Arial" w:hAnsi="Arial" w:cs="Arial"/>
          <w:sz w:val="22"/>
          <w:szCs w:val="22"/>
        </w:rPr>
        <w:t xml:space="preserve"> modified data values an appropriate number of significant figures.</w:t>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AF5F09">
        <w:rPr>
          <w:rFonts w:ascii="Arial" w:hAnsi="Arial" w:cs="Arial"/>
          <w:sz w:val="22"/>
          <w:szCs w:val="22"/>
        </w:rPr>
        <w:tab/>
      </w:r>
      <w:r w:rsidR="00615590">
        <w:rPr>
          <w:rFonts w:ascii="Arial" w:hAnsi="Arial" w:cs="Arial"/>
          <w:sz w:val="22"/>
          <w:szCs w:val="22"/>
        </w:rPr>
        <w:tab/>
      </w:r>
      <w:r w:rsidR="00307A75">
        <w:rPr>
          <w:rFonts w:ascii="Arial" w:hAnsi="Arial" w:cs="Arial"/>
          <w:sz w:val="22"/>
          <w:szCs w:val="22"/>
        </w:rPr>
        <w:tab/>
      </w:r>
      <w:r w:rsidR="00615590">
        <w:rPr>
          <w:rFonts w:ascii="Arial" w:hAnsi="Arial" w:cs="Arial"/>
          <w:sz w:val="22"/>
          <w:szCs w:val="22"/>
        </w:rPr>
        <w:t>(</w:t>
      </w:r>
      <w:r w:rsidR="00307A75">
        <w:rPr>
          <w:rFonts w:ascii="Arial" w:hAnsi="Arial" w:cs="Arial"/>
          <w:sz w:val="22"/>
          <w:szCs w:val="22"/>
        </w:rPr>
        <w:t>3</w:t>
      </w:r>
      <w:r>
        <w:rPr>
          <w:rFonts w:ascii="Arial" w:hAnsi="Arial" w:cs="Arial"/>
          <w:sz w:val="22"/>
          <w:szCs w:val="22"/>
        </w:rPr>
        <w:t xml:space="preserve"> marks</w:t>
      </w:r>
      <w:r w:rsidR="00615590">
        <w:rPr>
          <w:rFonts w:ascii="Arial" w:hAnsi="Arial" w:cs="Arial"/>
          <w:sz w:val="22"/>
          <w:szCs w:val="22"/>
        </w:rPr>
        <w:t>)</w:t>
      </w:r>
    </w:p>
    <w:p w:rsidR="009D458B" w:rsidRDefault="009D458B" w:rsidP="009D458B">
      <w:pPr>
        <w:pStyle w:val="BodyTextIndent3"/>
        <w:spacing w:after="0"/>
        <w:ind w:left="567" w:hanging="567"/>
        <w:rPr>
          <w:rFonts w:ascii="Arial" w:hAnsi="Arial" w:cs="Arial"/>
          <w:sz w:val="22"/>
          <w:szCs w:val="22"/>
        </w:rPr>
      </w:pPr>
    </w:p>
    <w:p w:rsidR="009D458B" w:rsidRDefault="009D458B" w:rsidP="009D458B">
      <w:pPr>
        <w:pStyle w:val="BodyTextIndent3"/>
        <w:spacing w:after="0"/>
        <w:ind w:left="567" w:hanging="567"/>
        <w:rPr>
          <w:rFonts w:ascii="Arial" w:hAnsi="Arial" w:cs="Arial"/>
          <w:sz w:val="22"/>
          <w:szCs w:val="22"/>
        </w:rPr>
      </w:pPr>
    </w:p>
    <w:p w:rsidR="009D458B" w:rsidRDefault="009D458B" w:rsidP="009D458B">
      <w:pPr>
        <w:pStyle w:val="BodyTextIndent3"/>
        <w:spacing w:after="0"/>
        <w:ind w:left="567" w:hanging="567"/>
        <w:rPr>
          <w:rFonts w:ascii="Arial" w:hAnsi="Arial" w:cs="Arial"/>
          <w:sz w:val="22"/>
          <w:szCs w:val="22"/>
        </w:rPr>
      </w:pPr>
    </w:p>
    <w:p w:rsidR="009D458B" w:rsidRDefault="009D458B" w:rsidP="009D458B">
      <w:pPr>
        <w:pStyle w:val="BodyTextIndent3"/>
        <w:spacing w:after="0"/>
        <w:ind w:left="567" w:hanging="567"/>
        <w:rPr>
          <w:rFonts w:ascii="Arial" w:hAnsi="Arial" w:cs="Arial"/>
          <w:sz w:val="22"/>
          <w:szCs w:val="22"/>
        </w:rPr>
      </w:pPr>
    </w:p>
    <w:p w:rsidR="009D458B" w:rsidRPr="00EC5A2C" w:rsidRDefault="00AF5F09" w:rsidP="00AF5F09">
      <w:pPr>
        <w:pStyle w:val="BodyTextIndent3"/>
        <w:tabs>
          <w:tab w:val="left" w:pos="1490"/>
        </w:tabs>
        <w:spacing w:after="0"/>
        <w:ind w:left="567" w:hanging="567"/>
        <w:rPr>
          <w:rFonts w:ascii="Arial" w:hAnsi="Arial" w:cs="Arial"/>
          <w:sz w:val="22"/>
          <w:szCs w:val="22"/>
        </w:rPr>
      </w:pPr>
      <w:r>
        <w:rPr>
          <w:rFonts w:ascii="Arial" w:hAnsi="Arial" w:cs="Arial"/>
          <w:sz w:val="22"/>
          <w:szCs w:val="22"/>
        </w:rPr>
        <w:tab/>
      </w:r>
    </w:p>
    <w:p w:rsidR="009D458B" w:rsidRDefault="009D458B" w:rsidP="00CA4424">
      <w:pPr>
        <w:pStyle w:val="BodyTextIndent3"/>
        <w:spacing w:after="0"/>
        <w:ind w:left="709" w:hanging="709"/>
        <w:rPr>
          <w:rFonts w:ascii="Arial" w:hAnsi="Arial" w:cs="Arial"/>
          <w:sz w:val="22"/>
          <w:szCs w:val="22"/>
        </w:rPr>
      </w:pPr>
      <w:r w:rsidRPr="00EC5A2C">
        <w:rPr>
          <w:rFonts w:ascii="Arial" w:hAnsi="Arial" w:cs="Arial"/>
          <w:sz w:val="22"/>
          <w:szCs w:val="22"/>
        </w:rPr>
        <w:t>(c)</w:t>
      </w:r>
      <w:r w:rsidRPr="00EC5A2C">
        <w:rPr>
          <w:rFonts w:ascii="Arial" w:hAnsi="Arial" w:cs="Arial"/>
          <w:sz w:val="22"/>
          <w:szCs w:val="22"/>
        </w:rPr>
        <w:tab/>
        <w:t xml:space="preserve">Draw the linear graph on the graph paper </w:t>
      </w:r>
      <w:r w:rsidR="00307A75">
        <w:rPr>
          <w:rFonts w:ascii="Arial" w:hAnsi="Arial" w:cs="Arial"/>
          <w:sz w:val="22"/>
          <w:szCs w:val="22"/>
        </w:rPr>
        <w:t>on the next page</w:t>
      </w:r>
      <w:r w:rsidRPr="00EC5A2C">
        <w:rPr>
          <w:rFonts w:ascii="Arial" w:hAnsi="Arial" w:cs="Arial"/>
          <w:sz w:val="22"/>
          <w:szCs w:val="22"/>
        </w:rPr>
        <w:t>.</w:t>
      </w:r>
      <w:r w:rsidR="00B50306">
        <w:rPr>
          <w:rFonts w:ascii="Arial" w:hAnsi="Arial" w:cs="Arial"/>
          <w:sz w:val="22"/>
          <w:szCs w:val="22"/>
        </w:rPr>
        <w:t xml:space="preserve"> (</w:t>
      </w:r>
      <w:proofErr w:type="gramStart"/>
      <w:r w:rsidR="00B50306">
        <w:rPr>
          <w:rFonts w:ascii="Arial" w:hAnsi="Arial" w:cs="Arial"/>
          <w:sz w:val="22"/>
          <w:szCs w:val="22"/>
        </w:rPr>
        <w:t>an</w:t>
      </w:r>
      <w:proofErr w:type="gramEnd"/>
      <w:r w:rsidR="00B50306">
        <w:rPr>
          <w:rFonts w:ascii="Arial" w:hAnsi="Arial" w:cs="Arial"/>
          <w:sz w:val="22"/>
          <w:szCs w:val="22"/>
        </w:rPr>
        <w:t xml:space="preserve"> additional copy of the graph paper is available at the back of this paper if needed)</w:t>
      </w:r>
      <w:r w:rsidR="00AF5F09">
        <w:rPr>
          <w:rFonts w:ascii="Arial" w:hAnsi="Arial" w:cs="Arial"/>
          <w:sz w:val="22"/>
          <w:szCs w:val="22"/>
        </w:rPr>
        <w:t>.</w:t>
      </w:r>
      <w:r w:rsidR="00AF5F09">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F86AF3">
        <w:rPr>
          <w:rFonts w:ascii="Arial" w:hAnsi="Arial" w:cs="Arial"/>
          <w:sz w:val="22"/>
          <w:szCs w:val="22"/>
        </w:rPr>
        <w:t>(</w:t>
      </w:r>
      <w:r w:rsidRPr="00EC5A2C">
        <w:rPr>
          <w:rFonts w:ascii="Arial" w:hAnsi="Arial" w:cs="Arial"/>
          <w:sz w:val="22"/>
          <w:szCs w:val="22"/>
        </w:rPr>
        <w:t>4</w:t>
      </w:r>
      <w:r>
        <w:rPr>
          <w:rFonts w:ascii="Arial" w:hAnsi="Arial" w:cs="Arial"/>
          <w:sz w:val="22"/>
          <w:szCs w:val="22"/>
        </w:rPr>
        <w:t xml:space="preserve"> marks</w:t>
      </w:r>
      <w:r w:rsidR="00F86AF3">
        <w:rPr>
          <w:rFonts w:ascii="Arial" w:hAnsi="Arial" w:cs="Arial"/>
          <w:sz w:val="22"/>
          <w:szCs w:val="22"/>
        </w:rPr>
        <w:t>)</w:t>
      </w:r>
    </w:p>
    <w:p w:rsidR="00C16AA6" w:rsidRDefault="00C16AA6" w:rsidP="009D458B">
      <w:pPr>
        <w:pStyle w:val="BodyTextIndent3"/>
        <w:spacing w:after="0"/>
        <w:ind w:left="0"/>
        <w:rPr>
          <w:rFonts w:ascii="Arial" w:hAnsi="Arial" w:cs="Arial"/>
          <w:sz w:val="22"/>
          <w:szCs w:val="22"/>
        </w:rPr>
      </w:pPr>
    </w:p>
    <w:p w:rsidR="00C16AA6" w:rsidRDefault="00C16AA6" w:rsidP="009D458B">
      <w:pPr>
        <w:pStyle w:val="BodyTextIndent3"/>
        <w:spacing w:after="0"/>
        <w:ind w:left="0"/>
        <w:rPr>
          <w:rFonts w:ascii="Arial" w:hAnsi="Arial" w:cs="Arial"/>
          <w:sz w:val="22"/>
          <w:szCs w:val="22"/>
        </w:rPr>
      </w:pPr>
    </w:p>
    <w:p w:rsidR="00C16AA6" w:rsidRDefault="00C16AA6" w:rsidP="009D458B">
      <w:pPr>
        <w:pStyle w:val="BodyTextIndent3"/>
        <w:spacing w:after="0"/>
        <w:ind w:left="0"/>
        <w:rPr>
          <w:rFonts w:ascii="Arial" w:hAnsi="Arial" w:cs="Arial"/>
          <w:sz w:val="22"/>
          <w:szCs w:val="22"/>
        </w:rPr>
      </w:pPr>
    </w:p>
    <w:p w:rsidR="00C16AA6" w:rsidRDefault="00C16AA6" w:rsidP="009D458B">
      <w:pPr>
        <w:pStyle w:val="BodyTextIndent3"/>
        <w:spacing w:after="0"/>
        <w:ind w:left="0"/>
        <w:rPr>
          <w:rFonts w:ascii="Arial" w:hAnsi="Arial" w:cs="Arial"/>
          <w:sz w:val="22"/>
          <w:szCs w:val="22"/>
        </w:rPr>
      </w:pPr>
    </w:p>
    <w:p w:rsidR="00307A75" w:rsidRDefault="00307A75">
      <w:pPr>
        <w:rPr>
          <w:rFonts w:ascii="Arial" w:hAnsi="Arial" w:cs="Arial"/>
        </w:rPr>
      </w:pPr>
      <w:r>
        <w:rPr>
          <w:rFonts w:ascii="Arial" w:hAnsi="Arial" w:cs="Arial"/>
        </w:rPr>
        <w:br w:type="page"/>
      </w:r>
    </w:p>
    <w:p w:rsidR="009D458B" w:rsidRPr="00EC5A2C" w:rsidRDefault="009D458B" w:rsidP="009D458B">
      <w:pPr>
        <w:pStyle w:val="BodyTextIndent3"/>
        <w:ind w:left="0" w:hanging="426"/>
        <w:rPr>
          <w:rFonts w:ascii="Arial" w:hAnsi="Arial" w:cs="Arial"/>
          <w:sz w:val="22"/>
          <w:szCs w:val="22"/>
        </w:rPr>
      </w:pPr>
      <w:r>
        <w:rPr>
          <w:rFonts w:ascii="Arial" w:hAnsi="Arial" w:cs="Arial"/>
          <w:noProof/>
          <w:lang w:eastAsia="en-AU"/>
        </w:rPr>
        <w:lastRenderedPageBreak/>
        <w:drawing>
          <wp:inline distT="0" distB="0" distL="0" distR="0">
            <wp:extent cx="6673215" cy="6637867"/>
            <wp:effectExtent l="0" t="0" r="6985" b="0"/>
            <wp:docPr id="46"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5786" cy="6640424"/>
                    </a:xfrm>
                    <a:prstGeom prst="rect">
                      <a:avLst/>
                    </a:prstGeom>
                    <a:noFill/>
                    <a:ln>
                      <a:noFill/>
                    </a:ln>
                  </pic:spPr>
                </pic:pic>
              </a:graphicData>
            </a:graphic>
          </wp:inline>
        </w:drawing>
      </w:r>
    </w:p>
    <w:p w:rsidR="009D458B" w:rsidRDefault="009D458B"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AF5F09">
      <w:pPr>
        <w:pStyle w:val="BodyTextIndent3"/>
        <w:spacing w:after="0" w:line="240"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t xml:space="preserve">The students estimated that their values for height h were accurate to </w:t>
      </w:r>
      <w:r w:rsidRPr="005F4627">
        <w:rPr>
          <w:rFonts w:ascii="Arial" w:hAnsi="Arial" w:cs="Arial"/>
          <w:position w:val="2"/>
          <w:sz w:val="22"/>
          <w:szCs w:val="22"/>
        </w:rPr>
        <w:sym w:font="Symbol" w:char="F0B1"/>
      </w:r>
      <w:r>
        <w:rPr>
          <w:rFonts w:ascii="Arial" w:hAnsi="Arial" w:cs="Arial"/>
          <w:sz w:val="22"/>
          <w:szCs w:val="22"/>
        </w:rPr>
        <w:t xml:space="preserve"> 1 cm while the </w:t>
      </w:r>
    </w:p>
    <w:p w:rsidR="00AF5F09" w:rsidRDefault="00AF5F09" w:rsidP="00AF5F09">
      <w:pPr>
        <w:pStyle w:val="BodyTextIndent3"/>
        <w:spacing w:after="0"/>
        <w:ind w:left="709" w:hanging="709"/>
        <w:rPr>
          <w:rFonts w:ascii="Arial" w:hAnsi="Arial" w:cs="Arial"/>
          <w:sz w:val="22"/>
          <w:szCs w:val="22"/>
        </w:rPr>
      </w:pPr>
      <w:r>
        <w:rPr>
          <w:rFonts w:ascii="Arial" w:hAnsi="Arial" w:cs="Arial"/>
          <w:sz w:val="22"/>
          <w:szCs w:val="22"/>
        </w:rPr>
        <w:tab/>
        <w:t xml:space="preserve">launch speed u was accurate to </w:t>
      </w:r>
      <w:r w:rsidRPr="005F4627">
        <w:rPr>
          <w:rFonts w:ascii="Arial" w:hAnsi="Arial" w:cs="Arial"/>
          <w:position w:val="2"/>
          <w:sz w:val="22"/>
          <w:szCs w:val="22"/>
        </w:rPr>
        <w:sym w:font="Symbol" w:char="F0B1"/>
      </w:r>
      <w:r>
        <w:rPr>
          <w:rFonts w:ascii="Arial" w:hAnsi="Arial" w:cs="Arial"/>
          <w:position w:val="2"/>
          <w:sz w:val="22"/>
          <w:szCs w:val="22"/>
        </w:rPr>
        <w:t xml:space="preserve"> </w:t>
      </w:r>
      <w:r>
        <w:rPr>
          <w:rFonts w:ascii="Arial" w:hAnsi="Arial" w:cs="Arial"/>
          <w:sz w:val="22"/>
          <w:szCs w:val="22"/>
        </w:rPr>
        <w:t>0.1 m/s. Use these estimates to calculate the uncertainty in both the vertical and horizontal variables and hence to plot error bars on the graph, for the point where height h = 40 cm only.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rsidR="00C16AA6" w:rsidRDefault="00C16AA6"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AF5F09" w:rsidRDefault="00AF5F09" w:rsidP="00CA4424">
      <w:pPr>
        <w:pStyle w:val="BodyTextIndent3"/>
        <w:spacing w:after="0"/>
        <w:ind w:left="0"/>
        <w:rPr>
          <w:rFonts w:ascii="Arial" w:hAnsi="Arial" w:cs="Arial"/>
          <w:sz w:val="22"/>
          <w:szCs w:val="22"/>
        </w:rPr>
      </w:pPr>
    </w:p>
    <w:p w:rsidR="00307A75" w:rsidRPr="00EC5A2C" w:rsidRDefault="000C6517" w:rsidP="00CA4424">
      <w:pPr>
        <w:pStyle w:val="BodyTextIndent3"/>
        <w:ind w:left="709" w:hanging="709"/>
        <w:rPr>
          <w:rFonts w:ascii="Arial" w:hAnsi="Arial" w:cs="Arial"/>
          <w:sz w:val="22"/>
          <w:szCs w:val="22"/>
        </w:rPr>
      </w:pPr>
      <w:r>
        <w:rPr>
          <w:rFonts w:ascii="Arial" w:hAnsi="Arial" w:cs="Arial"/>
          <w:sz w:val="22"/>
          <w:szCs w:val="22"/>
        </w:rPr>
        <w:lastRenderedPageBreak/>
        <w:t>(e</w:t>
      </w:r>
      <w:r w:rsidR="00307A75" w:rsidRPr="00EC5A2C">
        <w:rPr>
          <w:rFonts w:ascii="Arial" w:hAnsi="Arial" w:cs="Arial"/>
          <w:sz w:val="22"/>
          <w:szCs w:val="22"/>
        </w:rPr>
        <w:t>)</w:t>
      </w:r>
      <w:r w:rsidR="00307A75" w:rsidRPr="00EC5A2C">
        <w:rPr>
          <w:rFonts w:ascii="Arial" w:hAnsi="Arial" w:cs="Arial"/>
          <w:sz w:val="22"/>
          <w:szCs w:val="22"/>
        </w:rPr>
        <w:tab/>
        <w:t>F</w:t>
      </w:r>
      <w:r w:rsidR="00307A75">
        <w:rPr>
          <w:rFonts w:ascii="Arial" w:hAnsi="Arial" w:cs="Arial"/>
          <w:sz w:val="22"/>
          <w:szCs w:val="22"/>
        </w:rPr>
        <w:t>ind the gradient of</w:t>
      </w:r>
      <w:r w:rsidR="00307A75" w:rsidRPr="00EC5A2C">
        <w:rPr>
          <w:rFonts w:ascii="Arial" w:hAnsi="Arial" w:cs="Arial"/>
          <w:sz w:val="22"/>
          <w:szCs w:val="22"/>
        </w:rPr>
        <w:t xml:space="preserve"> </w:t>
      </w:r>
      <w:r w:rsidR="00CA4424">
        <w:rPr>
          <w:rFonts w:ascii="Arial" w:hAnsi="Arial" w:cs="Arial"/>
          <w:sz w:val="22"/>
          <w:szCs w:val="22"/>
        </w:rPr>
        <w:t>the</w:t>
      </w:r>
      <w:r w:rsidR="00307A75" w:rsidRPr="00D82442">
        <w:rPr>
          <w:rFonts w:ascii="Arial" w:hAnsi="Arial" w:cs="Arial"/>
          <w:sz w:val="22"/>
          <w:szCs w:val="22"/>
        </w:rPr>
        <w:t xml:space="preserve"> graph</w:t>
      </w:r>
      <w:r w:rsidR="00307A75" w:rsidRPr="00EC5A2C">
        <w:rPr>
          <w:rFonts w:ascii="Arial" w:hAnsi="Arial" w:cs="Arial"/>
          <w:sz w:val="22"/>
          <w:szCs w:val="22"/>
        </w:rPr>
        <w:t>.</w:t>
      </w:r>
      <w:r w:rsidR="00307A75" w:rsidRPr="00EC5A2C">
        <w:rPr>
          <w:rFonts w:ascii="Arial" w:hAnsi="Arial" w:cs="Arial"/>
          <w:sz w:val="22"/>
          <w:szCs w:val="22"/>
        </w:rPr>
        <w:tab/>
      </w:r>
      <w:r w:rsidR="00307A75" w:rsidRPr="00EC5A2C">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sidRPr="00EC5A2C">
        <w:rPr>
          <w:rFonts w:ascii="Arial" w:hAnsi="Arial" w:cs="Arial"/>
          <w:sz w:val="22"/>
          <w:szCs w:val="22"/>
        </w:rPr>
        <w:tab/>
      </w:r>
      <w:r w:rsidR="00307A75" w:rsidRPr="00EC5A2C">
        <w:rPr>
          <w:rFonts w:ascii="Arial" w:hAnsi="Arial" w:cs="Arial"/>
          <w:sz w:val="22"/>
          <w:szCs w:val="22"/>
        </w:rPr>
        <w:tab/>
      </w:r>
      <w:r w:rsidR="00307A75">
        <w:rPr>
          <w:rFonts w:ascii="Arial" w:hAnsi="Arial" w:cs="Arial"/>
          <w:sz w:val="22"/>
          <w:szCs w:val="22"/>
        </w:rPr>
        <w:t>(3 marks)</w:t>
      </w:r>
    </w:p>
    <w:p w:rsidR="009D458B" w:rsidRDefault="009D458B" w:rsidP="009D458B">
      <w:pPr>
        <w:rPr>
          <w:rFonts w:ascii="Arial" w:hAnsi="Arial" w:cs="Arial"/>
        </w:rPr>
      </w:pPr>
    </w:p>
    <w:p w:rsidR="00AF5F09" w:rsidRDefault="00AF5F09" w:rsidP="009D458B">
      <w:pPr>
        <w:rPr>
          <w:rFonts w:ascii="Arial" w:hAnsi="Arial" w:cs="Arial"/>
        </w:rPr>
      </w:pPr>
    </w:p>
    <w:p w:rsidR="00AF5F09" w:rsidRDefault="00AF5F09" w:rsidP="009D458B">
      <w:pPr>
        <w:rPr>
          <w:rFonts w:ascii="Arial" w:hAnsi="Arial" w:cs="Arial"/>
        </w:rPr>
      </w:pPr>
    </w:p>
    <w:p w:rsidR="00AF5F09" w:rsidRDefault="00AF5F09" w:rsidP="009D458B">
      <w:pPr>
        <w:rPr>
          <w:rFonts w:ascii="Arial" w:hAnsi="Arial" w:cs="Arial"/>
        </w:rPr>
      </w:pPr>
    </w:p>
    <w:p w:rsidR="00AF5F09" w:rsidRDefault="00AF5F09" w:rsidP="009D458B">
      <w:pPr>
        <w:rPr>
          <w:rFonts w:ascii="Arial" w:hAnsi="Arial" w:cs="Arial"/>
        </w:rPr>
      </w:pPr>
    </w:p>
    <w:p w:rsidR="00F86AF3" w:rsidRDefault="00F86AF3" w:rsidP="00F86AF3">
      <w:pPr>
        <w:pStyle w:val="BodyTextIndent3"/>
        <w:spacing w:after="0"/>
        <w:ind w:left="567" w:hanging="567"/>
        <w:rPr>
          <w:rFonts w:ascii="Arial" w:hAnsi="Arial" w:cs="Arial"/>
          <w:sz w:val="22"/>
          <w:szCs w:val="22"/>
        </w:rPr>
      </w:pPr>
    </w:p>
    <w:p w:rsidR="009D458B" w:rsidRDefault="000C6517" w:rsidP="00CA4424">
      <w:pPr>
        <w:pStyle w:val="BodyTextIndent3"/>
        <w:spacing w:after="0"/>
        <w:ind w:left="709" w:hanging="709"/>
        <w:rPr>
          <w:rFonts w:ascii="Arial" w:hAnsi="Arial" w:cs="Arial"/>
          <w:sz w:val="22"/>
          <w:szCs w:val="22"/>
        </w:rPr>
      </w:pPr>
      <w:r>
        <w:rPr>
          <w:rFonts w:ascii="Arial" w:hAnsi="Arial" w:cs="Arial"/>
          <w:sz w:val="22"/>
          <w:szCs w:val="22"/>
        </w:rPr>
        <w:t>(f</w:t>
      </w:r>
      <w:r w:rsidR="009D458B">
        <w:rPr>
          <w:rFonts w:ascii="Arial" w:hAnsi="Arial" w:cs="Arial"/>
          <w:sz w:val="22"/>
          <w:szCs w:val="22"/>
        </w:rPr>
        <w:t>)</w:t>
      </w:r>
      <w:r w:rsidR="009D458B">
        <w:rPr>
          <w:rFonts w:ascii="Arial" w:hAnsi="Arial" w:cs="Arial"/>
          <w:sz w:val="22"/>
          <w:szCs w:val="22"/>
        </w:rPr>
        <w:tab/>
        <w:t xml:space="preserve">Hence </w:t>
      </w:r>
      <w:r w:rsidR="009D458B" w:rsidRPr="00EC5A2C">
        <w:rPr>
          <w:rFonts w:ascii="Arial" w:hAnsi="Arial" w:cs="Arial"/>
          <w:sz w:val="22"/>
          <w:szCs w:val="22"/>
        </w:rPr>
        <w:t xml:space="preserve">calculate the </w:t>
      </w:r>
      <w:r w:rsidR="009D458B">
        <w:rPr>
          <w:rFonts w:ascii="Arial" w:hAnsi="Arial" w:cs="Arial"/>
          <w:sz w:val="22"/>
          <w:szCs w:val="22"/>
        </w:rPr>
        <w:t xml:space="preserve">fixed distance </w:t>
      </w:r>
      <w:r w:rsidR="00AF5F09">
        <w:rPr>
          <w:rFonts w:ascii="Arial" w:hAnsi="Arial" w:cs="Arial"/>
          <w:sz w:val="22"/>
          <w:szCs w:val="22"/>
        </w:rPr>
        <w:t>s</w:t>
      </w:r>
      <w:r w:rsidR="009D458B">
        <w:rPr>
          <w:rFonts w:ascii="Arial" w:hAnsi="Arial" w:cs="Arial"/>
          <w:sz w:val="22"/>
          <w:szCs w:val="22"/>
        </w:rPr>
        <w:t xml:space="preserve"> that the ball bearing travelled horizontally from the edge of the table.</w:t>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r>
      <w:r w:rsidR="00F86AF3" w:rsidRPr="00EC5A2C">
        <w:rPr>
          <w:rFonts w:ascii="Arial" w:hAnsi="Arial" w:cs="Arial"/>
          <w:sz w:val="22"/>
          <w:szCs w:val="22"/>
        </w:rPr>
        <w:tab/>
      </w:r>
      <w:r w:rsidR="00F86AF3">
        <w:rPr>
          <w:rFonts w:ascii="Arial" w:hAnsi="Arial" w:cs="Arial"/>
          <w:sz w:val="22"/>
          <w:szCs w:val="22"/>
        </w:rPr>
        <w:t>(2 marks)</w:t>
      </w: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CA4424" w:rsidRDefault="00CA4424" w:rsidP="00F86AF3">
      <w:pPr>
        <w:pStyle w:val="BodyTextIndent3"/>
        <w:spacing w:after="0"/>
        <w:ind w:left="567" w:hanging="567"/>
        <w:rPr>
          <w:rFonts w:ascii="Arial" w:hAnsi="Arial" w:cs="Arial"/>
          <w:sz w:val="22"/>
          <w:szCs w:val="22"/>
        </w:rPr>
      </w:pPr>
    </w:p>
    <w:p w:rsidR="00CA4424" w:rsidRDefault="00CA4424"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0C6517" w:rsidP="00CA4424">
      <w:pPr>
        <w:pStyle w:val="BodyTextIndent3"/>
        <w:ind w:left="709" w:hanging="709"/>
        <w:rPr>
          <w:rFonts w:ascii="Arial" w:hAnsi="Arial" w:cs="Arial"/>
          <w:sz w:val="22"/>
          <w:szCs w:val="22"/>
        </w:rPr>
      </w:pPr>
      <w:r>
        <w:rPr>
          <w:rFonts w:ascii="Arial" w:hAnsi="Arial" w:cs="Arial"/>
          <w:sz w:val="22"/>
          <w:szCs w:val="22"/>
        </w:rPr>
        <w:t>(g</w:t>
      </w:r>
      <w:r w:rsidR="009D458B">
        <w:rPr>
          <w:rFonts w:ascii="Arial" w:hAnsi="Arial" w:cs="Arial"/>
          <w:sz w:val="22"/>
          <w:szCs w:val="22"/>
        </w:rPr>
        <w:t>)</w:t>
      </w:r>
      <w:r w:rsidR="009D458B">
        <w:rPr>
          <w:rFonts w:ascii="Arial" w:hAnsi="Arial" w:cs="Arial"/>
          <w:sz w:val="22"/>
          <w:szCs w:val="22"/>
        </w:rPr>
        <w:tab/>
        <w:t>From your graph, find</w:t>
      </w:r>
    </w:p>
    <w:p w:rsidR="009D458B" w:rsidRDefault="009D458B" w:rsidP="00D7232F">
      <w:pPr>
        <w:pStyle w:val="BodyTextIndent3"/>
        <w:spacing w:after="0"/>
        <w:ind w:left="709"/>
        <w:rPr>
          <w:rFonts w:ascii="Arial" w:hAnsi="Arial" w:cs="Arial"/>
          <w:sz w:val="22"/>
          <w:szCs w:val="22"/>
        </w:rPr>
      </w:pPr>
      <w:r>
        <w:rPr>
          <w:rFonts w:ascii="Arial" w:hAnsi="Arial" w:cs="Arial"/>
          <w:sz w:val="22"/>
          <w:szCs w:val="22"/>
        </w:rPr>
        <w:t>(i)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height D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(1 mark)</w:t>
      </w: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CA4424" w:rsidRDefault="00CA4424" w:rsidP="00CA4424">
      <w:pPr>
        <w:pStyle w:val="BodyTextIndent3"/>
        <w:spacing w:after="0"/>
        <w:ind w:left="709" w:hanging="709"/>
        <w:rPr>
          <w:rFonts w:ascii="Arial" w:hAnsi="Arial" w:cs="Arial"/>
          <w:sz w:val="22"/>
          <w:szCs w:val="22"/>
        </w:rPr>
      </w:pPr>
    </w:p>
    <w:p w:rsidR="00CA4424" w:rsidRDefault="00CA4424"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D7232F">
      <w:pPr>
        <w:pStyle w:val="BodyTextIndent3"/>
        <w:spacing w:after="0"/>
        <w:ind w:left="709"/>
        <w:rPr>
          <w:rFonts w:ascii="Arial" w:hAnsi="Arial" w:cs="Arial"/>
          <w:sz w:val="22"/>
          <w:szCs w:val="22"/>
        </w:rPr>
      </w:pPr>
      <w:r>
        <w:rPr>
          <w:rFonts w:ascii="Arial" w:hAnsi="Arial" w:cs="Arial"/>
          <w:sz w:val="22"/>
          <w:szCs w:val="22"/>
        </w:rPr>
        <w:t>(ii)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minimum launch speed needed for the ball bearing to reach the metre ruler while still in the air (before hitting the floor)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t>(2 marks)</w:t>
      </w:r>
    </w:p>
    <w:p w:rsidR="009D458B" w:rsidRPr="00EC5A2C" w:rsidRDefault="009D458B" w:rsidP="00F86AF3">
      <w:pPr>
        <w:pStyle w:val="BodyTextIndent3"/>
        <w:spacing w:after="0"/>
        <w:ind w:left="567" w:hanging="567"/>
        <w:rPr>
          <w:rFonts w:ascii="Arial" w:hAnsi="Arial" w:cs="Arial"/>
          <w:sz w:val="22"/>
          <w:szCs w:val="22"/>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794A90" w:rsidRDefault="00794A90" w:rsidP="00F86AF3">
      <w:pPr>
        <w:spacing w:after="0"/>
        <w:rPr>
          <w:rFonts w:ascii="Arial" w:hAnsi="Arial"/>
          <w:szCs w:val="28"/>
        </w:rPr>
      </w:pPr>
      <w:r>
        <w:rPr>
          <w:rFonts w:ascii="Arial" w:hAnsi="Arial"/>
          <w:szCs w:val="28"/>
        </w:rPr>
        <w:br w:type="page"/>
      </w:r>
    </w:p>
    <w:p w:rsidR="003201F1" w:rsidRPr="008C01CC" w:rsidRDefault="003201F1" w:rsidP="00F217C0">
      <w:pPr>
        <w:rPr>
          <w:rFonts w:ascii="Arial" w:hAnsi="Arial"/>
        </w:rPr>
      </w:pPr>
      <w:r w:rsidRPr="008C01CC">
        <w:rPr>
          <w:rFonts w:ascii="Arial" w:hAnsi="Arial"/>
          <w:b/>
          <w:szCs w:val="28"/>
        </w:rPr>
        <w:lastRenderedPageBreak/>
        <w:t>Question 2</w:t>
      </w:r>
      <w:r w:rsidR="00916BAF" w:rsidRPr="008C01CC">
        <w:rPr>
          <w:rFonts w:ascii="Arial" w:hAnsi="Arial"/>
          <w:b/>
          <w:szCs w:val="28"/>
        </w:rPr>
        <w:t>4</w:t>
      </w:r>
      <w:r w:rsidRPr="008C01CC">
        <w:rPr>
          <w:rFonts w:ascii="Arial" w:hAnsi="Arial"/>
          <w:sz w:val="24"/>
        </w:rPr>
        <w:t xml:space="preserve"> </w:t>
      </w:r>
      <w:r w:rsidRPr="008C01CC">
        <w:rPr>
          <w:rFonts w:ascii="Arial" w:hAnsi="Arial"/>
          <w:sz w:val="24"/>
        </w:rPr>
        <w:tab/>
      </w:r>
      <w:r w:rsidRPr="008C01CC">
        <w:rPr>
          <w:rFonts w:ascii="Arial" w:hAnsi="Arial"/>
          <w:sz w:val="24"/>
        </w:rPr>
        <w:tab/>
      </w:r>
      <w:r w:rsidRPr="008C01CC">
        <w:rPr>
          <w:rFonts w:ascii="Arial" w:hAnsi="Arial"/>
          <w:sz w:val="24"/>
        </w:rPr>
        <w:tab/>
      </w:r>
      <w:r w:rsidR="009B0119">
        <w:rPr>
          <w:rFonts w:ascii="Arial" w:hAnsi="Arial"/>
          <w:sz w:val="24"/>
        </w:rPr>
        <w:tab/>
      </w:r>
      <w:r w:rsidRPr="008C01CC">
        <w:rPr>
          <w:rFonts w:ascii="Arial" w:hAnsi="Arial"/>
          <w:sz w:val="24"/>
        </w:rPr>
        <w:tab/>
      </w:r>
      <w:r w:rsidR="00AB5831" w:rsidRPr="009B0119">
        <w:rPr>
          <w:rFonts w:ascii="Arial" w:hAnsi="Arial"/>
          <w:b/>
          <w:sz w:val="24"/>
          <w:szCs w:val="24"/>
        </w:rPr>
        <w:t>L</w:t>
      </w:r>
      <w:r w:rsidR="00CA4424" w:rsidRPr="009B0119">
        <w:rPr>
          <w:rFonts w:ascii="Arial" w:hAnsi="Arial"/>
          <w:b/>
          <w:sz w:val="24"/>
          <w:szCs w:val="24"/>
        </w:rPr>
        <w:t>ASERS</w:t>
      </w:r>
      <w:r w:rsidRPr="008C01CC">
        <w:rPr>
          <w:rFonts w:ascii="Arial" w:hAnsi="Arial"/>
          <w:b/>
          <w:sz w:val="28"/>
          <w:szCs w:val="28"/>
        </w:rPr>
        <w:tab/>
      </w:r>
      <w:r w:rsidRPr="008C01CC">
        <w:rPr>
          <w:rFonts w:ascii="Arial" w:hAnsi="Arial"/>
          <w:b/>
          <w:sz w:val="28"/>
          <w:szCs w:val="28"/>
        </w:rPr>
        <w:tab/>
        <w:t xml:space="preserve"> </w:t>
      </w:r>
      <w:r w:rsidRPr="008C01CC">
        <w:rPr>
          <w:rFonts w:ascii="Arial" w:hAnsi="Arial"/>
          <w:b/>
          <w:sz w:val="28"/>
          <w:szCs w:val="28"/>
        </w:rPr>
        <w:tab/>
      </w:r>
      <w:r w:rsidR="009B0119">
        <w:rPr>
          <w:rFonts w:ascii="Arial" w:hAnsi="Arial"/>
          <w:b/>
          <w:sz w:val="28"/>
          <w:szCs w:val="28"/>
        </w:rPr>
        <w:tab/>
      </w:r>
      <w:r w:rsidRPr="008C01CC">
        <w:rPr>
          <w:rFonts w:ascii="Arial" w:hAnsi="Arial"/>
          <w:b/>
          <w:sz w:val="28"/>
          <w:szCs w:val="28"/>
        </w:rPr>
        <w:tab/>
      </w:r>
      <w:r w:rsidRPr="008C01CC">
        <w:rPr>
          <w:rFonts w:ascii="Arial" w:hAnsi="Arial"/>
          <w:b/>
        </w:rPr>
        <w:t>(</w:t>
      </w:r>
      <w:r w:rsidR="00654C21" w:rsidRPr="008C01CC">
        <w:rPr>
          <w:rFonts w:ascii="Arial" w:hAnsi="Arial"/>
          <w:b/>
        </w:rPr>
        <w:t>1</w:t>
      </w:r>
      <w:r w:rsidR="000C6517">
        <w:rPr>
          <w:rFonts w:ascii="Arial" w:hAnsi="Arial"/>
          <w:b/>
        </w:rPr>
        <w:t>5</w:t>
      </w:r>
      <w:r w:rsidRPr="008C01CC">
        <w:rPr>
          <w:rFonts w:ascii="Arial" w:hAnsi="Arial"/>
          <w:b/>
        </w:rPr>
        <w:t xml:space="preserve"> marks)</w:t>
      </w:r>
    </w:p>
    <w:p w:rsidR="00AB5831" w:rsidRPr="00AB5831" w:rsidRDefault="00AB5831" w:rsidP="00AB5831">
      <w:pPr>
        <w:pStyle w:val="PlainText"/>
        <w:spacing w:line="276" w:lineRule="auto"/>
      </w:pPr>
      <w:r w:rsidRPr="00AB5831">
        <w:t>(Paragraph 1)</w:t>
      </w:r>
    </w:p>
    <w:p w:rsidR="00AB5831" w:rsidRPr="00AB5831" w:rsidRDefault="00AB5831" w:rsidP="00AB5831">
      <w:pPr>
        <w:pStyle w:val="PlainText"/>
        <w:spacing w:line="276" w:lineRule="auto"/>
      </w:pPr>
      <w:r w:rsidRPr="00AB5831">
        <w:t xml:space="preserve">The word 'laser' stands for 'Light Amplification by Stimulated Emission of Radiation'. A laser is an instrument made of a certain material that can be stimulated, by an external energy source, to emit light. Light from everyday sources, such as a light bulb, is produced in a haphazard process called spontaneous </w:t>
      </w:r>
      <w:r w:rsidR="00172AFB" w:rsidRPr="00AB5831">
        <w:t>emission that</w:t>
      </w:r>
      <w:r w:rsidRPr="00AB5831">
        <w:t xml:space="preserve"> gives an incoherent source of light (the photons have a random phase difference)</w:t>
      </w:r>
      <w:r w:rsidR="00172AFB">
        <w:t>,</w:t>
      </w:r>
      <w:r w:rsidRPr="00AB5831">
        <w:t xml:space="preserve"> which is </w:t>
      </w:r>
      <w:r w:rsidR="00172AFB">
        <w:t xml:space="preserve">then </w:t>
      </w:r>
      <w:r w:rsidRPr="00AB5831">
        <w:t xml:space="preserve">emitted in all directions. </w:t>
      </w:r>
    </w:p>
    <w:p w:rsidR="00AB5831" w:rsidRPr="00AB5831" w:rsidRDefault="00AB5831" w:rsidP="00AB5831">
      <w:pPr>
        <w:pStyle w:val="PlainText"/>
        <w:spacing w:line="276" w:lineRule="auto"/>
      </w:pPr>
    </w:p>
    <w:p w:rsidR="00AB5831" w:rsidRPr="00AB5831" w:rsidRDefault="00AB5831" w:rsidP="00AB5831">
      <w:pPr>
        <w:pStyle w:val="PlainText"/>
        <w:spacing w:line="276" w:lineRule="auto"/>
      </w:pPr>
      <w:r w:rsidRPr="00AB5831">
        <w:t>(Paragraph 2)</w:t>
      </w:r>
    </w:p>
    <w:p w:rsidR="00AB5831" w:rsidRPr="00AB5831" w:rsidRDefault="00AB5831" w:rsidP="00AB5831">
      <w:pPr>
        <w:pStyle w:val="PlainText"/>
        <w:spacing w:line="276" w:lineRule="auto"/>
      </w:pPr>
      <w:r w:rsidRPr="00AB5831">
        <w:t>In the Bohr atomic model, electrons orbit the nucleus with a definite energy, which increases with distance from the centre of the atom. Most atoms are in the ground state</w:t>
      </w:r>
      <w:r w:rsidR="00D00E9A">
        <w:t xml:space="preserve"> with</w:t>
      </w:r>
      <w:r w:rsidRPr="00AB5831">
        <w:t xml:space="preserve"> electrons in the lowest energy level </w:t>
      </w:r>
      <w:r w:rsidR="00D00E9A">
        <w:t>-</w:t>
      </w:r>
      <w:r w:rsidRPr="00AB5831">
        <w:t xml:space="preserve"> this distribution is called a normal population. If energy is supplied to the atoms then electrons can be forced to higher energy levels</w:t>
      </w:r>
      <w:r w:rsidR="003056D4">
        <w:t xml:space="preserve"> (Figure 1)</w:t>
      </w:r>
      <w:r w:rsidRPr="00AB5831">
        <w:t xml:space="preserve"> and the atoms are said to be in an excited state. For most substances the absorbed energy is emi</w:t>
      </w:r>
      <w:r w:rsidR="003056D4">
        <w:t xml:space="preserve">tted 'spontaneously' (Figure 2) </w:t>
      </w:r>
      <w:r w:rsidRPr="00AB5831">
        <w:t>in a very short time,</w:t>
      </w:r>
      <w:r w:rsidR="003056D4">
        <w:t xml:space="preserve"> typically</w:t>
      </w:r>
      <w:r w:rsidRPr="00AB5831">
        <w:t xml:space="preserve"> less than 10</w:t>
      </w:r>
      <w:r w:rsidRPr="00AB5831">
        <w:rPr>
          <w:vertAlign w:val="superscript"/>
        </w:rPr>
        <w:t>-8</w:t>
      </w:r>
      <w:r w:rsidR="003056D4">
        <w:t xml:space="preserve"> s</w:t>
      </w:r>
      <w:r w:rsidR="00D00E9A">
        <w:t>, as a photon of energy h</w:t>
      </w:r>
      <w:r w:rsidR="00D00E9A" w:rsidRPr="00D00E9A">
        <w:rPr>
          <w:rFonts w:ascii="Symbol" w:hAnsi="Symbol"/>
        </w:rPr>
        <w:t></w:t>
      </w:r>
      <w:r w:rsidRPr="00AB5831">
        <w:t>.</w:t>
      </w:r>
    </w:p>
    <w:p w:rsidR="00AB5831" w:rsidRPr="00AB5831" w:rsidRDefault="00AB5831" w:rsidP="00AB5831">
      <w:pPr>
        <w:pStyle w:val="PlainText"/>
        <w:spacing w:line="276" w:lineRule="auto"/>
      </w:pPr>
      <w:r w:rsidRPr="00AB5831">
        <w:t xml:space="preserve"> </w:t>
      </w:r>
    </w:p>
    <w:p w:rsidR="00AB5831" w:rsidRPr="00AB5831" w:rsidRDefault="003056D4" w:rsidP="003056D4">
      <w:pPr>
        <w:pStyle w:val="PlainText"/>
        <w:spacing w:line="276" w:lineRule="auto"/>
        <w:rPr>
          <w:b/>
        </w:rPr>
      </w:pPr>
      <w:r w:rsidRPr="008B6CCE">
        <w:rPr>
          <w:noProof/>
          <w:lang w:val="en-AU" w:eastAsia="en-AU"/>
        </w:rPr>
        <w:drawing>
          <wp:anchor distT="0" distB="0" distL="114300" distR="114300" simplePos="0" relativeHeight="251763712" behindDoc="0" locked="0" layoutInCell="1" allowOverlap="1">
            <wp:simplePos x="0" y="0"/>
            <wp:positionH relativeFrom="column">
              <wp:posOffset>279400</wp:posOffset>
            </wp:positionH>
            <wp:positionV relativeFrom="paragraph">
              <wp:posOffset>203200</wp:posOffset>
            </wp:positionV>
            <wp:extent cx="5588000" cy="1666240"/>
            <wp:effectExtent l="0" t="0" r="0" b="1016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0" cy="1666240"/>
                    </a:xfrm>
                    <a:prstGeom prst="rect">
                      <a:avLst/>
                    </a:prstGeom>
                    <a:noFill/>
                    <a:ln>
                      <a:noFill/>
                    </a:ln>
                  </pic:spPr>
                </pic:pic>
              </a:graphicData>
            </a:graphic>
          </wp:anchor>
        </w:drawing>
      </w:r>
      <w:r>
        <w:rPr>
          <w:b/>
        </w:rPr>
        <w:tab/>
      </w:r>
      <w:r>
        <w:rPr>
          <w:b/>
        </w:rPr>
        <w:tab/>
      </w:r>
      <w:r w:rsidR="00AB5831" w:rsidRPr="00AB5831">
        <w:rPr>
          <w:b/>
        </w:rPr>
        <w:t>Figure 1</w:t>
      </w:r>
      <w:r>
        <w:rPr>
          <w:b/>
        </w:rPr>
        <w:tab/>
      </w:r>
      <w:r>
        <w:rPr>
          <w:b/>
        </w:rPr>
        <w:tab/>
      </w:r>
      <w:r>
        <w:rPr>
          <w:b/>
        </w:rPr>
        <w:tab/>
        <w:t xml:space="preserve"> </w:t>
      </w:r>
      <w:r w:rsidRPr="00AB5831">
        <w:rPr>
          <w:b/>
        </w:rPr>
        <w:t xml:space="preserve">Figure </w:t>
      </w:r>
      <w:r>
        <w:rPr>
          <w:b/>
        </w:rPr>
        <w:t>2</w:t>
      </w:r>
      <w:r>
        <w:rPr>
          <w:b/>
        </w:rPr>
        <w:tab/>
      </w:r>
      <w:r>
        <w:rPr>
          <w:b/>
        </w:rPr>
        <w:tab/>
      </w:r>
      <w:r>
        <w:rPr>
          <w:b/>
        </w:rPr>
        <w:tab/>
        <w:t xml:space="preserve">   </w:t>
      </w:r>
      <w:r w:rsidRPr="00AB5831">
        <w:rPr>
          <w:b/>
        </w:rPr>
        <w:t xml:space="preserve">Figure </w:t>
      </w:r>
      <w:r>
        <w:rPr>
          <w:b/>
        </w:rPr>
        <w:t>3</w:t>
      </w:r>
    </w:p>
    <w:p w:rsidR="000C6517" w:rsidRDefault="000C6517" w:rsidP="000C6517">
      <w:pPr>
        <w:pStyle w:val="PlainText"/>
        <w:spacing w:line="276" w:lineRule="auto"/>
      </w:pPr>
    </w:p>
    <w:p w:rsidR="000C6517" w:rsidRPr="00AB5831" w:rsidRDefault="000C6517" w:rsidP="000C6517">
      <w:pPr>
        <w:pStyle w:val="PlainText"/>
        <w:spacing w:line="276" w:lineRule="auto"/>
      </w:pPr>
      <w:r w:rsidRPr="00AB5831">
        <w:t>(Paragraph 3)</w:t>
      </w:r>
    </w:p>
    <w:p w:rsidR="000C6517" w:rsidRPr="00AB5831" w:rsidRDefault="000C6517" w:rsidP="000C6517">
      <w:pPr>
        <w:pStyle w:val="PlainText"/>
        <w:spacing w:line="276" w:lineRule="auto"/>
      </w:pPr>
      <w:r w:rsidRPr="00AB5831">
        <w:t xml:space="preserve">A laser on the other hand requires a substance that has a metastable state (an energy level in which an electron will remain for a time </w:t>
      </w:r>
      <w:r w:rsidR="00D00E9A">
        <w:t>of</w:t>
      </w:r>
      <w:r w:rsidRPr="00AB5831">
        <w:t xml:space="preserve"> the order of 10</w:t>
      </w:r>
      <w:r w:rsidRPr="00AB5831">
        <w:rPr>
          <w:vertAlign w:val="superscript"/>
        </w:rPr>
        <w:t>-3</w:t>
      </w:r>
      <w:r w:rsidRPr="00AB5831">
        <w:t xml:space="preserve"> s or longer) and atoms </w:t>
      </w:r>
      <w:r>
        <w:t>that</w:t>
      </w:r>
      <w:r w:rsidRPr="00AB5831">
        <w:t xml:space="preserve"> are in an inverted population (more atoms are in the excited state than in the ground state).</w:t>
      </w:r>
    </w:p>
    <w:p w:rsidR="001774C6" w:rsidRDefault="000C6517" w:rsidP="000C6517">
      <w:pPr>
        <w:pStyle w:val="PlainText"/>
        <w:spacing w:after="120" w:line="276" w:lineRule="auto"/>
      </w:pPr>
      <w:r w:rsidRPr="00AB5831">
        <w:t xml:space="preserve">These two conditions are necessary so that the process of stimulated emission can </w:t>
      </w:r>
      <w:r>
        <w:t>cause</w:t>
      </w:r>
      <w:r w:rsidRPr="00AB5831">
        <w:t xml:space="preserve"> a coherent beam of light. </w:t>
      </w:r>
    </w:p>
    <w:p w:rsidR="001774C6" w:rsidRDefault="001774C6" w:rsidP="001774C6">
      <w:pPr>
        <w:pStyle w:val="PlainText"/>
        <w:spacing w:line="276" w:lineRule="auto"/>
      </w:pPr>
    </w:p>
    <w:p w:rsidR="001774C6" w:rsidRDefault="001774C6" w:rsidP="001774C6">
      <w:pPr>
        <w:pStyle w:val="PlainText"/>
        <w:spacing w:line="276" w:lineRule="auto"/>
      </w:pPr>
      <w:r w:rsidRPr="00AB5831">
        <w:t xml:space="preserve">(Paragraph </w:t>
      </w:r>
      <w:r>
        <w:t>4</w:t>
      </w:r>
      <w:r w:rsidRPr="00AB5831">
        <w:t>)</w:t>
      </w:r>
    </w:p>
    <w:p w:rsidR="000C6517" w:rsidRPr="00AB5831" w:rsidRDefault="000C6517" w:rsidP="000C6517">
      <w:pPr>
        <w:pStyle w:val="PlainText"/>
        <w:spacing w:after="120" w:line="276" w:lineRule="auto"/>
      </w:pPr>
      <w:r w:rsidRPr="00AB5831">
        <w:t xml:space="preserve">The stimulated emission process is shown </w:t>
      </w:r>
      <w:r w:rsidR="00D00E9A">
        <w:t>above</w:t>
      </w:r>
      <w:r w:rsidRPr="00AB5831">
        <w:t xml:space="preserve"> in Figure </w:t>
      </w:r>
      <w:r>
        <w:t>3</w:t>
      </w:r>
      <w:r w:rsidRPr="00AB5831">
        <w:t xml:space="preserve">. When </w:t>
      </w:r>
      <w:r w:rsidR="000928D4">
        <w:t xml:space="preserve">a photon of </w:t>
      </w:r>
      <w:r w:rsidRPr="00AB5831">
        <w:t>light of the same energy as the difference between the ground state and excited state hits an excited atom it causes the electron to fall back down to the ground state</w:t>
      </w:r>
      <w:r w:rsidR="000928D4">
        <w:t>,</w:t>
      </w:r>
      <w:r w:rsidRPr="00AB5831">
        <w:t xml:space="preserve"> emitting light of the same frequency </w:t>
      </w:r>
      <w:r w:rsidR="000928D4">
        <w:t>that</w:t>
      </w:r>
      <w:r w:rsidRPr="00AB5831">
        <w:t xml:space="preserve"> is in phase with the first photon and travels in the same direction. These photons strike other excited atoms causing an avalanche of photons with the same wavelength and in phase. A monochromatic laser beam is formed by having a resonating t</w:t>
      </w:r>
      <w:r w:rsidR="000928D4">
        <w:t>ube that has mirrors at each</w:t>
      </w:r>
      <w:r w:rsidRPr="00AB5831">
        <w:t xml:space="preserve"> end, one fully reflecting, the other partially reflecting, which allows a small percentage of the photons to pass through.</w:t>
      </w:r>
    </w:p>
    <w:p w:rsidR="008B6CCE" w:rsidRPr="00AB5831" w:rsidRDefault="008B6CCE" w:rsidP="00AB5831">
      <w:pPr>
        <w:pStyle w:val="PlainText"/>
        <w:spacing w:line="276" w:lineRule="auto"/>
      </w:pPr>
    </w:p>
    <w:p w:rsidR="00AB5831" w:rsidRPr="00AB5831" w:rsidRDefault="00AB5831" w:rsidP="00AB5831">
      <w:pPr>
        <w:pStyle w:val="PlainText"/>
        <w:spacing w:line="276" w:lineRule="auto"/>
      </w:pPr>
      <w:r w:rsidRPr="00AB5831">
        <w:t xml:space="preserve">(Paragraph </w:t>
      </w:r>
      <w:r w:rsidR="001774C6">
        <w:t>5</w:t>
      </w:r>
      <w:r w:rsidRPr="00AB5831">
        <w:t>)</w:t>
      </w:r>
    </w:p>
    <w:p w:rsidR="00AB5831" w:rsidRPr="00AB5831" w:rsidRDefault="00AB5831" w:rsidP="00AB5831">
      <w:pPr>
        <w:pStyle w:val="PlainText"/>
        <w:spacing w:line="276" w:lineRule="auto"/>
      </w:pPr>
      <w:r w:rsidRPr="00AB5831">
        <w:t>The excitation of the atoms in a laser can be done in several ways to produce the necessary inverted population. In a ruby laser, the lasing material is a ruby rod consisting of Al</w:t>
      </w:r>
      <w:r w:rsidRPr="00AB5831">
        <w:rPr>
          <w:vertAlign w:val="subscript"/>
        </w:rPr>
        <w:t>2</w:t>
      </w:r>
      <w:r w:rsidRPr="00AB5831">
        <w:t>O</w:t>
      </w:r>
      <w:r w:rsidRPr="00AB5831">
        <w:rPr>
          <w:vertAlign w:val="subscript"/>
        </w:rPr>
        <w:t>3</w:t>
      </w:r>
      <w:r w:rsidRPr="00AB5831">
        <w:t xml:space="preserve"> with a small percentage of </w:t>
      </w:r>
      <w:proofErr w:type="spellStart"/>
      <w:r w:rsidRPr="00AB5831">
        <w:t>aluminium</w:t>
      </w:r>
      <w:proofErr w:type="spellEnd"/>
      <w:r w:rsidRPr="00AB5831">
        <w:t xml:space="preserve"> (Al) atoms replaced by chromium (Cr) atoms. The Cr atoms are the ones involved in lasing. The </w:t>
      </w:r>
      <w:r w:rsidR="001774C6">
        <w:t xml:space="preserve">Cr </w:t>
      </w:r>
      <w:r w:rsidRPr="00AB5831">
        <w:t>atoms are excited by strong flashes of light of wavelength 5</w:t>
      </w:r>
      <w:r w:rsidR="000928D4">
        <w:t>4</w:t>
      </w:r>
      <w:r w:rsidRPr="00AB5831">
        <w:t xml:space="preserve">0 nm, which </w:t>
      </w:r>
      <w:r w:rsidR="001774C6" w:rsidRPr="00172AFB">
        <w:rPr>
          <w:noProof/>
          <w:lang w:val="en-AU" w:eastAsia="en-AU"/>
        </w:rPr>
        <w:lastRenderedPageBreak/>
        <w:drawing>
          <wp:anchor distT="0" distB="0" distL="114300" distR="114300" simplePos="0" relativeHeight="251764736" behindDoc="0" locked="0" layoutInCell="1" allowOverlap="1">
            <wp:simplePos x="0" y="0"/>
            <wp:positionH relativeFrom="column">
              <wp:posOffset>3841750</wp:posOffset>
            </wp:positionH>
            <wp:positionV relativeFrom="paragraph">
              <wp:posOffset>85725</wp:posOffset>
            </wp:positionV>
            <wp:extent cx="2445385" cy="211836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385" cy="2118360"/>
                    </a:xfrm>
                    <a:prstGeom prst="rect">
                      <a:avLst/>
                    </a:prstGeom>
                    <a:noFill/>
                    <a:ln>
                      <a:noFill/>
                    </a:ln>
                  </pic:spPr>
                </pic:pic>
              </a:graphicData>
            </a:graphic>
          </wp:anchor>
        </w:drawing>
      </w:r>
      <w:r w:rsidRPr="00AB5831">
        <w:t>corre</w:t>
      </w:r>
      <w:r w:rsidR="000928D4">
        <w:t xml:space="preserve">spond to </w:t>
      </w:r>
      <w:proofErr w:type="gramStart"/>
      <w:r w:rsidR="000928D4">
        <w:t>a photon</w:t>
      </w:r>
      <w:proofErr w:type="gramEnd"/>
      <w:r w:rsidR="000928D4">
        <w:t xml:space="preserve"> energy of 2.3</w:t>
      </w:r>
      <w:r w:rsidRPr="00AB5831">
        <w:t xml:space="preserve"> </w:t>
      </w:r>
      <w:proofErr w:type="spellStart"/>
      <w:r w:rsidRPr="00AB5831">
        <w:t>eV</w:t>
      </w:r>
      <w:proofErr w:type="spellEnd"/>
      <w:r w:rsidRPr="00AB5831">
        <w:t xml:space="preserve">. As shown in Figure </w:t>
      </w:r>
      <w:r w:rsidR="000928D4">
        <w:t>4</w:t>
      </w:r>
      <w:r w:rsidRPr="00AB5831">
        <w:t xml:space="preserve">, the atoms are excited from </w:t>
      </w:r>
      <w:r w:rsidR="000928D4">
        <w:t xml:space="preserve">the ground </w:t>
      </w:r>
      <w:r w:rsidRPr="00AB5831">
        <w:t xml:space="preserve">state to </w:t>
      </w:r>
      <w:r w:rsidR="000928D4">
        <w:t xml:space="preserve">the second excited </w:t>
      </w:r>
      <w:r w:rsidRPr="00AB5831">
        <w:t xml:space="preserve">state. This process is called optical pumping. The atoms quickly decay either back to </w:t>
      </w:r>
      <w:r w:rsidR="000928D4">
        <w:t xml:space="preserve">the ground </w:t>
      </w:r>
      <w:r w:rsidR="000928D4" w:rsidRPr="00AB5831">
        <w:t>state</w:t>
      </w:r>
      <w:r w:rsidRPr="00AB5831">
        <w:t xml:space="preserve"> or to the intermediate </w:t>
      </w:r>
      <w:r w:rsidR="000928D4">
        <w:t xml:space="preserve">first excited </w:t>
      </w:r>
      <w:r w:rsidRPr="00AB5831">
        <w:t>state, which is metastable with a lifetime of about 3 x 10</w:t>
      </w:r>
      <w:r w:rsidRPr="00AB5831">
        <w:rPr>
          <w:vertAlign w:val="superscript"/>
        </w:rPr>
        <w:t>-3</w:t>
      </w:r>
      <w:r w:rsidRPr="00AB5831">
        <w:t xml:space="preserve"> s. With strong pumping action an inverted population can be formed. As soon as a few atoms in the</w:t>
      </w:r>
      <w:r w:rsidR="000928D4">
        <w:t xml:space="preserve"> </w:t>
      </w:r>
      <w:r w:rsidR="000928D4" w:rsidRPr="00AB5831">
        <w:t>metastable</w:t>
      </w:r>
      <w:r w:rsidRPr="00AB5831">
        <w:t xml:space="preserve"> state jump down to </w:t>
      </w:r>
      <w:r w:rsidR="000928D4">
        <w:t>the ground state</w:t>
      </w:r>
      <w:r w:rsidRPr="00AB5831">
        <w:t xml:space="preserve"> they emit photons that produce stimulated emission and the lasing action begins. A ruby laser thus emits a be</w:t>
      </w:r>
      <w:r w:rsidR="00D44CC2">
        <w:t>am whose photons have energy 1.79</w:t>
      </w:r>
      <w:r w:rsidR="001774C6">
        <w:t xml:space="preserve"> </w:t>
      </w:r>
      <w:proofErr w:type="spellStart"/>
      <w:r w:rsidR="001774C6">
        <w:t>eV</w:t>
      </w:r>
      <w:proofErr w:type="spellEnd"/>
      <w:r w:rsidR="001774C6">
        <w:t xml:space="preserve"> and a wavelength of 694.5</w:t>
      </w:r>
      <w:r w:rsidRPr="00AB5831">
        <w:t xml:space="preserve"> nm   (or "ruby-red" light).</w:t>
      </w:r>
    </w:p>
    <w:p w:rsidR="00AB5831" w:rsidRPr="00AB5831" w:rsidRDefault="00AB5831" w:rsidP="00AB5831">
      <w:pPr>
        <w:pStyle w:val="PlainText"/>
        <w:spacing w:line="276" w:lineRule="auto"/>
      </w:pPr>
    </w:p>
    <w:p w:rsidR="001774C6" w:rsidRDefault="001774C6" w:rsidP="001774C6">
      <w:pPr>
        <w:pStyle w:val="PlainText"/>
        <w:spacing w:line="276" w:lineRule="auto"/>
        <w:ind w:left="1418" w:right="-177" w:hanging="1418"/>
      </w:pPr>
      <w:r>
        <w:tab/>
      </w:r>
      <w:r>
        <w:tab/>
      </w:r>
      <w:r>
        <w:tab/>
      </w:r>
      <w:r>
        <w:tab/>
      </w:r>
      <w:r>
        <w:tab/>
      </w:r>
      <w:r>
        <w:tab/>
      </w:r>
      <w:r>
        <w:tab/>
      </w:r>
      <w:r>
        <w:tab/>
      </w:r>
      <w:r>
        <w:tab/>
        <w:t xml:space="preserve">     </w:t>
      </w:r>
      <w:r w:rsidR="00AB5831" w:rsidRPr="00AB5831">
        <w:rPr>
          <w:b/>
        </w:rPr>
        <w:t xml:space="preserve">Figure </w:t>
      </w:r>
      <w:r w:rsidR="000C6517">
        <w:rPr>
          <w:b/>
        </w:rPr>
        <w:t>4</w:t>
      </w:r>
      <w:r>
        <w:t xml:space="preserve">: </w:t>
      </w:r>
      <w:r w:rsidR="00AB5831" w:rsidRPr="00AB5831">
        <w:t xml:space="preserve">Energy levels of </w:t>
      </w:r>
    </w:p>
    <w:p w:rsidR="00AB5831" w:rsidRPr="00AB5831" w:rsidRDefault="001774C6" w:rsidP="001774C6">
      <w:pPr>
        <w:pStyle w:val="PlainText"/>
        <w:spacing w:line="276" w:lineRule="auto"/>
        <w:ind w:left="1418" w:right="-177" w:hanging="1418"/>
      </w:pPr>
      <w:r>
        <w:rPr>
          <w:b/>
        </w:rPr>
        <w:tab/>
      </w:r>
      <w:r>
        <w:rPr>
          <w:b/>
        </w:rPr>
        <w:tab/>
      </w:r>
      <w:r>
        <w:rPr>
          <w:b/>
        </w:rPr>
        <w:tab/>
      </w:r>
      <w:r>
        <w:rPr>
          <w:b/>
        </w:rPr>
        <w:tab/>
      </w:r>
      <w:r>
        <w:rPr>
          <w:b/>
        </w:rPr>
        <w:tab/>
      </w:r>
      <w:r>
        <w:rPr>
          <w:b/>
        </w:rPr>
        <w:tab/>
      </w:r>
      <w:r>
        <w:rPr>
          <w:b/>
        </w:rPr>
        <w:tab/>
      </w:r>
      <w:r>
        <w:rPr>
          <w:b/>
        </w:rPr>
        <w:tab/>
      </w:r>
      <w:r>
        <w:rPr>
          <w:b/>
        </w:rPr>
        <w:tab/>
        <w:t xml:space="preserve">       </w:t>
      </w:r>
      <w:proofErr w:type="gramStart"/>
      <w:r w:rsidR="00AB5831" w:rsidRPr="00AB5831">
        <w:t>chromium</w:t>
      </w:r>
      <w:proofErr w:type="gramEnd"/>
      <w:r w:rsidR="00AB5831" w:rsidRPr="00AB5831">
        <w:t xml:space="preserve"> in a r</w:t>
      </w:r>
      <w:r w:rsidR="00D44CC2">
        <w:t>uby laser.</w:t>
      </w:r>
    </w:p>
    <w:p w:rsidR="00AB5831" w:rsidRPr="00AB5831" w:rsidRDefault="00AB5831" w:rsidP="00AB5831">
      <w:pPr>
        <w:pStyle w:val="PlainText"/>
        <w:spacing w:line="276" w:lineRule="auto"/>
      </w:pPr>
    </w:p>
    <w:p w:rsidR="009B0119" w:rsidRDefault="009B0119" w:rsidP="00AB5831">
      <w:pPr>
        <w:pStyle w:val="PlainText"/>
        <w:spacing w:line="276" w:lineRule="auto"/>
      </w:pPr>
    </w:p>
    <w:p w:rsidR="006F6974" w:rsidRPr="00AB5831" w:rsidRDefault="006F6974" w:rsidP="00AB5831">
      <w:pPr>
        <w:pStyle w:val="PlainText"/>
        <w:spacing w:line="276" w:lineRule="auto"/>
      </w:pPr>
    </w:p>
    <w:p w:rsidR="00AB5831" w:rsidRPr="00AB5831" w:rsidRDefault="00AB5831" w:rsidP="009B0119">
      <w:pPr>
        <w:pStyle w:val="PlainText"/>
        <w:spacing w:line="276" w:lineRule="auto"/>
      </w:pPr>
      <w:r w:rsidRPr="00AB5831">
        <w:t>(a)</w:t>
      </w:r>
      <w:r w:rsidRPr="00AB5831">
        <w:tab/>
        <w:t>What are the main differences between an everyday light source and a laser?</w:t>
      </w:r>
      <w:r w:rsidR="001774C6">
        <w:tab/>
      </w:r>
      <w:r w:rsidR="001774C6">
        <w:tab/>
      </w:r>
      <w:r w:rsidR="001774C6">
        <w:tab/>
      </w:r>
      <w:r w:rsidR="001774C6">
        <w:tab/>
      </w:r>
      <w:r w:rsidR="001774C6">
        <w:tab/>
      </w:r>
      <w:r w:rsidR="001774C6">
        <w:tab/>
      </w:r>
      <w:r w:rsidR="001774C6">
        <w:tab/>
      </w:r>
      <w:r w:rsidR="001774C6">
        <w:tab/>
      </w:r>
      <w:r w:rsidR="001774C6">
        <w:tab/>
      </w:r>
      <w:r w:rsidR="001774C6">
        <w:tab/>
      </w:r>
      <w:r w:rsidR="001774C6">
        <w:tab/>
      </w:r>
      <w:r w:rsidR="009B0119">
        <w:tab/>
      </w:r>
      <w:r w:rsidR="00335FCE">
        <w:tab/>
      </w:r>
      <w:r w:rsidR="00335FCE">
        <w:tab/>
      </w:r>
      <w:r w:rsidR="009B0119">
        <w:t>(</w:t>
      </w:r>
      <w:r w:rsidR="000C6517">
        <w:t>2</w:t>
      </w:r>
      <w:r w:rsidR="009B0119">
        <w:t xml:space="preserve"> marks)</w:t>
      </w:r>
    </w:p>
    <w:p w:rsidR="00AB5831" w:rsidRDefault="00AB5831"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1774C6" w:rsidP="001774C6">
      <w:pPr>
        <w:pStyle w:val="PlainText"/>
        <w:spacing w:line="276" w:lineRule="auto"/>
        <w:ind w:left="709" w:hanging="709"/>
      </w:pPr>
      <w:r>
        <w:t>(b)</w:t>
      </w:r>
      <w:r>
        <w:tab/>
        <w:t>Describe the difference between a normal population of atoms and an inverted population of atoms.</w:t>
      </w:r>
      <w:r w:rsidR="00335FCE">
        <w:tab/>
      </w:r>
      <w:r w:rsidR="00335FCE">
        <w:tab/>
      </w:r>
      <w:r w:rsidR="00335FCE">
        <w:tab/>
      </w:r>
      <w:r w:rsidR="006F6974">
        <w:tab/>
      </w:r>
      <w:r w:rsidR="006F6974">
        <w:tab/>
      </w:r>
      <w:r w:rsidR="006F6974">
        <w:tab/>
      </w:r>
      <w:r w:rsidR="006F6974">
        <w:tab/>
      </w:r>
      <w:r>
        <w:tab/>
      </w:r>
      <w:r>
        <w:tab/>
      </w:r>
      <w:r>
        <w:tab/>
      </w:r>
      <w:r>
        <w:tab/>
        <w:t>(2 marks)</w:t>
      </w: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9B0119" w:rsidRDefault="009B0119" w:rsidP="00AB5831">
      <w:pPr>
        <w:pStyle w:val="PlainText"/>
        <w:spacing w:line="276" w:lineRule="auto"/>
      </w:pPr>
    </w:p>
    <w:p w:rsidR="006F6974" w:rsidRDefault="006F6974">
      <w:pPr>
        <w:rPr>
          <w:rFonts w:ascii="Arial" w:eastAsia="Times New Roman" w:hAnsi="Arial" w:cs="Arial"/>
          <w:lang w:val="en-US"/>
        </w:rPr>
      </w:pPr>
      <w:r>
        <w:br w:type="page"/>
      </w:r>
    </w:p>
    <w:p w:rsidR="006F6974" w:rsidRDefault="006F6974" w:rsidP="009B0119">
      <w:pPr>
        <w:pStyle w:val="PlainText"/>
        <w:spacing w:line="276" w:lineRule="auto"/>
        <w:ind w:left="709" w:hanging="709"/>
      </w:pPr>
    </w:p>
    <w:p w:rsidR="00AB5831" w:rsidRPr="00AB5831" w:rsidRDefault="006F6974" w:rsidP="009B0119">
      <w:pPr>
        <w:pStyle w:val="PlainText"/>
        <w:spacing w:line="276" w:lineRule="auto"/>
        <w:ind w:left="709" w:hanging="709"/>
      </w:pPr>
      <w:r>
        <w:t>(c</w:t>
      </w:r>
      <w:r w:rsidR="00AB5831" w:rsidRPr="00AB5831">
        <w:t>)</w:t>
      </w:r>
      <w:r w:rsidR="00AB5831" w:rsidRPr="00AB5831">
        <w:tab/>
      </w:r>
      <w:r w:rsidR="00D7232F">
        <w:t>Using appropriate terminology as discussed in the article, b</w:t>
      </w:r>
      <w:r w:rsidR="001774C6" w:rsidRPr="00AB5831">
        <w:t>riefly describe</w:t>
      </w:r>
      <w:r w:rsidR="001774C6">
        <w:t xml:space="preserve"> the</w:t>
      </w:r>
      <w:r w:rsidR="00AB5831" w:rsidRPr="00AB5831">
        <w:t xml:space="preserve"> two conditions </w:t>
      </w:r>
      <w:r w:rsidR="001774C6">
        <w:t xml:space="preserve">that </w:t>
      </w:r>
      <w:r w:rsidR="00AB5831" w:rsidRPr="00AB5831">
        <w:t>are necessary for st</w:t>
      </w:r>
      <w:r w:rsidR="001774C6">
        <w:t>imulated emission to take place.</w:t>
      </w:r>
      <w:r w:rsidR="00335FCE">
        <w:tab/>
      </w:r>
      <w:r w:rsidR="00335FCE">
        <w:tab/>
      </w:r>
      <w:r w:rsidR="00335FCE">
        <w:tab/>
      </w:r>
      <w:r w:rsidR="00D7232F">
        <w:tab/>
      </w:r>
      <w:r w:rsidR="009B0119">
        <w:t>(</w:t>
      </w:r>
      <w:r>
        <w:t>3</w:t>
      </w:r>
      <w:r w:rsidR="009B0119">
        <w:t xml:space="preserve"> marks)</w:t>
      </w:r>
    </w:p>
    <w:p w:rsidR="00AB5831" w:rsidRDefault="00AB5831"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6F6974" w:rsidP="00AB5831">
      <w:pPr>
        <w:pStyle w:val="PlainText"/>
        <w:spacing w:line="276" w:lineRule="auto"/>
      </w:pPr>
      <w:r>
        <w:t>(d)</w:t>
      </w:r>
      <w:r>
        <w:tab/>
        <w:t xml:space="preserve">How does the </w:t>
      </w:r>
      <w:r w:rsidRPr="00AB5831">
        <w:t>stimulated emission process</w:t>
      </w:r>
      <w:r>
        <w:t xml:space="preserve"> </w:t>
      </w:r>
      <w:r w:rsidR="00BC1D8C">
        <w:t xml:space="preserve">and design of the laser </w:t>
      </w:r>
      <w:r>
        <w:t xml:space="preserve">produce a </w:t>
      </w:r>
      <w:r w:rsidRPr="00BC1D8C">
        <w:rPr>
          <w:b/>
        </w:rPr>
        <w:t xml:space="preserve">coherent </w:t>
      </w:r>
      <w:r w:rsidR="00BC1D8C">
        <w:rPr>
          <w:b/>
        </w:rPr>
        <w:tab/>
      </w:r>
      <w:r w:rsidRPr="00BC1D8C">
        <w:rPr>
          <w:b/>
        </w:rPr>
        <w:t xml:space="preserve">beam </w:t>
      </w:r>
      <w:r w:rsidRPr="00AB5831">
        <w:t>of light</w:t>
      </w:r>
      <w:r>
        <w:t>?</w:t>
      </w:r>
      <w:r w:rsidR="00335FCE">
        <w:tab/>
      </w:r>
      <w:r w:rsidR="00335FCE">
        <w:tab/>
      </w:r>
      <w:r w:rsidR="00335FCE">
        <w:tab/>
      </w:r>
      <w:r w:rsidR="00BC1D8C">
        <w:tab/>
      </w:r>
      <w:r w:rsidR="00BC1D8C">
        <w:tab/>
      </w:r>
      <w:r w:rsidR="00BC1D8C">
        <w:tab/>
      </w:r>
      <w:r w:rsidR="00BC1D8C">
        <w:tab/>
      </w:r>
      <w:r w:rsidR="00BC1D8C">
        <w:tab/>
      </w:r>
      <w:r w:rsidR="00BC1D8C">
        <w:tab/>
      </w:r>
      <w:r w:rsidR="00BC1D8C">
        <w:tab/>
      </w:r>
      <w:r>
        <w:t>(3 marks)</w:t>
      </w: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pPr>
        <w:rPr>
          <w:rFonts w:ascii="Arial" w:eastAsia="Times New Roman" w:hAnsi="Arial" w:cs="Arial"/>
          <w:lang w:val="en-US"/>
        </w:rPr>
      </w:pPr>
      <w:r>
        <w:br w:type="page"/>
      </w:r>
    </w:p>
    <w:p w:rsidR="00AB5831" w:rsidRPr="00AB5831" w:rsidRDefault="006F6974" w:rsidP="009B0119">
      <w:pPr>
        <w:pStyle w:val="PlainText"/>
        <w:spacing w:line="276" w:lineRule="auto"/>
        <w:ind w:left="720" w:hanging="720"/>
      </w:pPr>
      <w:r>
        <w:lastRenderedPageBreak/>
        <w:t>(e</w:t>
      </w:r>
      <w:r w:rsidR="00AB5831" w:rsidRPr="00AB5831">
        <w:t>)</w:t>
      </w:r>
      <w:r w:rsidR="00AB5831" w:rsidRPr="00AB5831">
        <w:tab/>
      </w:r>
      <w:r w:rsidR="00BC1D8C">
        <w:t xml:space="preserve">Using a calculation to help support you answer, </w:t>
      </w:r>
      <w:r w:rsidR="00AB5831" w:rsidRPr="00AB5831">
        <w:t xml:space="preserve">what part of the electromagnetic spectrum does the transition from </w:t>
      </w:r>
      <w:r>
        <w:t xml:space="preserve">the second excited </w:t>
      </w:r>
      <w:r w:rsidRPr="00AB5831">
        <w:t>state</w:t>
      </w:r>
      <w:r>
        <w:t xml:space="preserve"> to the</w:t>
      </w:r>
      <w:r w:rsidRPr="00AB5831">
        <w:t xml:space="preserve"> intermediate </w:t>
      </w:r>
      <w:r>
        <w:t xml:space="preserve">first excited </w:t>
      </w:r>
      <w:r w:rsidRPr="00AB5831">
        <w:t xml:space="preserve">state </w:t>
      </w:r>
      <w:r w:rsidR="00AB5831" w:rsidRPr="00AB5831">
        <w:t xml:space="preserve">in the ruby laser (Figure </w:t>
      </w:r>
      <w:r w:rsidR="000C6517">
        <w:t>4</w:t>
      </w:r>
      <w:r w:rsidR="00AB5831" w:rsidRPr="00AB5831">
        <w:t>) correspond</w:t>
      </w:r>
      <w:r>
        <w:t>?</w:t>
      </w:r>
      <w:r w:rsidR="00AB5831" w:rsidRPr="00AB5831">
        <w:t xml:space="preserve"> </w:t>
      </w:r>
      <w:r>
        <w:t>W</w:t>
      </w:r>
      <w:r w:rsidR="00AB5831" w:rsidRPr="00AB5831">
        <w:t>hat implication does this have on the operation of the laser?</w:t>
      </w:r>
      <w:r w:rsidR="00EA3BE3">
        <w:tab/>
      </w:r>
      <w:r w:rsidR="00EA3BE3">
        <w:tab/>
      </w:r>
      <w:r w:rsidR="00EA3BE3">
        <w:tab/>
      </w:r>
      <w:r>
        <w:tab/>
      </w:r>
      <w:r w:rsidR="00BC1D8C">
        <w:tab/>
      </w:r>
      <w:r w:rsidR="00BC1D8C">
        <w:tab/>
      </w:r>
      <w:r w:rsidR="00BC1D8C">
        <w:tab/>
      </w:r>
      <w:r w:rsidR="00BC1D8C">
        <w:tab/>
      </w:r>
      <w:r w:rsidR="00BC1D8C">
        <w:tab/>
      </w:r>
      <w:r w:rsidR="00BC1D8C">
        <w:tab/>
      </w:r>
      <w:r w:rsidR="00BC1D8C">
        <w:tab/>
      </w:r>
      <w:r w:rsidR="000C6517">
        <w:t>(3</w:t>
      </w:r>
      <w:r w:rsidR="009B0119">
        <w:t xml:space="preserve"> marks)</w:t>
      </w:r>
    </w:p>
    <w:p w:rsidR="00AB5831" w:rsidRDefault="00AB5831"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6F6974" w:rsidRDefault="006F6974" w:rsidP="00AB5831">
      <w:pPr>
        <w:pStyle w:val="PlainText"/>
        <w:spacing w:line="276" w:lineRule="auto"/>
      </w:pPr>
    </w:p>
    <w:p w:rsidR="009B0119" w:rsidRDefault="009B0119" w:rsidP="00AB5831">
      <w:pPr>
        <w:pStyle w:val="PlainText"/>
        <w:spacing w:line="276" w:lineRule="auto"/>
      </w:pPr>
    </w:p>
    <w:p w:rsidR="009B0119" w:rsidRDefault="009B0119" w:rsidP="00AB5831">
      <w:pPr>
        <w:pStyle w:val="PlainText"/>
        <w:spacing w:line="276" w:lineRule="auto"/>
      </w:pPr>
      <w:bookmarkStart w:id="0" w:name="_GoBack"/>
      <w:bookmarkEnd w:id="0"/>
    </w:p>
    <w:p w:rsidR="009B0119" w:rsidRDefault="009B0119" w:rsidP="00AB5831">
      <w:pPr>
        <w:pStyle w:val="PlainText"/>
        <w:spacing w:line="276" w:lineRule="auto"/>
      </w:pPr>
    </w:p>
    <w:p w:rsidR="009B0119" w:rsidRPr="00AB5831" w:rsidRDefault="009B0119" w:rsidP="00AB5831">
      <w:pPr>
        <w:pStyle w:val="PlainText"/>
        <w:spacing w:line="276" w:lineRule="auto"/>
      </w:pPr>
    </w:p>
    <w:p w:rsidR="00AB5831" w:rsidRPr="00AB5831" w:rsidRDefault="006F6974" w:rsidP="009B0119">
      <w:pPr>
        <w:pStyle w:val="PlainText"/>
        <w:spacing w:line="276" w:lineRule="auto"/>
        <w:ind w:left="720" w:hanging="720"/>
      </w:pPr>
      <w:r>
        <w:t>(f</w:t>
      </w:r>
      <w:r w:rsidR="00AB5831" w:rsidRPr="00AB5831">
        <w:t>)</w:t>
      </w:r>
      <w:r w:rsidR="00AB5831" w:rsidRPr="00AB5831">
        <w:tab/>
        <w:t>What is the theoretical maximum efficiency of the ruby laser?</w:t>
      </w:r>
      <w:r w:rsidR="009B0119">
        <w:tab/>
      </w:r>
      <w:r w:rsidR="009B0119">
        <w:tab/>
      </w:r>
      <w:r w:rsidR="009B0119">
        <w:tab/>
        <w:t>(2 marks)</w:t>
      </w:r>
    </w:p>
    <w:p w:rsidR="00AB5831" w:rsidRDefault="00AB5831" w:rsidP="00AB5831">
      <w:pPr>
        <w:pStyle w:val="PlainText"/>
        <w:spacing w:line="276" w:lineRule="auto"/>
        <w:ind w:left="720" w:hanging="720"/>
      </w:pPr>
    </w:p>
    <w:p w:rsidR="009B0119" w:rsidRDefault="009B0119" w:rsidP="00AB5831">
      <w:pPr>
        <w:pStyle w:val="PlainText"/>
        <w:spacing w:line="276" w:lineRule="auto"/>
        <w:ind w:left="720" w:hanging="720"/>
      </w:pPr>
    </w:p>
    <w:p w:rsidR="009B0119" w:rsidRDefault="009B0119" w:rsidP="00AB5831">
      <w:pPr>
        <w:pStyle w:val="PlainText"/>
        <w:spacing w:line="276" w:lineRule="auto"/>
        <w:ind w:left="720" w:hanging="720"/>
      </w:pPr>
    </w:p>
    <w:p w:rsidR="009B0119" w:rsidRDefault="009B0119" w:rsidP="00AB5831">
      <w:pPr>
        <w:pStyle w:val="PlainText"/>
        <w:spacing w:line="276" w:lineRule="auto"/>
        <w:ind w:left="720" w:hanging="720"/>
      </w:pPr>
    </w:p>
    <w:p w:rsidR="009B0119" w:rsidRDefault="009B0119"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6F6974" w:rsidRDefault="006F6974" w:rsidP="00AB5831">
      <w:pPr>
        <w:pStyle w:val="PlainText"/>
        <w:spacing w:line="276" w:lineRule="auto"/>
        <w:ind w:left="720" w:hanging="720"/>
      </w:pPr>
    </w:p>
    <w:p w:rsidR="009B0119" w:rsidRDefault="009B0119" w:rsidP="00AB5831">
      <w:pPr>
        <w:pStyle w:val="PlainText"/>
        <w:spacing w:line="276" w:lineRule="auto"/>
        <w:ind w:left="720" w:hanging="720"/>
      </w:pPr>
    </w:p>
    <w:p w:rsidR="009B0119" w:rsidRDefault="009B0119" w:rsidP="00AB5831">
      <w:pPr>
        <w:pStyle w:val="PlainText"/>
        <w:spacing w:line="276" w:lineRule="auto"/>
        <w:ind w:left="720" w:hanging="720"/>
      </w:pPr>
    </w:p>
    <w:p w:rsidR="009B0119" w:rsidRPr="00AB5831" w:rsidRDefault="009B0119" w:rsidP="00AB5831">
      <w:pPr>
        <w:pStyle w:val="PlainText"/>
        <w:spacing w:line="276" w:lineRule="auto"/>
        <w:ind w:left="720" w:hanging="720"/>
      </w:pPr>
    </w:p>
    <w:p w:rsidR="00A502BC" w:rsidRDefault="00A502BC" w:rsidP="00A502BC">
      <w:pPr>
        <w:spacing w:after="0" w:line="240" w:lineRule="auto"/>
        <w:jc w:val="center"/>
        <w:rPr>
          <w:rFonts w:ascii="Arial" w:hAnsi="Arial" w:cs="Arial"/>
          <w:b/>
        </w:rPr>
      </w:pPr>
      <w:r w:rsidRPr="00565C82">
        <w:rPr>
          <w:rFonts w:ascii="Arial" w:hAnsi="Arial" w:cs="Arial"/>
          <w:b/>
          <w:bCs/>
          <w:lang w:val="en-US"/>
        </w:rPr>
        <w:t>End of Section T</w:t>
      </w:r>
      <w:r>
        <w:rPr>
          <w:rFonts w:ascii="Arial" w:hAnsi="Arial" w:cs="Arial"/>
          <w:b/>
          <w:bCs/>
          <w:lang w:val="en-US"/>
        </w:rPr>
        <w:t xml:space="preserve">hree - </w:t>
      </w:r>
      <w:r w:rsidRPr="00565C82">
        <w:rPr>
          <w:rFonts w:ascii="Arial" w:hAnsi="Arial" w:cs="Arial"/>
          <w:b/>
        </w:rPr>
        <w:t>End of Questions</w:t>
      </w:r>
    </w:p>
    <w:p w:rsidR="00833E4D" w:rsidRPr="00031AE6" w:rsidRDefault="00654C21" w:rsidP="004474FD">
      <w:pPr>
        <w:rPr>
          <w:u w:val="single"/>
        </w:rPr>
      </w:pPr>
      <w:r>
        <w:rPr>
          <w:u w:val="single"/>
        </w:rPr>
        <w:br w:type="page"/>
      </w:r>
      <w:r w:rsidR="00031AE6" w:rsidRPr="00031AE6">
        <w:rPr>
          <w:u w:val="single"/>
        </w:rPr>
        <w:lastRenderedPageBreak/>
        <w:t>Additional Working Space</w:t>
      </w:r>
    </w:p>
    <w:p w:rsidR="00031AE6" w:rsidRPr="00DE3C77"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DE3C77">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Default="00031AE6" w:rsidP="00031AE6">
      <w:pPr>
        <w:tabs>
          <w:tab w:val="right" w:leader="underscore" w:pos="9360"/>
        </w:tabs>
        <w:spacing w:before="420"/>
        <w:rPr>
          <w:sz w:val="6"/>
          <w:szCs w:val="6"/>
        </w:rPr>
      </w:pPr>
      <w:r>
        <w:rPr>
          <w:sz w:val="6"/>
          <w:szCs w:val="6"/>
        </w:rPr>
        <w:tab/>
      </w:r>
    </w:p>
    <w:p w:rsidR="00EF3C4B" w:rsidRDefault="00031AE6" w:rsidP="00EF4F6E">
      <w:pPr>
        <w:tabs>
          <w:tab w:val="right" w:leader="underscore" w:pos="9360"/>
        </w:tabs>
        <w:spacing w:before="420"/>
        <w:rPr>
          <w:sz w:val="6"/>
          <w:szCs w:val="6"/>
        </w:rPr>
      </w:pPr>
      <w:r w:rsidRPr="00DE3C77">
        <w:rPr>
          <w:sz w:val="6"/>
          <w:szCs w:val="6"/>
        </w:rPr>
        <w:tab/>
      </w:r>
    </w:p>
    <w:p w:rsidR="00237088" w:rsidRDefault="00237088" w:rsidP="00EF4F6E">
      <w:pPr>
        <w:tabs>
          <w:tab w:val="right" w:leader="underscore" w:pos="9360"/>
        </w:tabs>
        <w:spacing w:before="420"/>
        <w:rPr>
          <w:sz w:val="6"/>
          <w:szCs w:val="6"/>
        </w:rPr>
      </w:pPr>
    </w:p>
    <w:p w:rsidR="00237088" w:rsidRPr="00031AE6" w:rsidRDefault="00237088" w:rsidP="00237088">
      <w:pPr>
        <w:rPr>
          <w:u w:val="single"/>
        </w:rPr>
      </w:pPr>
      <w:r w:rsidRPr="00031AE6">
        <w:rPr>
          <w:u w:val="single"/>
        </w:rPr>
        <w:lastRenderedPageBreak/>
        <w:t>Additional Working Space</w:t>
      </w:r>
    </w:p>
    <w:p w:rsidR="00237088" w:rsidRPr="00DE3C77"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DE3C77">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Pr="00DE3C77" w:rsidRDefault="00237088" w:rsidP="00237088">
      <w:pPr>
        <w:tabs>
          <w:tab w:val="right" w:leader="underscore" w:pos="9360"/>
        </w:tabs>
        <w:spacing w:before="420"/>
        <w:rPr>
          <w:sz w:val="6"/>
          <w:szCs w:val="6"/>
        </w:rPr>
      </w:pPr>
      <w:r w:rsidRPr="00176292">
        <w:rPr>
          <w:sz w:val="6"/>
          <w:szCs w:val="6"/>
        </w:rPr>
        <w:tab/>
      </w:r>
    </w:p>
    <w:p w:rsidR="00237088" w:rsidRPr="00176292" w:rsidRDefault="00237088" w:rsidP="00237088">
      <w:pPr>
        <w:tabs>
          <w:tab w:val="right" w:leader="underscore" w:pos="9360"/>
        </w:tabs>
        <w:spacing w:before="420"/>
        <w:rPr>
          <w:sz w:val="6"/>
          <w:szCs w:val="6"/>
        </w:rPr>
      </w:pPr>
      <w:r w:rsidRPr="00DE3C77">
        <w:rPr>
          <w:sz w:val="6"/>
          <w:szCs w:val="6"/>
        </w:rPr>
        <w:tab/>
      </w:r>
    </w:p>
    <w:p w:rsidR="00237088" w:rsidRDefault="00237088" w:rsidP="00237088">
      <w:pPr>
        <w:tabs>
          <w:tab w:val="right" w:leader="underscore" w:pos="9360"/>
        </w:tabs>
        <w:spacing w:before="420"/>
        <w:rPr>
          <w:sz w:val="6"/>
          <w:szCs w:val="6"/>
        </w:rPr>
      </w:pPr>
      <w:r>
        <w:rPr>
          <w:sz w:val="6"/>
          <w:szCs w:val="6"/>
        </w:rPr>
        <w:tab/>
      </w:r>
    </w:p>
    <w:p w:rsidR="00237088" w:rsidRDefault="00237088" w:rsidP="00237088">
      <w:pPr>
        <w:tabs>
          <w:tab w:val="right" w:leader="underscore" w:pos="9360"/>
        </w:tabs>
        <w:spacing w:before="420"/>
        <w:rPr>
          <w:sz w:val="6"/>
          <w:szCs w:val="6"/>
        </w:rPr>
      </w:pPr>
      <w:r w:rsidRPr="00DE3C77">
        <w:rPr>
          <w:sz w:val="6"/>
          <w:szCs w:val="6"/>
        </w:rPr>
        <w:tab/>
      </w:r>
    </w:p>
    <w:p w:rsidR="00237088" w:rsidRDefault="00237088" w:rsidP="00237088">
      <w:pPr>
        <w:tabs>
          <w:tab w:val="right" w:leader="underscore" w:pos="9360"/>
        </w:tabs>
        <w:spacing w:before="420"/>
        <w:rPr>
          <w:sz w:val="6"/>
          <w:szCs w:val="6"/>
        </w:rPr>
      </w:pPr>
    </w:p>
    <w:p w:rsidR="00237088" w:rsidRDefault="00237088" w:rsidP="00237088">
      <w:pPr>
        <w:tabs>
          <w:tab w:val="right" w:leader="underscore" w:pos="9360"/>
        </w:tabs>
        <w:spacing w:after="0"/>
        <w:rPr>
          <w:sz w:val="24"/>
          <w:szCs w:val="24"/>
        </w:rPr>
      </w:pPr>
    </w:p>
    <w:p w:rsidR="00237088" w:rsidRPr="00031AE6" w:rsidRDefault="00237088" w:rsidP="00237088">
      <w:pPr>
        <w:rPr>
          <w:u w:val="single"/>
        </w:rPr>
      </w:pPr>
      <w:r w:rsidRPr="00031AE6">
        <w:rPr>
          <w:u w:val="single"/>
        </w:rPr>
        <w:t xml:space="preserve">Additional </w:t>
      </w:r>
      <w:r>
        <w:rPr>
          <w:u w:val="single"/>
        </w:rPr>
        <w:t>Graph</w:t>
      </w:r>
      <w:r w:rsidRPr="00031AE6">
        <w:rPr>
          <w:u w:val="single"/>
        </w:rPr>
        <w:t xml:space="preserve"> </w:t>
      </w:r>
      <w:r>
        <w:rPr>
          <w:u w:val="single"/>
        </w:rPr>
        <w:t>Paper</w:t>
      </w:r>
    </w:p>
    <w:p w:rsidR="00237088" w:rsidRDefault="00237088" w:rsidP="00237088">
      <w:pPr>
        <w:tabs>
          <w:tab w:val="right" w:leader="underscore" w:pos="9360"/>
        </w:tabs>
        <w:spacing w:after="0"/>
        <w:rPr>
          <w:sz w:val="24"/>
          <w:szCs w:val="24"/>
        </w:rPr>
      </w:pPr>
    </w:p>
    <w:p w:rsidR="00237088" w:rsidRDefault="00237088" w:rsidP="00237088">
      <w:pPr>
        <w:tabs>
          <w:tab w:val="right" w:leader="underscore" w:pos="9360"/>
        </w:tabs>
        <w:spacing w:after="0"/>
        <w:rPr>
          <w:sz w:val="24"/>
          <w:szCs w:val="24"/>
        </w:rPr>
      </w:pPr>
    </w:p>
    <w:p w:rsidR="00237088" w:rsidRDefault="00237088" w:rsidP="00237088">
      <w:pPr>
        <w:tabs>
          <w:tab w:val="right" w:leader="underscore" w:pos="9360"/>
        </w:tabs>
        <w:spacing w:after="0"/>
        <w:rPr>
          <w:sz w:val="24"/>
          <w:szCs w:val="24"/>
        </w:rPr>
      </w:pPr>
      <w:r>
        <w:rPr>
          <w:rFonts w:ascii="Arial" w:hAnsi="Arial" w:cs="Arial"/>
          <w:noProof/>
          <w:lang w:eastAsia="en-AU"/>
        </w:rPr>
        <w:drawing>
          <wp:inline distT="0" distB="0" distL="0" distR="0">
            <wp:extent cx="6188710" cy="6155732"/>
            <wp:effectExtent l="0" t="0" r="8890" b="0"/>
            <wp:docPr id="50"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6155732"/>
                    </a:xfrm>
                    <a:prstGeom prst="rect">
                      <a:avLst/>
                    </a:prstGeom>
                    <a:noFill/>
                    <a:ln>
                      <a:noFill/>
                    </a:ln>
                  </pic:spPr>
                </pic:pic>
              </a:graphicData>
            </a:graphic>
          </wp:inline>
        </w:drawing>
      </w:r>
    </w:p>
    <w:p w:rsidR="00237088" w:rsidRDefault="00237088" w:rsidP="00237088">
      <w:pPr>
        <w:tabs>
          <w:tab w:val="right" w:leader="underscore" w:pos="9360"/>
        </w:tabs>
        <w:spacing w:after="0"/>
        <w:rPr>
          <w:sz w:val="24"/>
          <w:szCs w:val="24"/>
        </w:rPr>
      </w:pPr>
    </w:p>
    <w:p w:rsidR="00237088" w:rsidRPr="00237088" w:rsidRDefault="00237088" w:rsidP="00237088">
      <w:pPr>
        <w:tabs>
          <w:tab w:val="right" w:leader="underscore" w:pos="9360"/>
        </w:tabs>
        <w:spacing w:after="0"/>
        <w:rPr>
          <w:sz w:val="24"/>
          <w:szCs w:val="24"/>
        </w:rPr>
      </w:pPr>
    </w:p>
    <w:sectPr w:rsidR="00237088" w:rsidRPr="00237088" w:rsidSect="00305BFC">
      <w:headerReference w:type="even" r:id="rId32"/>
      <w:headerReference w:type="default" r:id="rId33"/>
      <w:footerReference w:type="even" r:id="rId34"/>
      <w:footerReference w:type="default" r:id="rId35"/>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01B" w:rsidRDefault="004F601B" w:rsidP="00EE09AC">
      <w:pPr>
        <w:spacing w:after="0" w:line="240" w:lineRule="auto"/>
      </w:pPr>
      <w:r>
        <w:separator/>
      </w:r>
    </w:p>
  </w:endnote>
  <w:endnote w:type="continuationSeparator" w:id="0">
    <w:p w:rsidR="004F601B" w:rsidRDefault="004F601B"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Content>
      <w:p w:rsidR="004F601B" w:rsidRDefault="004F601B" w:rsidP="003762C8">
        <w:pPr>
          <w:pStyle w:val="Footer"/>
          <w:jc w:val="center"/>
        </w:pPr>
        <w:r>
          <w:fldChar w:fldCharType="begin"/>
        </w:r>
        <w:r>
          <w:instrText xml:space="preserve"> PAGE   \* MERGEFORMAT </w:instrText>
        </w:r>
        <w:r>
          <w:fldChar w:fldCharType="separate"/>
        </w:r>
        <w:r w:rsidR="00D7232F">
          <w:rPr>
            <w:noProof/>
          </w:rPr>
          <w:t>32</w:t>
        </w:r>
        <w:r>
          <w:rPr>
            <w:noProof/>
          </w:rPr>
          <w:fldChar w:fldCharType="end"/>
        </w:r>
      </w:p>
    </w:sdtContent>
  </w:sdt>
  <w:p w:rsidR="004F601B" w:rsidRDefault="004F60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Content>
      <w:p w:rsidR="004F601B" w:rsidRDefault="004F601B">
        <w:pPr>
          <w:pStyle w:val="Footer"/>
          <w:jc w:val="center"/>
        </w:pPr>
        <w:r>
          <w:fldChar w:fldCharType="begin"/>
        </w:r>
        <w:r>
          <w:instrText xml:space="preserve"> PAGE   \* MERGEFORMAT </w:instrText>
        </w:r>
        <w:r>
          <w:fldChar w:fldCharType="separate"/>
        </w:r>
        <w:r w:rsidR="00D7232F">
          <w:rPr>
            <w:noProof/>
          </w:rPr>
          <w:t>33</w:t>
        </w:r>
        <w:r>
          <w:rPr>
            <w:noProof/>
          </w:rPr>
          <w:fldChar w:fldCharType="end"/>
        </w:r>
      </w:p>
    </w:sdtContent>
  </w:sdt>
  <w:p w:rsidR="004F601B" w:rsidRDefault="004F6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01B" w:rsidRDefault="004F601B" w:rsidP="00EE09AC">
      <w:pPr>
        <w:spacing w:after="0" w:line="240" w:lineRule="auto"/>
      </w:pPr>
      <w:r>
        <w:separator/>
      </w:r>
    </w:p>
  </w:footnote>
  <w:footnote w:type="continuationSeparator" w:id="0">
    <w:p w:rsidR="004F601B" w:rsidRDefault="004F601B" w:rsidP="00EE0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01B" w:rsidRPr="003762C8" w:rsidRDefault="004F601B">
    <w:pPr>
      <w:pStyle w:val="Header"/>
      <w:rPr>
        <w:rFonts w:ascii="Arial" w:hAnsi="Arial" w:cs="Arial"/>
        <w:b/>
        <w:sz w:val="20"/>
      </w:rPr>
    </w:pPr>
    <w:r>
      <w:rPr>
        <w:rFonts w:ascii="Arial" w:hAnsi="Arial" w:cs="Arial"/>
        <w:b/>
        <w:sz w:val="20"/>
      </w:rPr>
      <w:t>YEAR 12 PHYSICS 2016 SEMESTER TWO EXAMINATION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01B" w:rsidRPr="003762C8" w:rsidRDefault="004F601B" w:rsidP="00656323">
    <w:pPr>
      <w:pStyle w:val="Header"/>
      <w:jc w:val="right"/>
      <w:rPr>
        <w:rFonts w:ascii="Arial" w:hAnsi="Arial" w:cs="Arial"/>
        <w:b/>
        <w:sz w:val="20"/>
      </w:rPr>
    </w:pPr>
    <w:r>
      <w:tab/>
    </w:r>
    <w:r>
      <w:rPr>
        <w:rFonts w:ascii="Arial" w:hAnsi="Arial" w:cs="Arial"/>
        <w:b/>
        <w:sz w:val="20"/>
      </w:rPr>
      <w:t>YEAR 12 PHYSICS 2016 SEMESTER TWO EXAMINATION</w:t>
    </w:r>
  </w:p>
  <w:p w:rsidR="004F601B" w:rsidRPr="003762C8" w:rsidRDefault="004F601B" w:rsidP="00D51528">
    <w:pPr>
      <w:pStyle w:val="Header"/>
      <w:tabs>
        <w:tab w:val="clear" w:pos="9026"/>
        <w:tab w:val="right" w:pos="9639"/>
      </w:tabs>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9">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7"/>
  </w:num>
  <w:num w:numId="5">
    <w:abstractNumId w:val="2"/>
  </w:num>
  <w:num w:numId="6">
    <w:abstractNumId w:val="6"/>
  </w:num>
  <w:num w:numId="7">
    <w:abstractNumId w:val="10"/>
  </w:num>
  <w:num w:numId="8">
    <w:abstractNumId w:val="15"/>
  </w:num>
  <w:num w:numId="9">
    <w:abstractNumId w:val="11"/>
  </w:num>
  <w:num w:numId="10">
    <w:abstractNumId w:val="8"/>
  </w:num>
  <w:num w:numId="11">
    <w:abstractNumId w:val="5"/>
  </w:num>
  <w:num w:numId="12">
    <w:abstractNumId w:val="14"/>
  </w:num>
  <w:num w:numId="13">
    <w:abstractNumId w:val="1"/>
  </w:num>
  <w:num w:numId="14">
    <w:abstractNumId w:val="13"/>
  </w:num>
  <w:num w:numId="15">
    <w:abstractNumId w:val="4"/>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14337">
      <o:colormru v:ext="edit" colors="#5f5f5f"/>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11030E"/>
    <w:rsid w:val="0000002E"/>
    <w:rsid w:val="000001F7"/>
    <w:rsid w:val="00001B85"/>
    <w:rsid w:val="000031AA"/>
    <w:rsid w:val="00005186"/>
    <w:rsid w:val="000063D5"/>
    <w:rsid w:val="00007F21"/>
    <w:rsid w:val="00007F55"/>
    <w:rsid w:val="00010F95"/>
    <w:rsid w:val="0001192F"/>
    <w:rsid w:val="000134C7"/>
    <w:rsid w:val="000141DD"/>
    <w:rsid w:val="00014FC3"/>
    <w:rsid w:val="000158A7"/>
    <w:rsid w:val="00015D7A"/>
    <w:rsid w:val="0001641C"/>
    <w:rsid w:val="00017727"/>
    <w:rsid w:val="00020DC3"/>
    <w:rsid w:val="00020F97"/>
    <w:rsid w:val="000215C5"/>
    <w:rsid w:val="00021911"/>
    <w:rsid w:val="000221D0"/>
    <w:rsid w:val="00022718"/>
    <w:rsid w:val="000232A9"/>
    <w:rsid w:val="000233B7"/>
    <w:rsid w:val="000252C8"/>
    <w:rsid w:val="000256A8"/>
    <w:rsid w:val="000257B3"/>
    <w:rsid w:val="00027508"/>
    <w:rsid w:val="000276BF"/>
    <w:rsid w:val="00027705"/>
    <w:rsid w:val="00031AE6"/>
    <w:rsid w:val="0003291E"/>
    <w:rsid w:val="00034810"/>
    <w:rsid w:val="00034867"/>
    <w:rsid w:val="00034E15"/>
    <w:rsid w:val="00035F5D"/>
    <w:rsid w:val="000361E9"/>
    <w:rsid w:val="000363AE"/>
    <w:rsid w:val="0004156D"/>
    <w:rsid w:val="00042451"/>
    <w:rsid w:val="00042B5D"/>
    <w:rsid w:val="00042CFE"/>
    <w:rsid w:val="00043518"/>
    <w:rsid w:val="00043A92"/>
    <w:rsid w:val="00043B0D"/>
    <w:rsid w:val="00043E2C"/>
    <w:rsid w:val="000443AE"/>
    <w:rsid w:val="00045CF4"/>
    <w:rsid w:val="00046508"/>
    <w:rsid w:val="00046EA4"/>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A37"/>
    <w:rsid w:val="00072BE6"/>
    <w:rsid w:val="00072DE3"/>
    <w:rsid w:val="000740BB"/>
    <w:rsid w:val="000760D4"/>
    <w:rsid w:val="000767D2"/>
    <w:rsid w:val="0007789A"/>
    <w:rsid w:val="00080ADA"/>
    <w:rsid w:val="00081947"/>
    <w:rsid w:val="00081965"/>
    <w:rsid w:val="000825BE"/>
    <w:rsid w:val="00082825"/>
    <w:rsid w:val="00082850"/>
    <w:rsid w:val="00083612"/>
    <w:rsid w:val="00083793"/>
    <w:rsid w:val="000837EA"/>
    <w:rsid w:val="000846CD"/>
    <w:rsid w:val="0008473A"/>
    <w:rsid w:val="00084C91"/>
    <w:rsid w:val="00084D09"/>
    <w:rsid w:val="00085498"/>
    <w:rsid w:val="000863E6"/>
    <w:rsid w:val="00086B05"/>
    <w:rsid w:val="000872A9"/>
    <w:rsid w:val="00087B77"/>
    <w:rsid w:val="00090208"/>
    <w:rsid w:val="00090E29"/>
    <w:rsid w:val="00091034"/>
    <w:rsid w:val="0009104C"/>
    <w:rsid w:val="00091955"/>
    <w:rsid w:val="000926A7"/>
    <w:rsid w:val="000928D4"/>
    <w:rsid w:val="0009447E"/>
    <w:rsid w:val="000951EE"/>
    <w:rsid w:val="00095500"/>
    <w:rsid w:val="0009568A"/>
    <w:rsid w:val="000958B7"/>
    <w:rsid w:val="00095DB4"/>
    <w:rsid w:val="000960E6"/>
    <w:rsid w:val="00096AAA"/>
    <w:rsid w:val="00097154"/>
    <w:rsid w:val="000A09A7"/>
    <w:rsid w:val="000A0B90"/>
    <w:rsid w:val="000A1E64"/>
    <w:rsid w:val="000A2C74"/>
    <w:rsid w:val="000A3499"/>
    <w:rsid w:val="000A411E"/>
    <w:rsid w:val="000A44F5"/>
    <w:rsid w:val="000A4E02"/>
    <w:rsid w:val="000A4F24"/>
    <w:rsid w:val="000A552F"/>
    <w:rsid w:val="000A57F3"/>
    <w:rsid w:val="000A586C"/>
    <w:rsid w:val="000A5A40"/>
    <w:rsid w:val="000A6D09"/>
    <w:rsid w:val="000B14C4"/>
    <w:rsid w:val="000B14FE"/>
    <w:rsid w:val="000B28B3"/>
    <w:rsid w:val="000B2BC0"/>
    <w:rsid w:val="000B33EB"/>
    <w:rsid w:val="000B38AE"/>
    <w:rsid w:val="000B3A29"/>
    <w:rsid w:val="000B3AC1"/>
    <w:rsid w:val="000B3FF5"/>
    <w:rsid w:val="000B4B00"/>
    <w:rsid w:val="000B5476"/>
    <w:rsid w:val="000B6850"/>
    <w:rsid w:val="000C131B"/>
    <w:rsid w:val="000C138F"/>
    <w:rsid w:val="000C3596"/>
    <w:rsid w:val="000C3DBA"/>
    <w:rsid w:val="000C6036"/>
    <w:rsid w:val="000C6517"/>
    <w:rsid w:val="000C781D"/>
    <w:rsid w:val="000C799C"/>
    <w:rsid w:val="000D05A0"/>
    <w:rsid w:val="000D0FC2"/>
    <w:rsid w:val="000D1257"/>
    <w:rsid w:val="000D1621"/>
    <w:rsid w:val="000D1704"/>
    <w:rsid w:val="000D1A2D"/>
    <w:rsid w:val="000D1B4F"/>
    <w:rsid w:val="000D2A7F"/>
    <w:rsid w:val="000D2D1B"/>
    <w:rsid w:val="000D2D38"/>
    <w:rsid w:val="000D3780"/>
    <w:rsid w:val="000D39D5"/>
    <w:rsid w:val="000D409D"/>
    <w:rsid w:val="000D6F4F"/>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419"/>
    <w:rsid w:val="001114D5"/>
    <w:rsid w:val="001114E9"/>
    <w:rsid w:val="001118B9"/>
    <w:rsid w:val="00111E93"/>
    <w:rsid w:val="0011245A"/>
    <w:rsid w:val="0011249F"/>
    <w:rsid w:val="00113993"/>
    <w:rsid w:val="00114AD2"/>
    <w:rsid w:val="00114B4B"/>
    <w:rsid w:val="00114D4C"/>
    <w:rsid w:val="00114DD9"/>
    <w:rsid w:val="0011560A"/>
    <w:rsid w:val="001158A5"/>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31023"/>
    <w:rsid w:val="00131613"/>
    <w:rsid w:val="00132000"/>
    <w:rsid w:val="00133493"/>
    <w:rsid w:val="00134A59"/>
    <w:rsid w:val="001358F6"/>
    <w:rsid w:val="00137FB9"/>
    <w:rsid w:val="00140265"/>
    <w:rsid w:val="00141E95"/>
    <w:rsid w:val="00142924"/>
    <w:rsid w:val="00142F07"/>
    <w:rsid w:val="00143425"/>
    <w:rsid w:val="001438D5"/>
    <w:rsid w:val="001444F5"/>
    <w:rsid w:val="0014485A"/>
    <w:rsid w:val="00145A6B"/>
    <w:rsid w:val="00145B4E"/>
    <w:rsid w:val="00145DA2"/>
    <w:rsid w:val="00146A59"/>
    <w:rsid w:val="0014763E"/>
    <w:rsid w:val="00147969"/>
    <w:rsid w:val="00150DD8"/>
    <w:rsid w:val="001520DC"/>
    <w:rsid w:val="00152333"/>
    <w:rsid w:val="0015241C"/>
    <w:rsid w:val="001528FC"/>
    <w:rsid w:val="00154263"/>
    <w:rsid w:val="00154810"/>
    <w:rsid w:val="001548D3"/>
    <w:rsid w:val="00155387"/>
    <w:rsid w:val="00157FA8"/>
    <w:rsid w:val="00160191"/>
    <w:rsid w:val="001608FF"/>
    <w:rsid w:val="00161256"/>
    <w:rsid w:val="00161FB0"/>
    <w:rsid w:val="00164225"/>
    <w:rsid w:val="00165162"/>
    <w:rsid w:val="0016529F"/>
    <w:rsid w:val="00165AF1"/>
    <w:rsid w:val="001661C0"/>
    <w:rsid w:val="001668C7"/>
    <w:rsid w:val="00166B49"/>
    <w:rsid w:val="00167785"/>
    <w:rsid w:val="00167F2C"/>
    <w:rsid w:val="00170013"/>
    <w:rsid w:val="001701F2"/>
    <w:rsid w:val="00170BFF"/>
    <w:rsid w:val="001715E4"/>
    <w:rsid w:val="00171953"/>
    <w:rsid w:val="00172619"/>
    <w:rsid w:val="001729AD"/>
    <w:rsid w:val="00172AFB"/>
    <w:rsid w:val="00173971"/>
    <w:rsid w:val="0017412E"/>
    <w:rsid w:val="00174AB8"/>
    <w:rsid w:val="00175409"/>
    <w:rsid w:val="001774C6"/>
    <w:rsid w:val="00177ECD"/>
    <w:rsid w:val="00181118"/>
    <w:rsid w:val="00181339"/>
    <w:rsid w:val="001818C4"/>
    <w:rsid w:val="00181BD7"/>
    <w:rsid w:val="00183551"/>
    <w:rsid w:val="00183671"/>
    <w:rsid w:val="001841FD"/>
    <w:rsid w:val="001843DA"/>
    <w:rsid w:val="00184B61"/>
    <w:rsid w:val="001853E8"/>
    <w:rsid w:val="00186782"/>
    <w:rsid w:val="00187A6E"/>
    <w:rsid w:val="001906C7"/>
    <w:rsid w:val="0019071C"/>
    <w:rsid w:val="0019075F"/>
    <w:rsid w:val="001908AA"/>
    <w:rsid w:val="00190D45"/>
    <w:rsid w:val="00191EB2"/>
    <w:rsid w:val="0019261D"/>
    <w:rsid w:val="00192A0E"/>
    <w:rsid w:val="00192AE5"/>
    <w:rsid w:val="00192E27"/>
    <w:rsid w:val="001943DB"/>
    <w:rsid w:val="0019465A"/>
    <w:rsid w:val="00194C9E"/>
    <w:rsid w:val="00194D34"/>
    <w:rsid w:val="0019589B"/>
    <w:rsid w:val="00196598"/>
    <w:rsid w:val="00196FA7"/>
    <w:rsid w:val="0019700C"/>
    <w:rsid w:val="00197299"/>
    <w:rsid w:val="00197F08"/>
    <w:rsid w:val="001A0093"/>
    <w:rsid w:val="001A0149"/>
    <w:rsid w:val="001A0180"/>
    <w:rsid w:val="001A01F4"/>
    <w:rsid w:val="001A17D2"/>
    <w:rsid w:val="001A1DA2"/>
    <w:rsid w:val="001A2601"/>
    <w:rsid w:val="001A3E80"/>
    <w:rsid w:val="001A4D72"/>
    <w:rsid w:val="001A54A1"/>
    <w:rsid w:val="001A5677"/>
    <w:rsid w:val="001A5E20"/>
    <w:rsid w:val="001A685B"/>
    <w:rsid w:val="001B00E2"/>
    <w:rsid w:val="001B03C8"/>
    <w:rsid w:val="001B0B8C"/>
    <w:rsid w:val="001B1129"/>
    <w:rsid w:val="001B1DF5"/>
    <w:rsid w:val="001B21EB"/>
    <w:rsid w:val="001B3D95"/>
    <w:rsid w:val="001B4A90"/>
    <w:rsid w:val="001B52CB"/>
    <w:rsid w:val="001B53D2"/>
    <w:rsid w:val="001B5430"/>
    <w:rsid w:val="001C0373"/>
    <w:rsid w:val="001C08EE"/>
    <w:rsid w:val="001C1629"/>
    <w:rsid w:val="001C1AE8"/>
    <w:rsid w:val="001C2841"/>
    <w:rsid w:val="001C32A4"/>
    <w:rsid w:val="001C474E"/>
    <w:rsid w:val="001C4EC3"/>
    <w:rsid w:val="001C575B"/>
    <w:rsid w:val="001C598E"/>
    <w:rsid w:val="001C6C1A"/>
    <w:rsid w:val="001C709A"/>
    <w:rsid w:val="001C754C"/>
    <w:rsid w:val="001C7B61"/>
    <w:rsid w:val="001C7F86"/>
    <w:rsid w:val="001D008D"/>
    <w:rsid w:val="001D3CE7"/>
    <w:rsid w:val="001D4DB5"/>
    <w:rsid w:val="001D5F47"/>
    <w:rsid w:val="001D67EE"/>
    <w:rsid w:val="001D6815"/>
    <w:rsid w:val="001D69C2"/>
    <w:rsid w:val="001E0241"/>
    <w:rsid w:val="001E09A5"/>
    <w:rsid w:val="001E120E"/>
    <w:rsid w:val="001E1F8D"/>
    <w:rsid w:val="001E2B6C"/>
    <w:rsid w:val="001E37BD"/>
    <w:rsid w:val="001E41DF"/>
    <w:rsid w:val="001E4A7C"/>
    <w:rsid w:val="001E4ADA"/>
    <w:rsid w:val="001E6EF2"/>
    <w:rsid w:val="001E7381"/>
    <w:rsid w:val="001E7FD8"/>
    <w:rsid w:val="001F04D1"/>
    <w:rsid w:val="001F0E16"/>
    <w:rsid w:val="001F0F57"/>
    <w:rsid w:val="001F1394"/>
    <w:rsid w:val="001F22AA"/>
    <w:rsid w:val="001F265C"/>
    <w:rsid w:val="001F2F20"/>
    <w:rsid w:val="001F3BAE"/>
    <w:rsid w:val="001F447A"/>
    <w:rsid w:val="001F5C80"/>
    <w:rsid w:val="00202763"/>
    <w:rsid w:val="00203BCA"/>
    <w:rsid w:val="0020492B"/>
    <w:rsid w:val="00210C3E"/>
    <w:rsid w:val="0021224F"/>
    <w:rsid w:val="0021248B"/>
    <w:rsid w:val="0021259B"/>
    <w:rsid w:val="00213312"/>
    <w:rsid w:val="00213C88"/>
    <w:rsid w:val="00214D1D"/>
    <w:rsid w:val="002156AE"/>
    <w:rsid w:val="00215917"/>
    <w:rsid w:val="002178B8"/>
    <w:rsid w:val="00217D79"/>
    <w:rsid w:val="00220B45"/>
    <w:rsid w:val="00220EBE"/>
    <w:rsid w:val="00225BA3"/>
    <w:rsid w:val="0022696A"/>
    <w:rsid w:val="002271A8"/>
    <w:rsid w:val="00227384"/>
    <w:rsid w:val="00227699"/>
    <w:rsid w:val="00230F0E"/>
    <w:rsid w:val="002315E3"/>
    <w:rsid w:val="00231A30"/>
    <w:rsid w:val="00232BCE"/>
    <w:rsid w:val="002334FB"/>
    <w:rsid w:val="002339DC"/>
    <w:rsid w:val="002346CC"/>
    <w:rsid w:val="002351AE"/>
    <w:rsid w:val="00235DE6"/>
    <w:rsid w:val="00237088"/>
    <w:rsid w:val="0024003C"/>
    <w:rsid w:val="00240B7A"/>
    <w:rsid w:val="00242C50"/>
    <w:rsid w:val="00243B6B"/>
    <w:rsid w:val="00244B76"/>
    <w:rsid w:val="00245DE5"/>
    <w:rsid w:val="00246431"/>
    <w:rsid w:val="00246A96"/>
    <w:rsid w:val="00247FE5"/>
    <w:rsid w:val="00250493"/>
    <w:rsid w:val="00251A1C"/>
    <w:rsid w:val="00251C22"/>
    <w:rsid w:val="00252488"/>
    <w:rsid w:val="00253E24"/>
    <w:rsid w:val="00254E82"/>
    <w:rsid w:val="00255352"/>
    <w:rsid w:val="00255700"/>
    <w:rsid w:val="002560C6"/>
    <w:rsid w:val="002565BB"/>
    <w:rsid w:val="00256A79"/>
    <w:rsid w:val="00256BDE"/>
    <w:rsid w:val="0025746A"/>
    <w:rsid w:val="002577AE"/>
    <w:rsid w:val="00257B27"/>
    <w:rsid w:val="00260549"/>
    <w:rsid w:val="002607C9"/>
    <w:rsid w:val="00261133"/>
    <w:rsid w:val="00264406"/>
    <w:rsid w:val="00265095"/>
    <w:rsid w:val="002651A6"/>
    <w:rsid w:val="0026535B"/>
    <w:rsid w:val="002655DC"/>
    <w:rsid w:val="00267072"/>
    <w:rsid w:val="002670BC"/>
    <w:rsid w:val="00271395"/>
    <w:rsid w:val="0027175E"/>
    <w:rsid w:val="00272012"/>
    <w:rsid w:val="002729B9"/>
    <w:rsid w:val="00272A5A"/>
    <w:rsid w:val="00272B99"/>
    <w:rsid w:val="00273242"/>
    <w:rsid w:val="00273D7D"/>
    <w:rsid w:val="00274F27"/>
    <w:rsid w:val="00275388"/>
    <w:rsid w:val="00275F62"/>
    <w:rsid w:val="00276895"/>
    <w:rsid w:val="002769BA"/>
    <w:rsid w:val="00280862"/>
    <w:rsid w:val="00280A43"/>
    <w:rsid w:val="002814B4"/>
    <w:rsid w:val="00281A87"/>
    <w:rsid w:val="002825A6"/>
    <w:rsid w:val="00283197"/>
    <w:rsid w:val="00283272"/>
    <w:rsid w:val="00283292"/>
    <w:rsid w:val="002834C5"/>
    <w:rsid w:val="00283D4C"/>
    <w:rsid w:val="0028403F"/>
    <w:rsid w:val="002851BD"/>
    <w:rsid w:val="00285283"/>
    <w:rsid w:val="00285BC2"/>
    <w:rsid w:val="00286CCD"/>
    <w:rsid w:val="0028723B"/>
    <w:rsid w:val="00290A0B"/>
    <w:rsid w:val="00290C87"/>
    <w:rsid w:val="0029215F"/>
    <w:rsid w:val="00292628"/>
    <w:rsid w:val="00294EC9"/>
    <w:rsid w:val="0029569A"/>
    <w:rsid w:val="00295C14"/>
    <w:rsid w:val="0029623B"/>
    <w:rsid w:val="002965D9"/>
    <w:rsid w:val="002976E5"/>
    <w:rsid w:val="00297C28"/>
    <w:rsid w:val="00297FFB"/>
    <w:rsid w:val="002A0306"/>
    <w:rsid w:val="002A0C5C"/>
    <w:rsid w:val="002A0C72"/>
    <w:rsid w:val="002A0F82"/>
    <w:rsid w:val="002A1D34"/>
    <w:rsid w:val="002A1F18"/>
    <w:rsid w:val="002A2BD5"/>
    <w:rsid w:val="002A3C01"/>
    <w:rsid w:val="002A44B4"/>
    <w:rsid w:val="002A4A8D"/>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592"/>
    <w:rsid w:val="002C195C"/>
    <w:rsid w:val="002C31E7"/>
    <w:rsid w:val="002C359E"/>
    <w:rsid w:val="002C3820"/>
    <w:rsid w:val="002C3E1C"/>
    <w:rsid w:val="002C59E9"/>
    <w:rsid w:val="002C5DD1"/>
    <w:rsid w:val="002C661D"/>
    <w:rsid w:val="002C7437"/>
    <w:rsid w:val="002D006A"/>
    <w:rsid w:val="002D02DD"/>
    <w:rsid w:val="002D17E6"/>
    <w:rsid w:val="002D22CA"/>
    <w:rsid w:val="002D2708"/>
    <w:rsid w:val="002D2752"/>
    <w:rsid w:val="002D2BA1"/>
    <w:rsid w:val="002D30D4"/>
    <w:rsid w:val="002D46E7"/>
    <w:rsid w:val="002D546B"/>
    <w:rsid w:val="002D5E36"/>
    <w:rsid w:val="002D6327"/>
    <w:rsid w:val="002D6EF0"/>
    <w:rsid w:val="002E1878"/>
    <w:rsid w:val="002E22B3"/>
    <w:rsid w:val="002E2C84"/>
    <w:rsid w:val="002E2D1C"/>
    <w:rsid w:val="002E3129"/>
    <w:rsid w:val="002E33CA"/>
    <w:rsid w:val="002E3474"/>
    <w:rsid w:val="002E563A"/>
    <w:rsid w:val="002E586B"/>
    <w:rsid w:val="002E7046"/>
    <w:rsid w:val="002E72C7"/>
    <w:rsid w:val="002E7A8E"/>
    <w:rsid w:val="002F0D04"/>
    <w:rsid w:val="002F21F4"/>
    <w:rsid w:val="002F2259"/>
    <w:rsid w:val="002F2799"/>
    <w:rsid w:val="002F2B89"/>
    <w:rsid w:val="002F4623"/>
    <w:rsid w:val="002F47E2"/>
    <w:rsid w:val="002F56AB"/>
    <w:rsid w:val="002F60FC"/>
    <w:rsid w:val="002F6384"/>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C97"/>
    <w:rsid w:val="003055A5"/>
    <w:rsid w:val="003056D4"/>
    <w:rsid w:val="00305BFC"/>
    <w:rsid w:val="00305D11"/>
    <w:rsid w:val="003070B9"/>
    <w:rsid w:val="0030773A"/>
    <w:rsid w:val="00307A75"/>
    <w:rsid w:val="00307AA2"/>
    <w:rsid w:val="003109F3"/>
    <w:rsid w:val="00310C65"/>
    <w:rsid w:val="0031141A"/>
    <w:rsid w:val="0031154C"/>
    <w:rsid w:val="00312111"/>
    <w:rsid w:val="00312299"/>
    <w:rsid w:val="00312744"/>
    <w:rsid w:val="0031505E"/>
    <w:rsid w:val="0031591E"/>
    <w:rsid w:val="00315C35"/>
    <w:rsid w:val="0031636E"/>
    <w:rsid w:val="003201F1"/>
    <w:rsid w:val="00320269"/>
    <w:rsid w:val="00321FD5"/>
    <w:rsid w:val="00322CE9"/>
    <w:rsid w:val="0032388D"/>
    <w:rsid w:val="00323BE3"/>
    <w:rsid w:val="00323EC8"/>
    <w:rsid w:val="00325B13"/>
    <w:rsid w:val="003263E3"/>
    <w:rsid w:val="00326912"/>
    <w:rsid w:val="00331333"/>
    <w:rsid w:val="00332197"/>
    <w:rsid w:val="00332468"/>
    <w:rsid w:val="00332525"/>
    <w:rsid w:val="00333D14"/>
    <w:rsid w:val="00334689"/>
    <w:rsid w:val="00335FCE"/>
    <w:rsid w:val="003361A8"/>
    <w:rsid w:val="003367F3"/>
    <w:rsid w:val="00337079"/>
    <w:rsid w:val="00337B6B"/>
    <w:rsid w:val="0034135B"/>
    <w:rsid w:val="00341598"/>
    <w:rsid w:val="00342480"/>
    <w:rsid w:val="00343026"/>
    <w:rsid w:val="003434FC"/>
    <w:rsid w:val="00343F16"/>
    <w:rsid w:val="00343F60"/>
    <w:rsid w:val="003464FD"/>
    <w:rsid w:val="00347341"/>
    <w:rsid w:val="0034796D"/>
    <w:rsid w:val="00350D20"/>
    <w:rsid w:val="003523DB"/>
    <w:rsid w:val="0035343D"/>
    <w:rsid w:val="003553F5"/>
    <w:rsid w:val="0035586C"/>
    <w:rsid w:val="00356028"/>
    <w:rsid w:val="00356A03"/>
    <w:rsid w:val="003603B6"/>
    <w:rsid w:val="003608B3"/>
    <w:rsid w:val="00360E56"/>
    <w:rsid w:val="003610A9"/>
    <w:rsid w:val="00361DD7"/>
    <w:rsid w:val="0036293C"/>
    <w:rsid w:val="00364400"/>
    <w:rsid w:val="00365326"/>
    <w:rsid w:val="00366090"/>
    <w:rsid w:val="003663ED"/>
    <w:rsid w:val="003664B1"/>
    <w:rsid w:val="003666CC"/>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82E"/>
    <w:rsid w:val="00377EB1"/>
    <w:rsid w:val="003801C9"/>
    <w:rsid w:val="00380400"/>
    <w:rsid w:val="00380800"/>
    <w:rsid w:val="00381A07"/>
    <w:rsid w:val="00381B19"/>
    <w:rsid w:val="00382EDD"/>
    <w:rsid w:val="00384558"/>
    <w:rsid w:val="00385707"/>
    <w:rsid w:val="0038763C"/>
    <w:rsid w:val="0039092C"/>
    <w:rsid w:val="00390F12"/>
    <w:rsid w:val="003911D7"/>
    <w:rsid w:val="00391EFD"/>
    <w:rsid w:val="003921D4"/>
    <w:rsid w:val="00392DD6"/>
    <w:rsid w:val="003934DC"/>
    <w:rsid w:val="00393625"/>
    <w:rsid w:val="00394E8A"/>
    <w:rsid w:val="00394EA4"/>
    <w:rsid w:val="00395004"/>
    <w:rsid w:val="003956E0"/>
    <w:rsid w:val="00395847"/>
    <w:rsid w:val="0039650E"/>
    <w:rsid w:val="00397427"/>
    <w:rsid w:val="00397845"/>
    <w:rsid w:val="003A02FD"/>
    <w:rsid w:val="003A084F"/>
    <w:rsid w:val="003A0FE7"/>
    <w:rsid w:val="003A21A8"/>
    <w:rsid w:val="003A2891"/>
    <w:rsid w:val="003A2C21"/>
    <w:rsid w:val="003A2C5C"/>
    <w:rsid w:val="003A2D0C"/>
    <w:rsid w:val="003A3112"/>
    <w:rsid w:val="003A350B"/>
    <w:rsid w:val="003A4312"/>
    <w:rsid w:val="003A5B60"/>
    <w:rsid w:val="003A5D0E"/>
    <w:rsid w:val="003A62FB"/>
    <w:rsid w:val="003A70AD"/>
    <w:rsid w:val="003A71E6"/>
    <w:rsid w:val="003A73A7"/>
    <w:rsid w:val="003B00F9"/>
    <w:rsid w:val="003B0706"/>
    <w:rsid w:val="003B0909"/>
    <w:rsid w:val="003B0E88"/>
    <w:rsid w:val="003B12FB"/>
    <w:rsid w:val="003B2103"/>
    <w:rsid w:val="003B22C9"/>
    <w:rsid w:val="003B22D9"/>
    <w:rsid w:val="003B2BD8"/>
    <w:rsid w:val="003B2D63"/>
    <w:rsid w:val="003B30BB"/>
    <w:rsid w:val="003B36C0"/>
    <w:rsid w:val="003B453F"/>
    <w:rsid w:val="003B4B86"/>
    <w:rsid w:val="003B4E4F"/>
    <w:rsid w:val="003B4F09"/>
    <w:rsid w:val="003B5359"/>
    <w:rsid w:val="003B54BB"/>
    <w:rsid w:val="003B5F0E"/>
    <w:rsid w:val="003B61E3"/>
    <w:rsid w:val="003B6641"/>
    <w:rsid w:val="003B7F44"/>
    <w:rsid w:val="003C1316"/>
    <w:rsid w:val="003C1C2C"/>
    <w:rsid w:val="003C2D0F"/>
    <w:rsid w:val="003C3FE3"/>
    <w:rsid w:val="003C4139"/>
    <w:rsid w:val="003C4439"/>
    <w:rsid w:val="003C46BD"/>
    <w:rsid w:val="003C4BDE"/>
    <w:rsid w:val="003C5985"/>
    <w:rsid w:val="003C7289"/>
    <w:rsid w:val="003C763A"/>
    <w:rsid w:val="003D0512"/>
    <w:rsid w:val="003D0839"/>
    <w:rsid w:val="003D0F3E"/>
    <w:rsid w:val="003D165B"/>
    <w:rsid w:val="003D1844"/>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5A42"/>
    <w:rsid w:val="003E5B22"/>
    <w:rsid w:val="003E5ECD"/>
    <w:rsid w:val="003E605E"/>
    <w:rsid w:val="003E6FC5"/>
    <w:rsid w:val="003E70BF"/>
    <w:rsid w:val="003E7693"/>
    <w:rsid w:val="003F17AD"/>
    <w:rsid w:val="003F1FC1"/>
    <w:rsid w:val="003F25B1"/>
    <w:rsid w:val="003F38F5"/>
    <w:rsid w:val="003F4059"/>
    <w:rsid w:val="003F4549"/>
    <w:rsid w:val="003F4F2F"/>
    <w:rsid w:val="003F5334"/>
    <w:rsid w:val="003F62A9"/>
    <w:rsid w:val="003F6B57"/>
    <w:rsid w:val="003F740E"/>
    <w:rsid w:val="00400160"/>
    <w:rsid w:val="00401C3E"/>
    <w:rsid w:val="00402D04"/>
    <w:rsid w:val="004030D5"/>
    <w:rsid w:val="0040447B"/>
    <w:rsid w:val="004046A6"/>
    <w:rsid w:val="004055FB"/>
    <w:rsid w:val="0040635F"/>
    <w:rsid w:val="00406946"/>
    <w:rsid w:val="00406C47"/>
    <w:rsid w:val="0041265F"/>
    <w:rsid w:val="004134E2"/>
    <w:rsid w:val="00413F1D"/>
    <w:rsid w:val="00415130"/>
    <w:rsid w:val="0041515E"/>
    <w:rsid w:val="004154AB"/>
    <w:rsid w:val="00415B76"/>
    <w:rsid w:val="00415CAD"/>
    <w:rsid w:val="00416924"/>
    <w:rsid w:val="00420457"/>
    <w:rsid w:val="00423821"/>
    <w:rsid w:val="00423A1B"/>
    <w:rsid w:val="0042435E"/>
    <w:rsid w:val="0042514E"/>
    <w:rsid w:val="00425586"/>
    <w:rsid w:val="004261A3"/>
    <w:rsid w:val="00426A5C"/>
    <w:rsid w:val="00427A55"/>
    <w:rsid w:val="00427F4F"/>
    <w:rsid w:val="00430D4A"/>
    <w:rsid w:val="00431DB8"/>
    <w:rsid w:val="004320B1"/>
    <w:rsid w:val="00434838"/>
    <w:rsid w:val="00434F34"/>
    <w:rsid w:val="00435F8C"/>
    <w:rsid w:val="00435F9C"/>
    <w:rsid w:val="00436A93"/>
    <w:rsid w:val="0043738A"/>
    <w:rsid w:val="0044064F"/>
    <w:rsid w:val="00440B26"/>
    <w:rsid w:val="004416BB"/>
    <w:rsid w:val="00441AAF"/>
    <w:rsid w:val="00442586"/>
    <w:rsid w:val="00442915"/>
    <w:rsid w:val="00442DF1"/>
    <w:rsid w:val="004432EC"/>
    <w:rsid w:val="004443D6"/>
    <w:rsid w:val="004450DE"/>
    <w:rsid w:val="00446593"/>
    <w:rsid w:val="004471D6"/>
    <w:rsid w:val="004474FD"/>
    <w:rsid w:val="0044766F"/>
    <w:rsid w:val="00447FF3"/>
    <w:rsid w:val="00451292"/>
    <w:rsid w:val="00453188"/>
    <w:rsid w:val="00453261"/>
    <w:rsid w:val="004537CA"/>
    <w:rsid w:val="00453CB6"/>
    <w:rsid w:val="004554C3"/>
    <w:rsid w:val="00456274"/>
    <w:rsid w:val="0045759A"/>
    <w:rsid w:val="00457AFC"/>
    <w:rsid w:val="00457D3F"/>
    <w:rsid w:val="00457DCB"/>
    <w:rsid w:val="00457F1B"/>
    <w:rsid w:val="00461674"/>
    <w:rsid w:val="004625C1"/>
    <w:rsid w:val="00463A89"/>
    <w:rsid w:val="00463AFA"/>
    <w:rsid w:val="00464C6D"/>
    <w:rsid w:val="004677C0"/>
    <w:rsid w:val="004704D4"/>
    <w:rsid w:val="00470EE7"/>
    <w:rsid w:val="00471296"/>
    <w:rsid w:val="00472619"/>
    <w:rsid w:val="00475282"/>
    <w:rsid w:val="00476C1F"/>
    <w:rsid w:val="00477E27"/>
    <w:rsid w:val="00480B39"/>
    <w:rsid w:val="004810B1"/>
    <w:rsid w:val="00481CF2"/>
    <w:rsid w:val="00481D64"/>
    <w:rsid w:val="00484D95"/>
    <w:rsid w:val="004852C7"/>
    <w:rsid w:val="004852E4"/>
    <w:rsid w:val="0048535A"/>
    <w:rsid w:val="004856BE"/>
    <w:rsid w:val="00485ACC"/>
    <w:rsid w:val="00485F8D"/>
    <w:rsid w:val="00486727"/>
    <w:rsid w:val="00490D1B"/>
    <w:rsid w:val="00490FCF"/>
    <w:rsid w:val="00491E35"/>
    <w:rsid w:val="004922B0"/>
    <w:rsid w:val="00492620"/>
    <w:rsid w:val="00493ACC"/>
    <w:rsid w:val="00493BB1"/>
    <w:rsid w:val="00493DDC"/>
    <w:rsid w:val="00493DEE"/>
    <w:rsid w:val="00493FFC"/>
    <w:rsid w:val="00494060"/>
    <w:rsid w:val="0049476D"/>
    <w:rsid w:val="004951D7"/>
    <w:rsid w:val="00497408"/>
    <w:rsid w:val="004A0784"/>
    <w:rsid w:val="004A0F54"/>
    <w:rsid w:val="004A2A12"/>
    <w:rsid w:val="004A2CD5"/>
    <w:rsid w:val="004A4187"/>
    <w:rsid w:val="004A5117"/>
    <w:rsid w:val="004A63C1"/>
    <w:rsid w:val="004A6CA6"/>
    <w:rsid w:val="004A7556"/>
    <w:rsid w:val="004A7645"/>
    <w:rsid w:val="004B0D52"/>
    <w:rsid w:val="004B1959"/>
    <w:rsid w:val="004B4298"/>
    <w:rsid w:val="004B4989"/>
    <w:rsid w:val="004B54F6"/>
    <w:rsid w:val="004B6584"/>
    <w:rsid w:val="004B69F0"/>
    <w:rsid w:val="004B7AFF"/>
    <w:rsid w:val="004B7BEF"/>
    <w:rsid w:val="004B7FDD"/>
    <w:rsid w:val="004C0435"/>
    <w:rsid w:val="004C112F"/>
    <w:rsid w:val="004C1CE0"/>
    <w:rsid w:val="004C1D67"/>
    <w:rsid w:val="004C2247"/>
    <w:rsid w:val="004C2916"/>
    <w:rsid w:val="004C2AA6"/>
    <w:rsid w:val="004C39EB"/>
    <w:rsid w:val="004C7826"/>
    <w:rsid w:val="004D068B"/>
    <w:rsid w:val="004D102D"/>
    <w:rsid w:val="004D2644"/>
    <w:rsid w:val="004D2A69"/>
    <w:rsid w:val="004D30EC"/>
    <w:rsid w:val="004D4102"/>
    <w:rsid w:val="004D466C"/>
    <w:rsid w:val="004D49A7"/>
    <w:rsid w:val="004D4DED"/>
    <w:rsid w:val="004D543A"/>
    <w:rsid w:val="004D5ED9"/>
    <w:rsid w:val="004D65A8"/>
    <w:rsid w:val="004D77BE"/>
    <w:rsid w:val="004D798D"/>
    <w:rsid w:val="004E0B55"/>
    <w:rsid w:val="004E129A"/>
    <w:rsid w:val="004E2038"/>
    <w:rsid w:val="004E2BC9"/>
    <w:rsid w:val="004E38B1"/>
    <w:rsid w:val="004E4AA1"/>
    <w:rsid w:val="004E5A37"/>
    <w:rsid w:val="004E6B8D"/>
    <w:rsid w:val="004E7B92"/>
    <w:rsid w:val="004E7C49"/>
    <w:rsid w:val="004F0033"/>
    <w:rsid w:val="004F0789"/>
    <w:rsid w:val="004F07D4"/>
    <w:rsid w:val="004F3B3A"/>
    <w:rsid w:val="004F460D"/>
    <w:rsid w:val="004F4C23"/>
    <w:rsid w:val="004F59D4"/>
    <w:rsid w:val="004F601B"/>
    <w:rsid w:val="004F6371"/>
    <w:rsid w:val="004F6CC2"/>
    <w:rsid w:val="004F7730"/>
    <w:rsid w:val="005002FD"/>
    <w:rsid w:val="00501C7D"/>
    <w:rsid w:val="00501FCE"/>
    <w:rsid w:val="005026FB"/>
    <w:rsid w:val="005040DB"/>
    <w:rsid w:val="00504B3E"/>
    <w:rsid w:val="00504E35"/>
    <w:rsid w:val="00505C8B"/>
    <w:rsid w:val="00505D32"/>
    <w:rsid w:val="0050684A"/>
    <w:rsid w:val="005108E6"/>
    <w:rsid w:val="0051115F"/>
    <w:rsid w:val="00512DC6"/>
    <w:rsid w:val="0051381D"/>
    <w:rsid w:val="00513B53"/>
    <w:rsid w:val="005141C2"/>
    <w:rsid w:val="005152B0"/>
    <w:rsid w:val="0051697A"/>
    <w:rsid w:val="00516992"/>
    <w:rsid w:val="00517053"/>
    <w:rsid w:val="00517109"/>
    <w:rsid w:val="00517602"/>
    <w:rsid w:val="00520A49"/>
    <w:rsid w:val="0052331A"/>
    <w:rsid w:val="0052465C"/>
    <w:rsid w:val="0052469B"/>
    <w:rsid w:val="00524D4E"/>
    <w:rsid w:val="00526397"/>
    <w:rsid w:val="00526525"/>
    <w:rsid w:val="00527F38"/>
    <w:rsid w:val="00532326"/>
    <w:rsid w:val="0053281E"/>
    <w:rsid w:val="005328EE"/>
    <w:rsid w:val="00533A20"/>
    <w:rsid w:val="005349C8"/>
    <w:rsid w:val="0053556D"/>
    <w:rsid w:val="00535A6F"/>
    <w:rsid w:val="0053672A"/>
    <w:rsid w:val="00537DFB"/>
    <w:rsid w:val="005424F7"/>
    <w:rsid w:val="0054373C"/>
    <w:rsid w:val="00543D51"/>
    <w:rsid w:val="00543E0B"/>
    <w:rsid w:val="0054450D"/>
    <w:rsid w:val="00544F3F"/>
    <w:rsid w:val="00545CA5"/>
    <w:rsid w:val="00545D6C"/>
    <w:rsid w:val="00545D76"/>
    <w:rsid w:val="00546859"/>
    <w:rsid w:val="00546F6A"/>
    <w:rsid w:val="0055083A"/>
    <w:rsid w:val="00551374"/>
    <w:rsid w:val="00553650"/>
    <w:rsid w:val="00553D89"/>
    <w:rsid w:val="00553F72"/>
    <w:rsid w:val="0055463E"/>
    <w:rsid w:val="005558B6"/>
    <w:rsid w:val="00556111"/>
    <w:rsid w:val="00560CA5"/>
    <w:rsid w:val="00561702"/>
    <w:rsid w:val="0056257E"/>
    <w:rsid w:val="00562CAE"/>
    <w:rsid w:val="005633AD"/>
    <w:rsid w:val="00563B80"/>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1FA1"/>
    <w:rsid w:val="0059267E"/>
    <w:rsid w:val="00595C88"/>
    <w:rsid w:val="00596592"/>
    <w:rsid w:val="005966F7"/>
    <w:rsid w:val="005966F8"/>
    <w:rsid w:val="00596C06"/>
    <w:rsid w:val="00596FC3"/>
    <w:rsid w:val="00597693"/>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4441"/>
    <w:rsid w:val="005B4697"/>
    <w:rsid w:val="005B5003"/>
    <w:rsid w:val="005B58D6"/>
    <w:rsid w:val="005B6B77"/>
    <w:rsid w:val="005B75A4"/>
    <w:rsid w:val="005B7DD7"/>
    <w:rsid w:val="005C1413"/>
    <w:rsid w:val="005C2234"/>
    <w:rsid w:val="005C2648"/>
    <w:rsid w:val="005C2D9B"/>
    <w:rsid w:val="005C3841"/>
    <w:rsid w:val="005C3891"/>
    <w:rsid w:val="005C5DB5"/>
    <w:rsid w:val="005C645B"/>
    <w:rsid w:val="005C779A"/>
    <w:rsid w:val="005D0D4E"/>
    <w:rsid w:val="005D1F01"/>
    <w:rsid w:val="005D2F15"/>
    <w:rsid w:val="005D3BA2"/>
    <w:rsid w:val="005D450A"/>
    <w:rsid w:val="005D4B4D"/>
    <w:rsid w:val="005D5080"/>
    <w:rsid w:val="005D53EE"/>
    <w:rsid w:val="005D592E"/>
    <w:rsid w:val="005D5976"/>
    <w:rsid w:val="005D605D"/>
    <w:rsid w:val="005D6348"/>
    <w:rsid w:val="005D64DE"/>
    <w:rsid w:val="005D6A7E"/>
    <w:rsid w:val="005D6C9E"/>
    <w:rsid w:val="005D7386"/>
    <w:rsid w:val="005D7DB0"/>
    <w:rsid w:val="005E0B1C"/>
    <w:rsid w:val="005E1073"/>
    <w:rsid w:val="005E1192"/>
    <w:rsid w:val="005E1397"/>
    <w:rsid w:val="005E1918"/>
    <w:rsid w:val="005E19CD"/>
    <w:rsid w:val="005E1FC2"/>
    <w:rsid w:val="005E21DC"/>
    <w:rsid w:val="005E2F86"/>
    <w:rsid w:val="005E3EF2"/>
    <w:rsid w:val="005E42B4"/>
    <w:rsid w:val="005E45C3"/>
    <w:rsid w:val="005E4B33"/>
    <w:rsid w:val="005E4F9A"/>
    <w:rsid w:val="005E4FE3"/>
    <w:rsid w:val="005E5276"/>
    <w:rsid w:val="005E5EF8"/>
    <w:rsid w:val="005E5F8E"/>
    <w:rsid w:val="005E6753"/>
    <w:rsid w:val="005E68A9"/>
    <w:rsid w:val="005F0248"/>
    <w:rsid w:val="005F345C"/>
    <w:rsid w:val="005F3CE5"/>
    <w:rsid w:val="005F3D98"/>
    <w:rsid w:val="005F4627"/>
    <w:rsid w:val="005F46E6"/>
    <w:rsid w:val="005F60CA"/>
    <w:rsid w:val="005F6ABA"/>
    <w:rsid w:val="005F6F15"/>
    <w:rsid w:val="005F7278"/>
    <w:rsid w:val="005F7426"/>
    <w:rsid w:val="005F7A6B"/>
    <w:rsid w:val="00600B63"/>
    <w:rsid w:val="00600EF0"/>
    <w:rsid w:val="006021F5"/>
    <w:rsid w:val="0060352A"/>
    <w:rsid w:val="00607348"/>
    <w:rsid w:val="0061023F"/>
    <w:rsid w:val="006117B2"/>
    <w:rsid w:val="0061211A"/>
    <w:rsid w:val="0061238B"/>
    <w:rsid w:val="00613C91"/>
    <w:rsid w:val="006154A8"/>
    <w:rsid w:val="00615590"/>
    <w:rsid w:val="00615FDB"/>
    <w:rsid w:val="00616DB7"/>
    <w:rsid w:val="006207CF"/>
    <w:rsid w:val="00622E2E"/>
    <w:rsid w:val="00622E94"/>
    <w:rsid w:val="00623048"/>
    <w:rsid w:val="00625A9A"/>
    <w:rsid w:val="006265AE"/>
    <w:rsid w:val="006265BF"/>
    <w:rsid w:val="006267C8"/>
    <w:rsid w:val="00626867"/>
    <w:rsid w:val="006278BF"/>
    <w:rsid w:val="00630059"/>
    <w:rsid w:val="006301BB"/>
    <w:rsid w:val="00631100"/>
    <w:rsid w:val="00633033"/>
    <w:rsid w:val="006334D3"/>
    <w:rsid w:val="00633CEB"/>
    <w:rsid w:val="00633FAE"/>
    <w:rsid w:val="006344B8"/>
    <w:rsid w:val="0063461A"/>
    <w:rsid w:val="00634B62"/>
    <w:rsid w:val="00634D07"/>
    <w:rsid w:val="006370B8"/>
    <w:rsid w:val="006378A1"/>
    <w:rsid w:val="00640C35"/>
    <w:rsid w:val="00640FF1"/>
    <w:rsid w:val="0064127A"/>
    <w:rsid w:val="006417C7"/>
    <w:rsid w:val="00642D46"/>
    <w:rsid w:val="0064377F"/>
    <w:rsid w:val="00643BBE"/>
    <w:rsid w:val="00644A1B"/>
    <w:rsid w:val="006472C6"/>
    <w:rsid w:val="00647B94"/>
    <w:rsid w:val="00647BAC"/>
    <w:rsid w:val="00650BBD"/>
    <w:rsid w:val="00650FFC"/>
    <w:rsid w:val="00651213"/>
    <w:rsid w:val="00652543"/>
    <w:rsid w:val="00652A4A"/>
    <w:rsid w:val="00652BB6"/>
    <w:rsid w:val="00652D2E"/>
    <w:rsid w:val="00654199"/>
    <w:rsid w:val="00654C21"/>
    <w:rsid w:val="00656323"/>
    <w:rsid w:val="00656498"/>
    <w:rsid w:val="00656FD1"/>
    <w:rsid w:val="006573F3"/>
    <w:rsid w:val="00657EDF"/>
    <w:rsid w:val="0066017E"/>
    <w:rsid w:val="00660859"/>
    <w:rsid w:val="00660CA3"/>
    <w:rsid w:val="00662093"/>
    <w:rsid w:val="00662600"/>
    <w:rsid w:val="00663265"/>
    <w:rsid w:val="006639F4"/>
    <w:rsid w:val="00664606"/>
    <w:rsid w:val="0066539D"/>
    <w:rsid w:val="006657E5"/>
    <w:rsid w:val="00666203"/>
    <w:rsid w:val="0066787D"/>
    <w:rsid w:val="00670412"/>
    <w:rsid w:val="00670A9C"/>
    <w:rsid w:val="00670BB2"/>
    <w:rsid w:val="00671F40"/>
    <w:rsid w:val="00671FDC"/>
    <w:rsid w:val="006723D5"/>
    <w:rsid w:val="00672A53"/>
    <w:rsid w:val="00673922"/>
    <w:rsid w:val="00673A4B"/>
    <w:rsid w:val="00673E91"/>
    <w:rsid w:val="006743FF"/>
    <w:rsid w:val="00674AE5"/>
    <w:rsid w:val="00674CE7"/>
    <w:rsid w:val="00676249"/>
    <w:rsid w:val="006769E2"/>
    <w:rsid w:val="00676C8C"/>
    <w:rsid w:val="00676E46"/>
    <w:rsid w:val="00677173"/>
    <w:rsid w:val="00677ACB"/>
    <w:rsid w:val="00680F8D"/>
    <w:rsid w:val="00681C7B"/>
    <w:rsid w:val="006823BA"/>
    <w:rsid w:val="0068298A"/>
    <w:rsid w:val="00683791"/>
    <w:rsid w:val="0068390E"/>
    <w:rsid w:val="00683AE4"/>
    <w:rsid w:val="0068467B"/>
    <w:rsid w:val="00684CF9"/>
    <w:rsid w:val="00684FC4"/>
    <w:rsid w:val="006854C5"/>
    <w:rsid w:val="00686C7E"/>
    <w:rsid w:val="00686F59"/>
    <w:rsid w:val="00691F5A"/>
    <w:rsid w:val="0069255A"/>
    <w:rsid w:val="0069555E"/>
    <w:rsid w:val="006955DA"/>
    <w:rsid w:val="006957FB"/>
    <w:rsid w:val="00695991"/>
    <w:rsid w:val="006961B7"/>
    <w:rsid w:val="00697D6C"/>
    <w:rsid w:val="006A09C1"/>
    <w:rsid w:val="006A0C6B"/>
    <w:rsid w:val="006A2F15"/>
    <w:rsid w:val="006A3453"/>
    <w:rsid w:val="006A3782"/>
    <w:rsid w:val="006A4691"/>
    <w:rsid w:val="006A4FE8"/>
    <w:rsid w:val="006A5D88"/>
    <w:rsid w:val="006A629F"/>
    <w:rsid w:val="006A6536"/>
    <w:rsid w:val="006A6FC2"/>
    <w:rsid w:val="006A7123"/>
    <w:rsid w:val="006A7F6E"/>
    <w:rsid w:val="006B4D6F"/>
    <w:rsid w:val="006B4EB3"/>
    <w:rsid w:val="006B5470"/>
    <w:rsid w:val="006B5649"/>
    <w:rsid w:val="006B5FFF"/>
    <w:rsid w:val="006B6C1B"/>
    <w:rsid w:val="006B7193"/>
    <w:rsid w:val="006B7E58"/>
    <w:rsid w:val="006C02E0"/>
    <w:rsid w:val="006C0FCF"/>
    <w:rsid w:val="006C1035"/>
    <w:rsid w:val="006C19BA"/>
    <w:rsid w:val="006C1AA7"/>
    <w:rsid w:val="006C2BC0"/>
    <w:rsid w:val="006C2DEB"/>
    <w:rsid w:val="006C3F16"/>
    <w:rsid w:val="006C40E9"/>
    <w:rsid w:val="006C431D"/>
    <w:rsid w:val="006C69F9"/>
    <w:rsid w:val="006C6D27"/>
    <w:rsid w:val="006C79D3"/>
    <w:rsid w:val="006D0C1D"/>
    <w:rsid w:val="006D1025"/>
    <w:rsid w:val="006D1926"/>
    <w:rsid w:val="006D22FF"/>
    <w:rsid w:val="006D3276"/>
    <w:rsid w:val="006D5C3E"/>
    <w:rsid w:val="006D6718"/>
    <w:rsid w:val="006D7188"/>
    <w:rsid w:val="006D7332"/>
    <w:rsid w:val="006D7812"/>
    <w:rsid w:val="006E0A14"/>
    <w:rsid w:val="006E0C78"/>
    <w:rsid w:val="006E2570"/>
    <w:rsid w:val="006E41BF"/>
    <w:rsid w:val="006E438D"/>
    <w:rsid w:val="006E4CE0"/>
    <w:rsid w:val="006E59BF"/>
    <w:rsid w:val="006E5BFB"/>
    <w:rsid w:val="006F03EE"/>
    <w:rsid w:val="006F0493"/>
    <w:rsid w:val="006F0C57"/>
    <w:rsid w:val="006F1639"/>
    <w:rsid w:val="006F1F5F"/>
    <w:rsid w:val="006F218B"/>
    <w:rsid w:val="006F2424"/>
    <w:rsid w:val="006F4489"/>
    <w:rsid w:val="006F6974"/>
    <w:rsid w:val="007002A5"/>
    <w:rsid w:val="00700F7D"/>
    <w:rsid w:val="0070121C"/>
    <w:rsid w:val="007013C5"/>
    <w:rsid w:val="007013E6"/>
    <w:rsid w:val="00701A5D"/>
    <w:rsid w:val="0070303C"/>
    <w:rsid w:val="007057A8"/>
    <w:rsid w:val="0070674E"/>
    <w:rsid w:val="007068E9"/>
    <w:rsid w:val="00707CF2"/>
    <w:rsid w:val="00710918"/>
    <w:rsid w:val="00710BA3"/>
    <w:rsid w:val="00712AEB"/>
    <w:rsid w:val="00713D6F"/>
    <w:rsid w:val="0071657A"/>
    <w:rsid w:val="007170B0"/>
    <w:rsid w:val="00717641"/>
    <w:rsid w:val="00717CE6"/>
    <w:rsid w:val="007200D3"/>
    <w:rsid w:val="007208C6"/>
    <w:rsid w:val="007209FE"/>
    <w:rsid w:val="0072140C"/>
    <w:rsid w:val="0072174C"/>
    <w:rsid w:val="007223A0"/>
    <w:rsid w:val="007224D7"/>
    <w:rsid w:val="007225E5"/>
    <w:rsid w:val="007228AB"/>
    <w:rsid w:val="00723517"/>
    <w:rsid w:val="00724BBE"/>
    <w:rsid w:val="00725D53"/>
    <w:rsid w:val="00726589"/>
    <w:rsid w:val="00726D4C"/>
    <w:rsid w:val="00727577"/>
    <w:rsid w:val="007278E5"/>
    <w:rsid w:val="00727D10"/>
    <w:rsid w:val="00727EF2"/>
    <w:rsid w:val="00732874"/>
    <w:rsid w:val="0073423C"/>
    <w:rsid w:val="00734A31"/>
    <w:rsid w:val="0073576E"/>
    <w:rsid w:val="007358F1"/>
    <w:rsid w:val="0073667F"/>
    <w:rsid w:val="00736BA6"/>
    <w:rsid w:val="0073719B"/>
    <w:rsid w:val="00740113"/>
    <w:rsid w:val="0074012C"/>
    <w:rsid w:val="00740CAB"/>
    <w:rsid w:val="007417BB"/>
    <w:rsid w:val="007424A7"/>
    <w:rsid w:val="00742AF8"/>
    <w:rsid w:val="007435A2"/>
    <w:rsid w:val="00744200"/>
    <w:rsid w:val="007442E8"/>
    <w:rsid w:val="007458C5"/>
    <w:rsid w:val="00745BC9"/>
    <w:rsid w:val="007472D0"/>
    <w:rsid w:val="0074742C"/>
    <w:rsid w:val="00750ADA"/>
    <w:rsid w:val="0075157C"/>
    <w:rsid w:val="0075349C"/>
    <w:rsid w:val="00753CDF"/>
    <w:rsid w:val="00753F26"/>
    <w:rsid w:val="00754F7D"/>
    <w:rsid w:val="00755E93"/>
    <w:rsid w:val="007561E2"/>
    <w:rsid w:val="007566D5"/>
    <w:rsid w:val="00757A58"/>
    <w:rsid w:val="00760A9D"/>
    <w:rsid w:val="0076166A"/>
    <w:rsid w:val="00762037"/>
    <w:rsid w:val="00762186"/>
    <w:rsid w:val="0076286B"/>
    <w:rsid w:val="00763889"/>
    <w:rsid w:val="00764AD6"/>
    <w:rsid w:val="00764D4E"/>
    <w:rsid w:val="0076510D"/>
    <w:rsid w:val="00765CB0"/>
    <w:rsid w:val="00767202"/>
    <w:rsid w:val="00770143"/>
    <w:rsid w:val="007702F4"/>
    <w:rsid w:val="00771339"/>
    <w:rsid w:val="00771423"/>
    <w:rsid w:val="007732F8"/>
    <w:rsid w:val="00774CF8"/>
    <w:rsid w:val="00775141"/>
    <w:rsid w:val="0077531C"/>
    <w:rsid w:val="007762F3"/>
    <w:rsid w:val="00777973"/>
    <w:rsid w:val="00777A44"/>
    <w:rsid w:val="00777E8D"/>
    <w:rsid w:val="00780FC0"/>
    <w:rsid w:val="007814C8"/>
    <w:rsid w:val="007829EC"/>
    <w:rsid w:val="00782D8E"/>
    <w:rsid w:val="00783237"/>
    <w:rsid w:val="00783B10"/>
    <w:rsid w:val="00785A14"/>
    <w:rsid w:val="00785FA0"/>
    <w:rsid w:val="00786196"/>
    <w:rsid w:val="00786292"/>
    <w:rsid w:val="00787D93"/>
    <w:rsid w:val="00790254"/>
    <w:rsid w:val="00791939"/>
    <w:rsid w:val="00792001"/>
    <w:rsid w:val="007927EA"/>
    <w:rsid w:val="007931F6"/>
    <w:rsid w:val="007943A4"/>
    <w:rsid w:val="00794953"/>
    <w:rsid w:val="00794A90"/>
    <w:rsid w:val="00795563"/>
    <w:rsid w:val="00795677"/>
    <w:rsid w:val="00795AF4"/>
    <w:rsid w:val="00796EB1"/>
    <w:rsid w:val="007979F8"/>
    <w:rsid w:val="007A017B"/>
    <w:rsid w:val="007A1355"/>
    <w:rsid w:val="007A1643"/>
    <w:rsid w:val="007A1A9E"/>
    <w:rsid w:val="007A2A98"/>
    <w:rsid w:val="007A2ABF"/>
    <w:rsid w:val="007A2F7E"/>
    <w:rsid w:val="007A362F"/>
    <w:rsid w:val="007A399F"/>
    <w:rsid w:val="007A45BD"/>
    <w:rsid w:val="007A5082"/>
    <w:rsid w:val="007A5B88"/>
    <w:rsid w:val="007A68DF"/>
    <w:rsid w:val="007A70E7"/>
    <w:rsid w:val="007A74EA"/>
    <w:rsid w:val="007B09AE"/>
    <w:rsid w:val="007B0CD0"/>
    <w:rsid w:val="007B4D48"/>
    <w:rsid w:val="007B55FD"/>
    <w:rsid w:val="007B7551"/>
    <w:rsid w:val="007B7D4D"/>
    <w:rsid w:val="007C013D"/>
    <w:rsid w:val="007C05C5"/>
    <w:rsid w:val="007C0935"/>
    <w:rsid w:val="007C0A22"/>
    <w:rsid w:val="007C1278"/>
    <w:rsid w:val="007C1DDF"/>
    <w:rsid w:val="007C2375"/>
    <w:rsid w:val="007C384D"/>
    <w:rsid w:val="007C4641"/>
    <w:rsid w:val="007C5705"/>
    <w:rsid w:val="007C613D"/>
    <w:rsid w:val="007C66F8"/>
    <w:rsid w:val="007C6C83"/>
    <w:rsid w:val="007C72CE"/>
    <w:rsid w:val="007C7E6B"/>
    <w:rsid w:val="007C7F31"/>
    <w:rsid w:val="007C7F76"/>
    <w:rsid w:val="007D0AA8"/>
    <w:rsid w:val="007D13D5"/>
    <w:rsid w:val="007D24E4"/>
    <w:rsid w:val="007D304B"/>
    <w:rsid w:val="007D4BE0"/>
    <w:rsid w:val="007D5BC0"/>
    <w:rsid w:val="007D7335"/>
    <w:rsid w:val="007D7AAC"/>
    <w:rsid w:val="007D7FDC"/>
    <w:rsid w:val="007E03CF"/>
    <w:rsid w:val="007E094B"/>
    <w:rsid w:val="007E0A8E"/>
    <w:rsid w:val="007E1EEA"/>
    <w:rsid w:val="007E2AFB"/>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9D5"/>
    <w:rsid w:val="007F4C1C"/>
    <w:rsid w:val="007F5173"/>
    <w:rsid w:val="007F528F"/>
    <w:rsid w:val="007F7175"/>
    <w:rsid w:val="008001B6"/>
    <w:rsid w:val="00800D29"/>
    <w:rsid w:val="00800E27"/>
    <w:rsid w:val="008016B9"/>
    <w:rsid w:val="00801FD9"/>
    <w:rsid w:val="00802762"/>
    <w:rsid w:val="00802A8A"/>
    <w:rsid w:val="0080439E"/>
    <w:rsid w:val="00804A93"/>
    <w:rsid w:val="00805B91"/>
    <w:rsid w:val="00805C16"/>
    <w:rsid w:val="008066BF"/>
    <w:rsid w:val="00806C68"/>
    <w:rsid w:val="00807CB8"/>
    <w:rsid w:val="008102C1"/>
    <w:rsid w:val="00810D3F"/>
    <w:rsid w:val="008110FC"/>
    <w:rsid w:val="0081233D"/>
    <w:rsid w:val="00812696"/>
    <w:rsid w:val="00813463"/>
    <w:rsid w:val="00813C90"/>
    <w:rsid w:val="00814D5F"/>
    <w:rsid w:val="008154AA"/>
    <w:rsid w:val="0081580C"/>
    <w:rsid w:val="008160C6"/>
    <w:rsid w:val="00816990"/>
    <w:rsid w:val="00816A74"/>
    <w:rsid w:val="00817EAE"/>
    <w:rsid w:val="00817FF7"/>
    <w:rsid w:val="008212A8"/>
    <w:rsid w:val="00821707"/>
    <w:rsid w:val="00822A1B"/>
    <w:rsid w:val="00823108"/>
    <w:rsid w:val="00823508"/>
    <w:rsid w:val="0082356F"/>
    <w:rsid w:val="0082408B"/>
    <w:rsid w:val="0082425D"/>
    <w:rsid w:val="00824C60"/>
    <w:rsid w:val="0082597E"/>
    <w:rsid w:val="00825EB9"/>
    <w:rsid w:val="00827BE8"/>
    <w:rsid w:val="0083132E"/>
    <w:rsid w:val="008313F8"/>
    <w:rsid w:val="00831E3F"/>
    <w:rsid w:val="00831FB6"/>
    <w:rsid w:val="00832259"/>
    <w:rsid w:val="00832429"/>
    <w:rsid w:val="00832A22"/>
    <w:rsid w:val="008333CC"/>
    <w:rsid w:val="00833E4D"/>
    <w:rsid w:val="00835AC9"/>
    <w:rsid w:val="00835C89"/>
    <w:rsid w:val="008361D9"/>
    <w:rsid w:val="0083639C"/>
    <w:rsid w:val="00836ADF"/>
    <w:rsid w:val="0083732F"/>
    <w:rsid w:val="008375F8"/>
    <w:rsid w:val="00837615"/>
    <w:rsid w:val="00837E74"/>
    <w:rsid w:val="00840F09"/>
    <w:rsid w:val="008422B7"/>
    <w:rsid w:val="0084304D"/>
    <w:rsid w:val="008437FA"/>
    <w:rsid w:val="008442AD"/>
    <w:rsid w:val="008446CA"/>
    <w:rsid w:val="0084486A"/>
    <w:rsid w:val="008450E3"/>
    <w:rsid w:val="00845E1B"/>
    <w:rsid w:val="008460E1"/>
    <w:rsid w:val="008464B2"/>
    <w:rsid w:val="008471FD"/>
    <w:rsid w:val="0084757A"/>
    <w:rsid w:val="00847BC1"/>
    <w:rsid w:val="0085002F"/>
    <w:rsid w:val="00850CA2"/>
    <w:rsid w:val="00852877"/>
    <w:rsid w:val="00852B42"/>
    <w:rsid w:val="008540CC"/>
    <w:rsid w:val="008546AC"/>
    <w:rsid w:val="00855EC4"/>
    <w:rsid w:val="00857E2F"/>
    <w:rsid w:val="0086036E"/>
    <w:rsid w:val="00860D5B"/>
    <w:rsid w:val="00861D15"/>
    <w:rsid w:val="00861DF4"/>
    <w:rsid w:val="00861F44"/>
    <w:rsid w:val="008623B2"/>
    <w:rsid w:val="008623C4"/>
    <w:rsid w:val="00862430"/>
    <w:rsid w:val="00863711"/>
    <w:rsid w:val="00863F99"/>
    <w:rsid w:val="00864AEB"/>
    <w:rsid w:val="008666F4"/>
    <w:rsid w:val="00866995"/>
    <w:rsid w:val="008675AA"/>
    <w:rsid w:val="00867752"/>
    <w:rsid w:val="00867D85"/>
    <w:rsid w:val="00867DD2"/>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D43"/>
    <w:rsid w:val="00886FFF"/>
    <w:rsid w:val="008872C5"/>
    <w:rsid w:val="00887DE5"/>
    <w:rsid w:val="00890BC9"/>
    <w:rsid w:val="00891AA6"/>
    <w:rsid w:val="00891D31"/>
    <w:rsid w:val="00893007"/>
    <w:rsid w:val="00893C25"/>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26F"/>
    <w:rsid w:val="008A3829"/>
    <w:rsid w:val="008A44A4"/>
    <w:rsid w:val="008A518D"/>
    <w:rsid w:val="008A5561"/>
    <w:rsid w:val="008A57E3"/>
    <w:rsid w:val="008A5E8A"/>
    <w:rsid w:val="008A60BB"/>
    <w:rsid w:val="008A673C"/>
    <w:rsid w:val="008A6E38"/>
    <w:rsid w:val="008B0496"/>
    <w:rsid w:val="008B0592"/>
    <w:rsid w:val="008B14EF"/>
    <w:rsid w:val="008B16D6"/>
    <w:rsid w:val="008B1C36"/>
    <w:rsid w:val="008B2E55"/>
    <w:rsid w:val="008B415B"/>
    <w:rsid w:val="008B6AE7"/>
    <w:rsid w:val="008B6C82"/>
    <w:rsid w:val="008B6CCE"/>
    <w:rsid w:val="008B7912"/>
    <w:rsid w:val="008C011A"/>
    <w:rsid w:val="008C01CC"/>
    <w:rsid w:val="008C0CC6"/>
    <w:rsid w:val="008C0D50"/>
    <w:rsid w:val="008C1977"/>
    <w:rsid w:val="008C1C98"/>
    <w:rsid w:val="008C37F1"/>
    <w:rsid w:val="008C414C"/>
    <w:rsid w:val="008C4844"/>
    <w:rsid w:val="008C4B67"/>
    <w:rsid w:val="008C5045"/>
    <w:rsid w:val="008C6B5B"/>
    <w:rsid w:val="008C6D44"/>
    <w:rsid w:val="008C72C9"/>
    <w:rsid w:val="008C73E5"/>
    <w:rsid w:val="008C7DD3"/>
    <w:rsid w:val="008D0917"/>
    <w:rsid w:val="008D0E3C"/>
    <w:rsid w:val="008D1D66"/>
    <w:rsid w:val="008D2CEA"/>
    <w:rsid w:val="008D3EF9"/>
    <w:rsid w:val="008D56FF"/>
    <w:rsid w:val="008D5B0B"/>
    <w:rsid w:val="008D6CA3"/>
    <w:rsid w:val="008D726A"/>
    <w:rsid w:val="008D7490"/>
    <w:rsid w:val="008D7A3E"/>
    <w:rsid w:val="008E058F"/>
    <w:rsid w:val="008E0BE7"/>
    <w:rsid w:val="008E1851"/>
    <w:rsid w:val="008E1926"/>
    <w:rsid w:val="008E36B7"/>
    <w:rsid w:val="008E4A5A"/>
    <w:rsid w:val="008E4AEB"/>
    <w:rsid w:val="008E4F6E"/>
    <w:rsid w:val="008E503F"/>
    <w:rsid w:val="008E507E"/>
    <w:rsid w:val="008E53D3"/>
    <w:rsid w:val="008E5B12"/>
    <w:rsid w:val="008E62F5"/>
    <w:rsid w:val="008E6B66"/>
    <w:rsid w:val="008E7CD9"/>
    <w:rsid w:val="008E7D24"/>
    <w:rsid w:val="008F10B6"/>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6586"/>
    <w:rsid w:val="008F6983"/>
    <w:rsid w:val="008F7729"/>
    <w:rsid w:val="00900589"/>
    <w:rsid w:val="00900E69"/>
    <w:rsid w:val="00901B03"/>
    <w:rsid w:val="00902087"/>
    <w:rsid w:val="009020AF"/>
    <w:rsid w:val="00903313"/>
    <w:rsid w:val="0090349E"/>
    <w:rsid w:val="00903CCF"/>
    <w:rsid w:val="009041B2"/>
    <w:rsid w:val="00904EB5"/>
    <w:rsid w:val="0090500E"/>
    <w:rsid w:val="009050A0"/>
    <w:rsid w:val="00906770"/>
    <w:rsid w:val="00906B8F"/>
    <w:rsid w:val="00910DCB"/>
    <w:rsid w:val="00911ABB"/>
    <w:rsid w:val="0091244D"/>
    <w:rsid w:val="0091364B"/>
    <w:rsid w:val="00914A6B"/>
    <w:rsid w:val="00914A8C"/>
    <w:rsid w:val="00914AF0"/>
    <w:rsid w:val="00916BAF"/>
    <w:rsid w:val="009178C8"/>
    <w:rsid w:val="00917B23"/>
    <w:rsid w:val="00917E28"/>
    <w:rsid w:val="0092088E"/>
    <w:rsid w:val="00921FC7"/>
    <w:rsid w:val="00922935"/>
    <w:rsid w:val="00922966"/>
    <w:rsid w:val="00922E79"/>
    <w:rsid w:val="0092308E"/>
    <w:rsid w:val="009235C9"/>
    <w:rsid w:val="00924467"/>
    <w:rsid w:val="00924BEB"/>
    <w:rsid w:val="00924BEC"/>
    <w:rsid w:val="00924D94"/>
    <w:rsid w:val="00925C1E"/>
    <w:rsid w:val="009263A4"/>
    <w:rsid w:val="009270F8"/>
    <w:rsid w:val="00927928"/>
    <w:rsid w:val="0093040D"/>
    <w:rsid w:val="00934465"/>
    <w:rsid w:val="00934C46"/>
    <w:rsid w:val="009350A5"/>
    <w:rsid w:val="00935D4C"/>
    <w:rsid w:val="00936B67"/>
    <w:rsid w:val="00937CB3"/>
    <w:rsid w:val="00940A03"/>
    <w:rsid w:val="00940C12"/>
    <w:rsid w:val="00941241"/>
    <w:rsid w:val="009426D6"/>
    <w:rsid w:val="00942E62"/>
    <w:rsid w:val="0094342E"/>
    <w:rsid w:val="0094484A"/>
    <w:rsid w:val="00944A84"/>
    <w:rsid w:val="00945403"/>
    <w:rsid w:val="00947488"/>
    <w:rsid w:val="00951C29"/>
    <w:rsid w:val="009523BB"/>
    <w:rsid w:val="00952623"/>
    <w:rsid w:val="00954756"/>
    <w:rsid w:val="00954988"/>
    <w:rsid w:val="009554DA"/>
    <w:rsid w:val="00960461"/>
    <w:rsid w:val="00960A54"/>
    <w:rsid w:val="00961204"/>
    <w:rsid w:val="00961EB0"/>
    <w:rsid w:val="00961F2F"/>
    <w:rsid w:val="00962D78"/>
    <w:rsid w:val="0096351F"/>
    <w:rsid w:val="00963CC0"/>
    <w:rsid w:val="00964615"/>
    <w:rsid w:val="009660BA"/>
    <w:rsid w:val="00966332"/>
    <w:rsid w:val="009675A0"/>
    <w:rsid w:val="00967F74"/>
    <w:rsid w:val="0097024D"/>
    <w:rsid w:val="00972634"/>
    <w:rsid w:val="0097297C"/>
    <w:rsid w:val="0097389C"/>
    <w:rsid w:val="009741B5"/>
    <w:rsid w:val="00974463"/>
    <w:rsid w:val="009754F9"/>
    <w:rsid w:val="00975591"/>
    <w:rsid w:val="00977174"/>
    <w:rsid w:val="009774FF"/>
    <w:rsid w:val="009802A0"/>
    <w:rsid w:val="00982D96"/>
    <w:rsid w:val="00982F28"/>
    <w:rsid w:val="0098526F"/>
    <w:rsid w:val="00986194"/>
    <w:rsid w:val="0098701F"/>
    <w:rsid w:val="00987A96"/>
    <w:rsid w:val="00993088"/>
    <w:rsid w:val="00993AD3"/>
    <w:rsid w:val="009971DB"/>
    <w:rsid w:val="00997338"/>
    <w:rsid w:val="00997809"/>
    <w:rsid w:val="00997B23"/>
    <w:rsid w:val="009A0C96"/>
    <w:rsid w:val="009A12DF"/>
    <w:rsid w:val="009A15E7"/>
    <w:rsid w:val="009A2A34"/>
    <w:rsid w:val="009A3287"/>
    <w:rsid w:val="009A3854"/>
    <w:rsid w:val="009A3CFB"/>
    <w:rsid w:val="009A4159"/>
    <w:rsid w:val="009A4DA9"/>
    <w:rsid w:val="009A5CF0"/>
    <w:rsid w:val="009A60BC"/>
    <w:rsid w:val="009A688F"/>
    <w:rsid w:val="009A6B28"/>
    <w:rsid w:val="009A78D5"/>
    <w:rsid w:val="009A7963"/>
    <w:rsid w:val="009A7D78"/>
    <w:rsid w:val="009B0119"/>
    <w:rsid w:val="009B0AC6"/>
    <w:rsid w:val="009B2206"/>
    <w:rsid w:val="009B3680"/>
    <w:rsid w:val="009B3BB7"/>
    <w:rsid w:val="009B4EA4"/>
    <w:rsid w:val="009B58B7"/>
    <w:rsid w:val="009B6157"/>
    <w:rsid w:val="009C0503"/>
    <w:rsid w:val="009C07C7"/>
    <w:rsid w:val="009C0CF6"/>
    <w:rsid w:val="009C0E47"/>
    <w:rsid w:val="009C10D9"/>
    <w:rsid w:val="009C1341"/>
    <w:rsid w:val="009C2596"/>
    <w:rsid w:val="009C2715"/>
    <w:rsid w:val="009C2D01"/>
    <w:rsid w:val="009C3235"/>
    <w:rsid w:val="009C58AB"/>
    <w:rsid w:val="009C61F1"/>
    <w:rsid w:val="009C6755"/>
    <w:rsid w:val="009C7077"/>
    <w:rsid w:val="009C71C3"/>
    <w:rsid w:val="009C73AB"/>
    <w:rsid w:val="009C7453"/>
    <w:rsid w:val="009C7711"/>
    <w:rsid w:val="009D01A5"/>
    <w:rsid w:val="009D05C2"/>
    <w:rsid w:val="009D1A3B"/>
    <w:rsid w:val="009D1BBE"/>
    <w:rsid w:val="009D1E7E"/>
    <w:rsid w:val="009D24D0"/>
    <w:rsid w:val="009D2D86"/>
    <w:rsid w:val="009D3B61"/>
    <w:rsid w:val="009D3C05"/>
    <w:rsid w:val="009D3FBE"/>
    <w:rsid w:val="009D458B"/>
    <w:rsid w:val="009D4E50"/>
    <w:rsid w:val="009D504C"/>
    <w:rsid w:val="009D59C5"/>
    <w:rsid w:val="009D7F77"/>
    <w:rsid w:val="009E1198"/>
    <w:rsid w:val="009E1CE3"/>
    <w:rsid w:val="009E2115"/>
    <w:rsid w:val="009E2F7B"/>
    <w:rsid w:val="009E3921"/>
    <w:rsid w:val="009E3FAF"/>
    <w:rsid w:val="009E4AD1"/>
    <w:rsid w:val="009E5069"/>
    <w:rsid w:val="009E52B0"/>
    <w:rsid w:val="009E5454"/>
    <w:rsid w:val="009E6311"/>
    <w:rsid w:val="009E6D76"/>
    <w:rsid w:val="009E7B7B"/>
    <w:rsid w:val="009E7C38"/>
    <w:rsid w:val="009E7D52"/>
    <w:rsid w:val="009F02E4"/>
    <w:rsid w:val="009F032F"/>
    <w:rsid w:val="009F0D4A"/>
    <w:rsid w:val="009F29DF"/>
    <w:rsid w:val="009F2EF7"/>
    <w:rsid w:val="009F302F"/>
    <w:rsid w:val="009F490C"/>
    <w:rsid w:val="009F50C4"/>
    <w:rsid w:val="009F5358"/>
    <w:rsid w:val="009F5848"/>
    <w:rsid w:val="009F6288"/>
    <w:rsid w:val="009F7A8B"/>
    <w:rsid w:val="00A001CE"/>
    <w:rsid w:val="00A00297"/>
    <w:rsid w:val="00A00D72"/>
    <w:rsid w:val="00A01826"/>
    <w:rsid w:val="00A0207E"/>
    <w:rsid w:val="00A02FE1"/>
    <w:rsid w:val="00A0541E"/>
    <w:rsid w:val="00A06398"/>
    <w:rsid w:val="00A06DC8"/>
    <w:rsid w:val="00A06F4A"/>
    <w:rsid w:val="00A07F49"/>
    <w:rsid w:val="00A1411F"/>
    <w:rsid w:val="00A14696"/>
    <w:rsid w:val="00A151A9"/>
    <w:rsid w:val="00A1746A"/>
    <w:rsid w:val="00A1790C"/>
    <w:rsid w:val="00A205A8"/>
    <w:rsid w:val="00A20E48"/>
    <w:rsid w:val="00A21A78"/>
    <w:rsid w:val="00A21C72"/>
    <w:rsid w:val="00A21F02"/>
    <w:rsid w:val="00A22BAB"/>
    <w:rsid w:val="00A23030"/>
    <w:rsid w:val="00A2338E"/>
    <w:rsid w:val="00A2374B"/>
    <w:rsid w:val="00A2439A"/>
    <w:rsid w:val="00A246A7"/>
    <w:rsid w:val="00A24E51"/>
    <w:rsid w:val="00A25269"/>
    <w:rsid w:val="00A255CE"/>
    <w:rsid w:val="00A2653D"/>
    <w:rsid w:val="00A26AE6"/>
    <w:rsid w:val="00A271DF"/>
    <w:rsid w:val="00A2778F"/>
    <w:rsid w:val="00A30B35"/>
    <w:rsid w:val="00A311D5"/>
    <w:rsid w:val="00A31ABA"/>
    <w:rsid w:val="00A320C0"/>
    <w:rsid w:val="00A32EA9"/>
    <w:rsid w:val="00A33DD3"/>
    <w:rsid w:val="00A3483B"/>
    <w:rsid w:val="00A359F8"/>
    <w:rsid w:val="00A36B17"/>
    <w:rsid w:val="00A372DE"/>
    <w:rsid w:val="00A3798A"/>
    <w:rsid w:val="00A40490"/>
    <w:rsid w:val="00A40841"/>
    <w:rsid w:val="00A40EA3"/>
    <w:rsid w:val="00A41241"/>
    <w:rsid w:val="00A4194C"/>
    <w:rsid w:val="00A42274"/>
    <w:rsid w:val="00A42393"/>
    <w:rsid w:val="00A4247A"/>
    <w:rsid w:val="00A43087"/>
    <w:rsid w:val="00A43BF6"/>
    <w:rsid w:val="00A44C89"/>
    <w:rsid w:val="00A44FFB"/>
    <w:rsid w:val="00A450D6"/>
    <w:rsid w:val="00A45A12"/>
    <w:rsid w:val="00A46DC4"/>
    <w:rsid w:val="00A502BC"/>
    <w:rsid w:val="00A50539"/>
    <w:rsid w:val="00A50B8F"/>
    <w:rsid w:val="00A53EE2"/>
    <w:rsid w:val="00A53F85"/>
    <w:rsid w:val="00A544D4"/>
    <w:rsid w:val="00A546F7"/>
    <w:rsid w:val="00A54E4F"/>
    <w:rsid w:val="00A553D7"/>
    <w:rsid w:val="00A55EA0"/>
    <w:rsid w:val="00A56D3C"/>
    <w:rsid w:val="00A56EAE"/>
    <w:rsid w:val="00A645E8"/>
    <w:rsid w:val="00A64721"/>
    <w:rsid w:val="00A64929"/>
    <w:rsid w:val="00A66580"/>
    <w:rsid w:val="00A66879"/>
    <w:rsid w:val="00A669CB"/>
    <w:rsid w:val="00A66C95"/>
    <w:rsid w:val="00A673C8"/>
    <w:rsid w:val="00A677DE"/>
    <w:rsid w:val="00A67D9E"/>
    <w:rsid w:val="00A703B5"/>
    <w:rsid w:val="00A70A93"/>
    <w:rsid w:val="00A70C06"/>
    <w:rsid w:val="00A71D01"/>
    <w:rsid w:val="00A72355"/>
    <w:rsid w:val="00A723DE"/>
    <w:rsid w:val="00A727E3"/>
    <w:rsid w:val="00A72962"/>
    <w:rsid w:val="00A73082"/>
    <w:rsid w:val="00A7315C"/>
    <w:rsid w:val="00A732D2"/>
    <w:rsid w:val="00A75674"/>
    <w:rsid w:val="00A7625B"/>
    <w:rsid w:val="00A76BC2"/>
    <w:rsid w:val="00A76C5E"/>
    <w:rsid w:val="00A76DF6"/>
    <w:rsid w:val="00A81F4F"/>
    <w:rsid w:val="00A82638"/>
    <w:rsid w:val="00A82829"/>
    <w:rsid w:val="00A8291A"/>
    <w:rsid w:val="00A8312B"/>
    <w:rsid w:val="00A83396"/>
    <w:rsid w:val="00A838FB"/>
    <w:rsid w:val="00A83D66"/>
    <w:rsid w:val="00A848DB"/>
    <w:rsid w:val="00A84DF6"/>
    <w:rsid w:val="00A85454"/>
    <w:rsid w:val="00A85A15"/>
    <w:rsid w:val="00A85EC9"/>
    <w:rsid w:val="00A87B19"/>
    <w:rsid w:val="00A907C8"/>
    <w:rsid w:val="00A90F6C"/>
    <w:rsid w:val="00A92314"/>
    <w:rsid w:val="00A94180"/>
    <w:rsid w:val="00A94BC2"/>
    <w:rsid w:val="00A94D24"/>
    <w:rsid w:val="00A96289"/>
    <w:rsid w:val="00A97173"/>
    <w:rsid w:val="00A97344"/>
    <w:rsid w:val="00A9748E"/>
    <w:rsid w:val="00A97516"/>
    <w:rsid w:val="00AA1530"/>
    <w:rsid w:val="00AA1B5E"/>
    <w:rsid w:val="00AA2718"/>
    <w:rsid w:val="00AA27B1"/>
    <w:rsid w:val="00AA412C"/>
    <w:rsid w:val="00AA5E93"/>
    <w:rsid w:val="00AB0DC8"/>
    <w:rsid w:val="00AB1994"/>
    <w:rsid w:val="00AB1F8F"/>
    <w:rsid w:val="00AB2831"/>
    <w:rsid w:val="00AB3BFF"/>
    <w:rsid w:val="00AB3FB4"/>
    <w:rsid w:val="00AB428A"/>
    <w:rsid w:val="00AB43EA"/>
    <w:rsid w:val="00AB5126"/>
    <w:rsid w:val="00AB53BA"/>
    <w:rsid w:val="00AB5831"/>
    <w:rsid w:val="00AB628A"/>
    <w:rsid w:val="00AB7389"/>
    <w:rsid w:val="00AB7DC3"/>
    <w:rsid w:val="00AB7E7A"/>
    <w:rsid w:val="00AC03E6"/>
    <w:rsid w:val="00AC2746"/>
    <w:rsid w:val="00AC3FF5"/>
    <w:rsid w:val="00AC443A"/>
    <w:rsid w:val="00AC590A"/>
    <w:rsid w:val="00AC5C3B"/>
    <w:rsid w:val="00AC5DCA"/>
    <w:rsid w:val="00AC6884"/>
    <w:rsid w:val="00AC78CA"/>
    <w:rsid w:val="00AC7F4B"/>
    <w:rsid w:val="00AD00E1"/>
    <w:rsid w:val="00AD131E"/>
    <w:rsid w:val="00AD1BA9"/>
    <w:rsid w:val="00AD243F"/>
    <w:rsid w:val="00AD2E05"/>
    <w:rsid w:val="00AD32A1"/>
    <w:rsid w:val="00AD47CB"/>
    <w:rsid w:val="00AD52EA"/>
    <w:rsid w:val="00AD5F3D"/>
    <w:rsid w:val="00AD64D5"/>
    <w:rsid w:val="00AD67AE"/>
    <w:rsid w:val="00AD6B58"/>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981"/>
    <w:rsid w:val="00AE734D"/>
    <w:rsid w:val="00AF0B0F"/>
    <w:rsid w:val="00AF0DE2"/>
    <w:rsid w:val="00AF0F8A"/>
    <w:rsid w:val="00AF3161"/>
    <w:rsid w:val="00AF42B3"/>
    <w:rsid w:val="00AF510D"/>
    <w:rsid w:val="00AF5F09"/>
    <w:rsid w:val="00AF7B8C"/>
    <w:rsid w:val="00B00942"/>
    <w:rsid w:val="00B01423"/>
    <w:rsid w:val="00B01527"/>
    <w:rsid w:val="00B0165C"/>
    <w:rsid w:val="00B019AA"/>
    <w:rsid w:val="00B02933"/>
    <w:rsid w:val="00B03E92"/>
    <w:rsid w:val="00B0414E"/>
    <w:rsid w:val="00B04167"/>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DE8"/>
    <w:rsid w:val="00B169E7"/>
    <w:rsid w:val="00B16A32"/>
    <w:rsid w:val="00B17ED9"/>
    <w:rsid w:val="00B208AD"/>
    <w:rsid w:val="00B20B35"/>
    <w:rsid w:val="00B20C3B"/>
    <w:rsid w:val="00B20DDB"/>
    <w:rsid w:val="00B215A6"/>
    <w:rsid w:val="00B216C2"/>
    <w:rsid w:val="00B220FA"/>
    <w:rsid w:val="00B225CC"/>
    <w:rsid w:val="00B246A0"/>
    <w:rsid w:val="00B247A1"/>
    <w:rsid w:val="00B2595F"/>
    <w:rsid w:val="00B25EAC"/>
    <w:rsid w:val="00B2635A"/>
    <w:rsid w:val="00B303A6"/>
    <w:rsid w:val="00B306CE"/>
    <w:rsid w:val="00B30983"/>
    <w:rsid w:val="00B317F4"/>
    <w:rsid w:val="00B31AE9"/>
    <w:rsid w:val="00B31D40"/>
    <w:rsid w:val="00B31D77"/>
    <w:rsid w:val="00B32AFC"/>
    <w:rsid w:val="00B36197"/>
    <w:rsid w:val="00B365A4"/>
    <w:rsid w:val="00B36682"/>
    <w:rsid w:val="00B37B48"/>
    <w:rsid w:val="00B37D3A"/>
    <w:rsid w:val="00B37D79"/>
    <w:rsid w:val="00B37D80"/>
    <w:rsid w:val="00B41A06"/>
    <w:rsid w:val="00B41AF9"/>
    <w:rsid w:val="00B41C09"/>
    <w:rsid w:val="00B41C35"/>
    <w:rsid w:val="00B43335"/>
    <w:rsid w:val="00B439AC"/>
    <w:rsid w:val="00B43BAC"/>
    <w:rsid w:val="00B43FC9"/>
    <w:rsid w:val="00B44364"/>
    <w:rsid w:val="00B447C0"/>
    <w:rsid w:val="00B44A0F"/>
    <w:rsid w:val="00B455C8"/>
    <w:rsid w:val="00B46BCA"/>
    <w:rsid w:val="00B46D18"/>
    <w:rsid w:val="00B50306"/>
    <w:rsid w:val="00B50464"/>
    <w:rsid w:val="00B50DF2"/>
    <w:rsid w:val="00B5210B"/>
    <w:rsid w:val="00B52F97"/>
    <w:rsid w:val="00B535A9"/>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195C"/>
    <w:rsid w:val="00B62515"/>
    <w:rsid w:val="00B6310F"/>
    <w:rsid w:val="00B65620"/>
    <w:rsid w:val="00B6570F"/>
    <w:rsid w:val="00B6744F"/>
    <w:rsid w:val="00B710B2"/>
    <w:rsid w:val="00B710DA"/>
    <w:rsid w:val="00B71A80"/>
    <w:rsid w:val="00B71ADB"/>
    <w:rsid w:val="00B72557"/>
    <w:rsid w:val="00B72E47"/>
    <w:rsid w:val="00B73878"/>
    <w:rsid w:val="00B7430E"/>
    <w:rsid w:val="00B74E0C"/>
    <w:rsid w:val="00B75692"/>
    <w:rsid w:val="00B75E3C"/>
    <w:rsid w:val="00B7682A"/>
    <w:rsid w:val="00B77689"/>
    <w:rsid w:val="00B800E5"/>
    <w:rsid w:val="00B80725"/>
    <w:rsid w:val="00B80BE1"/>
    <w:rsid w:val="00B80E6E"/>
    <w:rsid w:val="00B81614"/>
    <w:rsid w:val="00B8353C"/>
    <w:rsid w:val="00B85FED"/>
    <w:rsid w:val="00B8678D"/>
    <w:rsid w:val="00B86D9B"/>
    <w:rsid w:val="00B87828"/>
    <w:rsid w:val="00B90937"/>
    <w:rsid w:val="00B9152D"/>
    <w:rsid w:val="00B91B96"/>
    <w:rsid w:val="00B929C5"/>
    <w:rsid w:val="00B93462"/>
    <w:rsid w:val="00B93BA2"/>
    <w:rsid w:val="00B95B46"/>
    <w:rsid w:val="00B96AC5"/>
    <w:rsid w:val="00B977CD"/>
    <w:rsid w:val="00B97D88"/>
    <w:rsid w:val="00BA0235"/>
    <w:rsid w:val="00BA0311"/>
    <w:rsid w:val="00BA0949"/>
    <w:rsid w:val="00BA266F"/>
    <w:rsid w:val="00BA3A2B"/>
    <w:rsid w:val="00BA4A65"/>
    <w:rsid w:val="00BA4F19"/>
    <w:rsid w:val="00BA4F65"/>
    <w:rsid w:val="00BA546E"/>
    <w:rsid w:val="00BA6BC5"/>
    <w:rsid w:val="00BB0574"/>
    <w:rsid w:val="00BB185F"/>
    <w:rsid w:val="00BB2A7F"/>
    <w:rsid w:val="00BB2F56"/>
    <w:rsid w:val="00BB485E"/>
    <w:rsid w:val="00BB4DAF"/>
    <w:rsid w:val="00BB4E63"/>
    <w:rsid w:val="00BB5EB6"/>
    <w:rsid w:val="00BB6432"/>
    <w:rsid w:val="00BB64D6"/>
    <w:rsid w:val="00BB6A19"/>
    <w:rsid w:val="00BC0C7F"/>
    <w:rsid w:val="00BC1126"/>
    <w:rsid w:val="00BC1138"/>
    <w:rsid w:val="00BC15F6"/>
    <w:rsid w:val="00BC1D8C"/>
    <w:rsid w:val="00BC2374"/>
    <w:rsid w:val="00BC3965"/>
    <w:rsid w:val="00BC3A2E"/>
    <w:rsid w:val="00BC53FB"/>
    <w:rsid w:val="00BC6071"/>
    <w:rsid w:val="00BC69A0"/>
    <w:rsid w:val="00BC6FF7"/>
    <w:rsid w:val="00BD02BC"/>
    <w:rsid w:val="00BD087D"/>
    <w:rsid w:val="00BD118B"/>
    <w:rsid w:val="00BD123A"/>
    <w:rsid w:val="00BD1BEF"/>
    <w:rsid w:val="00BD31F6"/>
    <w:rsid w:val="00BD3D1A"/>
    <w:rsid w:val="00BD3E2D"/>
    <w:rsid w:val="00BD5802"/>
    <w:rsid w:val="00BD5A6D"/>
    <w:rsid w:val="00BD60DD"/>
    <w:rsid w:val="00BD611E"/>
    <w:rsid w:val="00BD737B"/>
    <w:rsid w:val="00BE043F"/>
    <w:rsid w:val="00BE12D5"/>
    <w:rsid w:val="00BE21C3"/>
    <w:rsid w:val="00BE2A1D"/>
    <w:rsid w:val="00BE2A56"/>
    <w:rsid w:val="00BE2B68"/>
    <w:rsid w:val="00BE3062"/>
    <w:rsid w:val="00BE419D"/>
    <w:rsid w:val="00BE519E"/>
    <w:rsid w:val="00BE57A6"/>
    <w:rsid w:val="00BE6284"/>
    <w:rsid w:val="00BE6474"/>
    <w:rsid w:val="00BE6C1F"/>
    <w:rsid w:val="00BE73E6"/>
    <w:rsid w:val="00BE7BB5"/>
    <w:rsid w:val="00BF0B44"/>
    <w:rsid w:val="00BF2218"/>
    <w:rsid w:val="00BF237C"/>
    <w:rsid w:val="00BF2447"/>
    <w:rsid w:val="00BF2F17"/>
    <w:rsid w:val="00BF2F1C"/>
    <w:rsid w:val="00BF30C6"/>
    <w:rsid w:val="00BF35C4"/>
    <w:rsid w:val="00BF3813"/>
    <w:rsid w:val="00BF56CE"/>
    <w:rsid w:val="00BF5914"/>
    <w:rsid w:val="00BF67E4"/>
    <w:rsid w:val="00BF7B09"/>
    <w:rsid w:val="00BF7D2F"/>
    <w:rsid w:val="00C001CB"/>
    <w:rsid w:val="00C005A1"/>
    <w:rsid w:val="00C026BF"/>
    <w:rsid w:val="00C02A4C"/>
    <w:rsid w:val="00C030A0"/>
    <w:rsid w:val="00C03F9D"/>
    <w:rsid w:val="00C05A4C"/>
    <w:rsid w:val="00C05BB5"/>
    <w:rsid w:val="00C06347"/>
    <w:rsid w:val="00C06B1E"/>
    <w:rsid w:val="00C06FAD"/>
    <w:rsid w:val="00C07F43"/>
    <w:rsid w:val="00C1239C"/>
    <w:rsid w:val="00C12571"/>
    <w:rsid w:val="00C1370A"/>
    <w:rsid w:val="00C13A7F"/>
    <w:rsid w:val="00C1402A"/>
    <w:rsid w:val="00C14AFF"/>
    <w:rsid w:val="00C14E73"/>
    <w:rsid w:val="00C15FCE"/>
    <w:rsid w:val="00C16AA6"/>
    <w:rsid w:val="00C20677"/>
    <w:rsid w:val="00C20ADB"/>
    <w:rsid w:val="00C20E23"/>
    <w:rsid w:val="00C20EE8"/>
    <w:rsid w:val="00C210F5"/>
    <w:rsid w:val="00C222DD"/>
    <w:rsid w:val="00C2370E"/>
    <w:rsid w:val="00C23A78"/>
    <w:rsid w:val="00C24B52"/>
    <w:rsid w:val="00C24BCA"/>
    <w:rsid w:val="00C25D27"/>
    <w:rsid w:val="00C264D7"/>
    <w:rsid w:val="00C270D6"/>
    <w:rsid w:val="00C275C6"/>
    <w:rsid w:val="00C30A18"/>
    <w:rsid w:val="00C312B7"/>
    <w:rsid w:val="00C317B7"/>
    <w:rsid w:val="00C326DC"/>
    <w:rsid w:val="00C32730"/>
    <w:rsid w:val="00C331DE"/>
    <w:rsid w:val="00C334EA"/>
    <w:rsid w:val="00C34D04"/>
    <w:rsid w:val="00C36334"/>
    <w:rsid w:val="00C36426"/>
    <w:rsid w:val="00C369E5"/>
    <w:rsid w:val="00C36A5D"/>
    <w:rsid w:val="00C37220"/>
    <w:rsid w:val="00C37429"/>
    <w:rsid w:val="00C40541"/>
    <w:rsid w:val="00C408B8"/>
    <w:rsid w:val="00C41424"/>
    <w:rsid w:val="00C428E7"/>
    <w:rsid w:val="00C43761"/>
    <w:rsid w:val="00C44A9E"/>
    <w:rsid w:val="00C4565E"/>
    <w:rsid w:val="00C46D13"/>
    <w:rsid w:val="00C46DB2"/>
    <w:rsid w:val="00C4728F"/>
    <w:rsid w:val="00C47F10"/>
    <w:rsid w:val="00C500E9"/>
    <w:rsid w:val="00C507A0"/>
    <w:rsid w:val="00C50CF4"/>
    <w:rsid w:val="00C517D3"/>
    <w:rsid w:val="00C51A07"/>
    <w:rsid w:val="00C51BB1"/>
    <w:rsid w:val="00C52380"/>
    <w:rsid w:val="00C536DE"/>
    <w:rsid w:val="00C53B17"/>
    <w:rsid w:val="00C54BC0"/>
    <w:rsid w:val="00C5551E"/>
    <w:rsid w:val="00C5553B"/>
    <w:rsid w:val="00C561C1"/>
    <w:rsid w:val="00C57CB6"/>
    <w:rsid w:val="00C604C4"/>
    <w:rsid w:val="00C626BE"/>
    <w:rsid w:val="00C62ACE"/>
    <w:rsid w:val="00C62D32"/>
    <w:rsid w:val="00C62FA6"/>
    <w:rsid w:val="00C62FDA"/>
    <w:rsid w:val="00C62FE4"/>
    <w:rsid w:val="00C64607"/>
    <w:rsid w:val="00C65025"/>
    <w:rsid w:val="00C65F68"/>
    <w:rsid w:val="00C66302"/>
    <w:rsid w:val="00C66711"/>
    <w:rsid w:val="00C679B1"/>
    <w:rsid w:val="00C70E2B"/>
    <w:rsid w:val="00C70FE0"/>
    <w:rsid w:val="00C71425"/>
    <w:rsid w:val="00C72359"/>
    <w:rsid w:val="00C73040"/>
    <w:rsid w:val="00C733B4"/>
    <w:rsid w:val="00C73A21"/>
    <w:rsid w:val="00C748B9"/>
    <w:rsid w:val="00C748D9"/>
    <w:rsid w:val="00C74B79"/>
    <w:rsid w:val="00C75215"/>
    <w:rsid w:val="00C768BD"/>
    <w:rsid w:val="00C768C0"/>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E75"/>
    <w:rsid w:val="00C86590"/>
    <w:rsid w:val="00C867E6"/>
    <w:rsid w:val="00C87703"/>
    <w:rsid w:val="00C90189"/>
    <w:rsid w:val="00C90454"/>
    <w:rsid w:val="00C917C8"/>
    <w:rsid w:val="00C91A32"/>
    <w:rsid w:val="00C91E94"/>
    <w:rsid w:val="00C92171"/>
    <w:rsid w:val="00C922A3"/>
    <w:rsid w:val="00C92541"/>
    <w:rsid w:val="00C92CE2"/>
    <w:rsid w:val="00C92D08"/>
    <w:rsid w:val="00C93645"/>
    <w:rsid w:val="00C93F28"/>
    <w:rsid w:val="00C95541"/>
    <w:rsid w:val="00C958AA"/>
    <w:rsid w:val="00C96A8C"/>
    <w:rsid w:val="00C96C45"/>
    <w:rsid w:val="00C96C80"/>
    <w:rsid w:val="00C97FA0"/>
    <w:rsid w:val="00CA2BDE"/>
    <w:rsid w:val="00CA3231"/>
    <w:rsid w:val="00CA342E"/>
    <w:rsid w:val="00CA3B26"/>
    <w:rsid w:val="00CA4262"/>
    <w:rsid w:val="00CA43CB"/>
    <w:rsid w:val="00CA4424"/>
    <w:rsid w:val="00CA4444"/>
    <w:rsid w:val="00CA4D3B"/>
    <w:rsid w:val="00CB02B2"/>
    <w:rsid w:val="00CB1322"/>
    <w:rsid w:val="00CB14F5"/>
    <w:rsid w:val="00CB1D6F"/>
    <w:rsid w:val="00CB23F0"/>
    <w:rsid w:val="00CB2B63"/>
    <w:rsid w:val="00CB41DF"/>
    <w:rsid w:val="00CB706D"/>
    <w:rsid w:val="00CB7A0E"/>
    <w:rsid w:val="00CC1345"/>
    <w:rsid w:val="00CC1F85"/>
    <w:rsid w:val="00CC3116"/>
    <w:rsid w:val="00CC3A38"/>
    <w:rsid w:val="00CC4DD0"/>
    <w:rsid w:val="00CC4F23"/>
    <w:rsid w:val="00CC5DC7"/>
    <w:rsid w:val="00CC7710"/>
    <w:rsid w:val="00CD04C7"/>
    <w:rsid w:val="00CD1067"/>
    <w:rsid w:val="00CD1D3D"/>
    <w:rsid w:val="00CD2ED8"/>
    <w:rsid w:val="00CD3243"/>
    <w:rsid w:val="00CD51BB"/>
    <w:rsid w:val="00CD5453"/>
    <w:rsid w:val="00CD552C"/>
    <w:rsid w:val="00CD581F"/>
    <w:rsid w:val="00CD590D"/>
    <w:rsid w:val="00CD5988"/>
    <w:rsid w:val="00CD720E"/>
    <w:rsid w:val="00CE0D73"/>
    <w:rsid w:val="00CE1F1B"/>
    <w:rsid w:val="00CE2262"/>
    <w:rsid w:val="00CE2428"/>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62E3"/>
    <w:rsid w:val="00CF6718"/>
    <w:rsid w:val="00CF7B51"/>
    <w:rsid w:val="00D0052B"/>
    <w:rsid w:val="00D00E9A"/>
    <w:rsid w:val="00D011E4"/>
    <w:rsid w:val="00D027E1"/>
    <w:rsid w:val="00D03661"/>
    <w:rsid w:val="00D044EF"/>
    <w:rsid w:val="00D05FEA"/>
    <w:rsid w:val="00D06579"/>
    <w:rsid w:val="00D06E99"/>
    <w:rsid w:val="00D11E75"/>
    <w:rsid w:val="00D120BC"/>
    <w:rsid w:val="00D12F4B"/>
    <w:rsid w:val="00D13549"/>
    <w:rsid w:val="00D13A2C"/>
    <w:rsid w:val="00D14327"/>
    <w:rsid w:val="00D1433E"/>
    <w:rsid w:val="00D14845"/>
    <w:rsid w:val="00D1489C"/>
    <w:rsid w:val="00D16104"/>
    <w:rsid w:val="00D16D1B"/>
    <w:rsid w:val="00D23A64"/>
    <w:rsid w:val="00D23CBA"/>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4C7C"/>
    <w:rsid w:val="00D3688E"/>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14DF"/>
    <w:rsid w:val="00D51528"/>
    <w:rsid w:val="00D51BE2"/>
    <w:rsid w:val="00D52708"/>
    <w:rsid w:val="00D54CC9"/>
    <w:rsid w:val="00D55088"/>
    <w:rsid w:val="00D56CCC"/>
    <w:rsid w:val="00D57C0C"/>
    <w:rsid w:val="00D600C8"/>
    <w:rsid w:val="00D60C1B"/>
    <w:rsid w:val="00D60C75"/>
    <w:rsid w:val="00D61073"/>
    <w:rsid w:val="00D61945"/>
    <w:rsid w:val="00D6292D"/>
    <w:rsid w:val="00D63AF0"/>
    <w:rsid w:val="00D644F4"/>
    <w:rsid w:val="00D645EE"/>
    <w:rsid w:val="00D64F6A"/>
    <w:rsid w:val="00D654FB"/>
    <w:rsid w:val="00D6698E"/>
    <w:rsid w:val="00D67F08"/>
    <w:rsid w:val="00D70A1E"/>
    <w:rsid w:val="00D710BF"/>
    <w:rsid w:val="00D717A4"/>
    <w:rsid w:val="00D71846"/>
    <w:rsid w:val="00D7232F"/>
    <w:rsid w:val="00D72FEB"/>
    <w:rsid w:val="00D7354B"/>
    <w:rsid w:val="00D73C06"/>
    <w:rsid w:val="00D73E32"/>
    <w:rsid w:val="00D73EE7"/>
    <w:rsid w:val="00D747A3"/>
    <w:rsid w:val="00D755DE"/>
    <w:rsid w:val="00D768F7"/>
    <w:rsid w:val="00D77AC2"/>
    <w:rsid w:val="00D803EA"/>
    <w:rsid w:val="00D80E9F"/>
    <w:rsid w:val="00D82E52"/>
    <w:rsid w:val="00D839C4"/>
    <w:rsid w:val="00D83D02"/>
    <w:rsid w:val="00D842A9"/>
    <w:rsid w:val="00D84A33"/>
    <w:rsid w:val="00D855F8"/>
    <w:rsid w:val="00D867EF"/>
    <w:rsid w:val="00D86D57"/>
    <w:rsid w:val="00D876FA"/>
    <w:rsid w:val="00D87C5A"/>
    <w:rsid w:val="00D87E66"/>
    <w:rsid w:val="00D906F6"/>
    <w:rsid w:val="00D90E27"/>
    <w:rsid w:val="00D92836"/>
    <w:rsid w:val="00D92911"/>
    <w:rsid w:val="00D929CA"/>
    <w:rsid w:val="00D92B03"/>
    <w:rsid w:val="00D92DFD"/>
    <w:rsid w:val="00D945C6"/>
    <w:rsid w:val="00D95083"/>
    <w:rsid w:val="00D9546B"/>
    <w:rsid w:val="00D95C12"/>
    <w:rsid w:val="00D96BAA"/>
    <w:rsid w:val="00DA3498"/>
    <w:rsid w:val="00DA4466"/>
    <w:rsid w:val="00DA562D"/>
    <w:rsid w:val="00DA60D2"/>
    <w:rsid w:val="00DA6159"/>
    <w:rsid w:val="00DB1341"/>
    <w:rsid w:val="00DB1402"/>
    <w:rsid w:val="00DB2BEE"/>
    <w:rsid w:val="00DB2DAE"/>
    <w:rsid w:val="00DB2E7F"/>
    <w:rsid w:val="00DB36AA"/>
    <w:rsid w:val="00DB4C69"/>
    <w:rsid w:val="00DB4D5B"/>
    <w:rsid w:val="00DB68DF"/>
    <w:rsid w:val="00DB692F"/>
    <w:rsid w:val="00DB6F5B"/>
    <w:rsid w:val="00DC2301"/>
    <w:rsid w:val="00DC3171"/>
    <w:rsid w:val="00DC3DBE"/>
    <w:rsid w:val="00DC4E38"/>
    <w:rsid w:val="00DC5260"/>
    <w:rsid w:val="00DC5D42"/>
    <w:rsid w:val="00DC5E49"/>
    <w:rsid w:val="00DC6C63"/>
    <w:rsid w:val="00DC6FBB"/>
    <w:rsid w:val="00DC76AB"/>
    <w:rsid w:val="00DC7EB5"/>
    <w:rsid w:val="00DC7F3B"/>
    <w:rsid w:val="00DD086D"/>
    <w:rsid w:val="00DD102E"/>
    <w:rsid w:val="00DD10B8"/>
    <w:rsid w:val="00DD128D"/>
    <w:rsid w:val="00DD144B"/>
    <w:rsid w:val="00DD3D83"/>
    <w:rsid w:val="00DD4CF2"/>
    <w:rsid w:val="00DD5090"/>
    <w:rsid w:val="00DD54AD"/>
    <w:rsid w:val="00DE0380"/>
    <w:rsid w:val="00DE0B4E"/>
    <w:rsid w:val="00DE0EB5"/>
    <w:rsid w:val="00DE0F8C"/>
    <w:rsid w:val="00DE204C"/>
    <w:rsid w:val="00DE20E1"/>
    <w:rsid w:val="00DE2490"/>
    <w:rsid w:val="00DE27DE"/>
    <w:rsid w:val="00DE28B3"/>
    <w:rsid w:val="00DE323E"/>
    <w:rsid w:val="00DE33AC"/>
    <w:rsid w:val="00DE3730"/>
    <w:rsid w:val="00DE6CB1"/>
    <w:rsid w:val="00DE7F21"/>
    <w:rsid w:val="00DF0178"/>
    <w:rsid w:val="00DF0C21"/>
    <w:rsid w:val="00DF108B"/>
    <w:rsid w:val="00DF15EC"/>
    <w:rsid w:val="00DF18C3"/>
    <w:rsid w:val="00DF1918"/>
    <w:rsid w:val="00DF207C"/>
    <w:rsid w:val="00DF223A"/>
    <w:rsid w:val="00DF26E0"/>
    <w:rsid w:val="00DF2AD1"/>
    <w:rsid w:val="00DF3EBF"/>
    <w:rsid w:val="00DF4CDA"/>
    <w:rsid w:val="00DF5B1D"/>
    <w:rsid w:val="00DF5E41"/>
    <w:rsid w:val="00DF7DC4"/>
    <w:rsid w:val="00E0026A"/>
    <w:rsid w:val="00E006A9"/>
    <w:rsid w:val="00E00AEA"/>
    <w:rsid w:val="00E01114"/>
    <w:rsid w:val="00E028CC"/>
    <w:rsid w:val="00E02A6E"/>
    <w:rsid w:val="00E05297"/>
    <w:rsid w:val="00E05AF9"/>
    <w:rsid w:val="00E0632C"/>
    <w:rsid w:val="00E06B36"/>
    <w:rsid w:val="00E06CFA"/>
    <w:rsid w:val="00E101D5"/>
    <w:rsid w:val="00E11025"/>
    <w:rsid w:val="00E11938"/>
    <w:rsid w:val="00E119AF"/>
    <w:rsid w:val="00E120DD"/>
    <w:rsid w:val="00E124A4"/>
    <w:rsid w:val="00E13F54"/>
    <w:rsid w:val="00E15DA6"/>
    <w:rsid w:val="00E166D5"/>
    <w:rsid w:val="00E16C2A"/>
    <w:rsid w:val="00E16EF3"/>
    <w:rsid w:val="00E17419"/>
    <w:rsid w:val="00E2010E"/>
    <w:rsid w:val="00E20A78"/>
    <w:rsid w:val="00E20FE8"/>
    <w:rsid w:val="00E21710"/>
    <w:rsid w:val="00E219CB"/>
    <w:rsid w:val="00E22430"/>
    <w:rsid w:val="00E239EA"/>
    <w:rsid w:val="00E23DE0"/>
    <w:rsid w:val="00E27921"/>
    <w:rsid w:val="00E27E1A"/>
    <w:rsid w:val="00E311DE"/>
    <w:rsid w:val="00E3174B"/>
    <w:rsid w:val="00E31F2F"/>
    <w:rsid w:val="00E320FD"/>
    <w:rsid w:val="00E331EE"/>
    <w:rsid w:val="00E34E39"/>
    <w:rsid w:val="00E34FF9"/>
    <w:rsid w:val="00E35CBD"/>
    <w:rsid w:val="00E3617C"/>
    <w:rsid w:val="00E36726"/>
    <w:rsid w:val="00E374BF"/>
    <w:rsid w:val="00E40178"/>
    <w:rsid w:val="00E409A9"/>
    <w:rsid w:val="00E40F60"/>
    <w:rsid w:val="00E429ED"/>
    <w:rsid w:val="00E43857"/>
    <w:rsid w:val="00E438D9"/>
    <w:rsid w:val="00E443FA"/>
    <w:rsid w:val="00E445B7"/>
    <w:rsid w:val="00E44D39"/>
    <w:rsid w:val="00E44EFC"/>
    <w:rsid w:val="00E45B15"/>
    <w:rsid w:val="00E46666"/>
    <w:rsid w:val="00E47062"/>
    <w:rsid w:val="00E47131"/>
    <w:rsid w:val="00E47F10"/>
    <w:rsid w:val="00E52B23"/>
    <w:rsid w:val="00E53A1F"/>
    <w:rsid w:val="00E56FD1"/>
    <w:rsid w:val="00E577D6"/>
    <w:rsid w:val="00E57C47"/>
    <w:rsid w:val="00E57DC5"/>
    <w:rsid w:val="00E60ACF"/>
    <w:rsid w:val="00E60C8F"/>
    <w:rsid w:val="00E61151"/>
    <w:rsid w:val="00E61A8F"/>
    <w:rsid w:val="00E61B09"/>
    <w:rsid w:val="00E61DD6"/>
    <w:rsid w:val="00E621DE"/>
    <w:rsid w:val="00E6369A"/>
    <w:rsid w:val="00E6386B"/>
    <w:rsid w:val="00E64CB0"/>
    <w:rsid w:val="00E665FF"/>
    <w:rsid w:val="00E667DA"/>
    <w:rsid w:val="00E67182"/>
    <w:rsid w:val="00E6762D"/>
    <w:rsid w:val="00E705E5"/>
    <w:rsid w:val="00E7086F"/>
    <w:rsid w:val="00E70C28"/>
    <w:rsid w:val="00E71B7F"/>
    <w:rsid w:val="00E72CD7"/>
    <w:rsid w:val="00E74743"/>
    <w:rsid w:val="00E75E24"/>
    <w:rsid w:val="00E76022"/>
    <w:rsid w:val="00E76CB6"/>
    <w:rsid w:val="00E76FC5"/>
    <w:rsid w:val="00E77158"/>
    <w:rsid w:val="00E77871"/>
    <w:rsid w:val="00E80652"/>
    <w:rsid w:val="00E80C09"/>
    <w:rsid w:val="00E81803"/>
    <w:rsid w:val="00E833FF"/>
    <w:rsid w:val="00E834CC"/>
    <w:rsid w:val="00E83840"/>
    <w:rsid w:val="00E84A44"/>
    <w:rsid w:val="00E85602"/>
    <w:rsid w:val="00E857A8"/>
    <w:rsid w:val="00E85ACB"/>
    <w:rsid w:val="00E85CC7"/>
    <w:rsid w:val="00E8707C"/>
    <w:rsid w:val="00E871AB"/>
    <w:rsid w:val="00E87636"/>
    <w:rsid w:val="00E87998"/>
    <w:rsid w:val="00E91F55"/>
    <w:rsid w:val="00E92EC5"/>
    <w:rsid w:val="00E946A1"/>
    <w:rsid w:val="00EA0601"/>
    <w:rsid w:val="00EA076A"/>
    <w:rsid w:val="00EA0A3F"/>
    <w:rsid w:val="00EA12BA"/>
    <w:rsid w:val="00EA2BF7"/>
    <w:rsid w:val="00EA3203"/>
    <w:rsid w:val="00EA3BE3"/>
    <w:rsid w:val="00EA4157"/>
    <w:rsid w:val="00EA5D95"/>
    <w:rsid w:val="00EA61E8"/>
    <w:rsid w:val="00EA696D"/>
    <w:rsid w:val="00EA7621"/>
    <w:rsid w:val="00EA7813"/>
    <w:rsid w:val="00EB1730"/>
    <w:rsid w:val="00EB242F"/>
    <w:rsid w:val="00EB253A"/>
    <w:rsid w:val="00EB2973"/>
    <w:rsid w:val="00EB41C1"/>
    <w:rsid w:val="00EB4423"/>
    <w:rsid w:val="00EB4FA6"/>
    <w:rsid w:val="00EB52C0"/>
    <w:rsid w:val="00EB5522"/>
    <w:rsid w:val="00EB5606"/>
    <w:rsid w:val="00EC14EB"/>
    <w:rsid w:val="00EC1EA0"/>
    <w:rsid w:val="00EC204F"/>
    <w:rsid w:val="00EC23BF"/>
    <w:rsid w:val="00EC2827"/>
    <w:rsid w:val="00EC2E17"/>
    <w:rsid w:val="00EC2EFA"/>
    <w:rsid w:val="00EC4ABB"/>
    <w:rsid w:val="00EC4AF8"/>
    <w:rsid w:val="00EC4C32"/>
    <w:rsid w:val="00EC4D9D"/>
    <w:rsid w:val="00EC5FE7"/>
    <w:rsid w:val="00EC6055"/>
    <w:rsid w:val="00EC6824"/>
    <w:rsid w:val="00ED1FF7"/>
    <w:rsid w:val="00ED362E"/>
    <w:rsid w:val="00ED58F1"/>
    <w:rsid w:val="00ED5F80"/>
    <w:rsid w:val="00ED6686"/>
    <w:rsid w:val="00ED6955"/>
    <w:rsid w:val="00ED6A78"/>
    <w:rsid w:val="00ED7210"/>
    <w:rsid w:val="00ED74B7"/>
    <w:rsid w:val="00ED764C"/>
    <w:rsid w:val="00ED7E6C"/>
    <w:rsid w:val="00EE05FF"/>
    <w:rsid w:val="00EE09AC"/>
    <w:rsid w:val="00EE15BE"/>
    <w:rsid w:val="00EE1E2A"/>
    <w:rsid w:val="00EE3BA5"/>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32A6"/>
    <w:rsid w:val="00F044B6"/>
    <w:rsid w:val="00F04BB9"/>
    <w:rsid w:val="00F04CEB"/>
    <w:rsid w:val="00F05692"/>
    <w:rsid w:val="00F056C5"/>
    <w:rsid w:val="00F05A27"/>
    <w:rsid w:val="00F05BA9"/>
    <w:rsid w:val="00F064A8"/>
    <w:rsid w:val="00F067B8"/>
    <w:rsid w:val="00F073CE"/>
    <w:rsid w:val="00F07D21"/>
    <w:rsid w:val="00F10307"/>
    <w:rsid w:val="00F10B2C"/>
    <w:rsid w:val="00F114C7"/>
    <w:rsid w:val="00F12BD4"/>
    <w:rsid w:val="00F144A3"/>
    <w:rsid w:val="00F14809"/>
    <w:rsid w:val="00F14A4D"/>
    <w:rsid w:val="00F14F11"/>
    <w:rsid w:val="00F14FC4"/>
    <w:rsid w:val="00F15915"/>
    <w:rsid w:val="00F15931"/>
    <w:rsid w:val="00F15E07"/>
    <w:rsid w:val="00F1674D"/>
    <w:rsid w:val="00F174ED"/>
    <w:rsid w:val="00F200FC"/>
    <w:rsid w:val="00F20540"/>
    <w:rsid w:val="00F211B2"/>
    <w:rsid w:val="00F217C0"/>
    <w:rsid w:val="00F21E29"/>
    <w:rsid w:val="00F21EC6"/>
    <w:rsid w:val="00F230B3"/>
    <w:rsid w:val="00F23C41"/>
    <w:rsid w:val="00F23E58"/>
    <w:rsid w:val="00F24391"/>
    <w:rsid w:val="00F247CF"/>
    <w:rsid w:val="00F2557F"/>
    <w:rsid w:val="00F258D2"/>
    <w:rsid w:val="00F25B97"/>
    <w:rsid w:val="00F25BDE"/>
    <w:rsid w:val="00F25D8E"/>
    <w:rsid w:val="00F262CB"/>
    <w:rsid w:val="00F26E2D"/>
    <w:rsid w:val="00F27B25"/>
    <w:rsid w:val="00F300DD"/>
    <w:rsid w:val="00F3037C"/>
    <w:rsid w:val="00F3073F"/>
    <w:rsid w:val="00F30F41"/>
    <w:rsid w:val="00F31F43"/>
    <w:rsid w:val="00F320BD"/>
    <w:rsid w:val="00F3450B"/>
    <w:rsid w:val="00F35678"/>
    <w:rsid w:val="00F365FD"/>
    <w:rsid w:val="00F376FC"/>
    <w:rsid w:val="00F3795B"/>
    <w:rsid w:val="00F37C7B"/>
    <w:rsid w:val="00F37DDB"/>
    <w:rsid w:val="00F40F97"/>
    <w:rsid w:val="00F41588"/>
    <w:rsid w:val="00F41FDC"/>
    <w:rsid w:val="00F44D97"/>
    <w:rsid w:val="00F45546"/>
    <w:rsid w:val="00F4565A"/>
    <w:rsid w:val="00F463B4"/>
    <w:rsid w:val="00F4683E"/>
    <w:rsid w:val="00F50D8C"/>
    <w:rsid w:val="00F51148"/>
    <w:rsid w:val="00F5301E"/>
    <w:rsid w:val="00F540BE"/>
    <w:rsid w:val="00F5437C"/>
    <w:rsid w:val="00F54786"/>
    <w:rsid w:val="00F5523C"/>
    <w:rsid w:val="00F55B41"/>
    <w:rsid w:val="00F564A3"/>
    <w:rsid w:val="00F5775D"/>
    <w:rsid w:val="00F60502"/>
    <w:rsid w:val="00F610AF"/>
    <w:rsid w:val="00F6189A"/>
    <w:rsid w:val="00F6190F"/>
    <w:rsid w:val="00F627AC"/>
    <w:rsid w:val="00F63173"/>
    <w:rsid w:val="00F63428"/>
    <w:rsid w:val="00F63666"/>
    <w:rsid w:val="00F63A97"/>
    <w:rsid w:val="00F64F73"/>
    <w:rsid w:val="00F6542A"/>
    <w:rsid w:val="00F65D94"/>
    <w:rsid w:val="00F6659A"/>
    <w:rsid w:val="00F66CA9"/>
    <w:rsid w:val="00F66D59"/>
    <w:rsid w:val="00F67160"/>
    <w:rsid w:val="00F679B8"/>
    <w:rsid w:val="00F67E9D"/>
    <w:rsid w:val="00F70534"/>
    <w:rsid w:val="00F70D01"/>
    <w:rsid w:val="00F70E38"/>
    <w:rsid w:val="00F732FE"/>
    <w:rsid w:val="00F74098"/>
    <w:rsid w:val="00F74B37"/>
    <w:rsid w:val="00F767A8"/>
    <w:rsid w:val="00F77ADC"/>
    <w:rsid w:val="00F80DE3"/>
    <w:rsid w:val="00F820D3"/>
    <w:rsid w:val="00F823C4"/>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018"/>
    <w:rsid w:val="00F94843"/>
    <w:rsid w:val="00F957D1"/>
    <w:rsid w:val="00F95EAC"/>
    <w:rsid w:val="00F96219"/>
    <w:rsid w:val="00F966A2"/>
    <w:rsid w:val="00F967C5"/>
    <w:rsid w:val="00FA0160"/>
    <w:rsid w:val="00FA045C"/>
    <w:rsid w:val="00FA10BC"/>
    <w:rsid w:val="00FA3707"/>
    <w:rsid w:val="00FA37C4"/>
    <w:rsid w:val="00FA4F77"/>
    <w:rsid w:val="00FA50E0"/>
    <w:rsid w:val="00FA5562"/>
    <w:rsid w:val="00FA577B"/>
    <w:rsid w:val="00FA5B17"/>
    <w:rsid w:val="00FA5C62"/>
    <w:rsid w:val="00FA700D"/>
    <w:rsid w:val="00FA7DDB"/>
    <w:rsid w:val="00FA7FD5"/>
    <w:rsid w:val="00FB2F50"/>
    <w:rsid w:val="00FB3DB4"/>
    <w:rsid w:val="00FB40F0"/>
    <w:rsid w:val="00FB42EB"/>
    <w:rsid w:val="00FB56B0"/>
    <w:rsid w:val="00FB69BA"/>
    <w:rsid w:val="00FB7100"/>
    <w:rsid w:val="00FB74C8"/>
    <w:rsid w:val="00FC058C"/>
    <w:rsid w:val="00FC138B"/>
    <w:rsid w:val="00FC2346"/>
    <w:rsid w:val="00FC27CE"/>
    <w:rsid w:val="00FC2BC3"/>
    <w:rsid w:val="00FC3E71"/>
    <w:rsid w:val="00FC4C02"/>
    <w:rsid w:val="00FC4F40"/>
    <w:rsid w:val="00FC53FB"/>
    <w:rsid w:val="00FC55FF"/>
    <w:rsid w:val="00FC5BCC"/>
    <w:rsid w:val="00FC6C22"/>
    <w:rsid w:val="00FD0616"/>
    <w:rsid w:val="00FD064F"/>
    <w:rsid w:val="00FD1AB3"/>
    <w:rsid w:val="00FD33DA"/>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6AD6"/>
    <w:rsid w:val="00FF0F58"/>
    <w:rsid w:val="00FF1EE3"/>
    <w:rsid w:val="00FF2376"/>
    <w:rsid w:val="00FF27BC"/>
    <w:rsid w:val="00FF4E34"/>
    <w:rsid w:val="00FF53FF"/>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5f5f5f"/>
      <o:colormenu v:ext="edit" fillcolor="none" strokecolor="none [3213]"/>
    </o:shapedefaults>
    <o:shapelayout v:ext="edit">
      <o:idmap v:ext="edit" data="1"/>
      <o:rules v:ext="edit">
        <o:r id="V:Rule6" type="connector" idref="#Straight Arrow Connector 29"/>
        <o:r id="V:Rule7" type="connector" idref="#Straight Arrow Connector 38"/>
        <o:r id="V:Rule8" type="connector" idref="#Straight Arrow Connector 39"/>
        <o:r id="V:Rule9" type="connector" idref="#Straight Arrow Connector 30"/>
        <o:r id="V:Rule10" type="connector" idref="#Straight Arrow Connector 35"/>
      </o:rules>
      <o:regrouptable v:ext="edit">
        <o:entry new="1" old="0"/>
        <o:entry new="2" old="0"/>
        <o:entry new="3" old="2"/>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99"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99"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file://localhost/Users/sdavey/Desktop/http://www.bbc.co.uk/scotland/education/bitesize/standard/img/physics/electricity/movement/motor.gi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55ECB-971A-4923-9A8D-205E6BD0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BD39D5F8</Template>
  <TotalTime>900</TotalTime>
  <Pages>36</Pages>
  <Words>4048</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27068</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PATTERSON Damien</cp:lastModifiedBy>
  <cp:revision>77</cp:revision>
  <cp:lastPrinted>2015-08-06T15:19:00Z</cp:lastPrinted>
  <dcterms:created xsi:type="dcterms:W3CDTF">2016-07-04T14:27:00Z</dcterms:created>
  <dcterms:modified xsi:type="dcterms:W3CDTF">2016-09-07T09:31:00Z</dcterms:modified>
</cp:coreProperties>
</file>